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73E78" w14:textId="241B6F51" w:rsidR="00E841AB" w:rsidRDefault="00F825A5" w:rsidP="002A6089">
      <w:pPr>
        <w:tabs>
          <w:tab w:val="left" w:pos="90"/>
          <w:tab w:val="left" w:pos="990"/>
          <w:tab w:val="left" w:pos="1080"/>
          <w:tab w:val="left" w:pos="6840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F0E5434" wp14:editId="14AFEEF8">
                <wp:simplePos x="0" y="0"/>
                <wp:positionH relativeFrom="page">
                  <wp:posOffset>342900</wp:posOffset>
                </wp:positionH>
                <wp:positionV relativeFrom="paragraph">
                  <wp:posOffset>-269875</wp:posOffset>
                </wp:positionV>
                <wp:extent cx="7091680" cy="1524000"/>
                <wp:effectExtent l="0" t="0" r="13970" b="19050"/>
                <wp:wrapNone/>
                <wp:docPr id="280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1680" cy="1524000"/>
                          <a:chOff x="701" y="1078"/>
                          <a:chExt cx="10769" cy="1830"/>
                        </a:xfrm>
                      </wpg:grpSpPr>
                      <wps:wsp>
                        <wps:cNvPr id="28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01" y="1078"/>
                            <a:ext cx="10769" cy="1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 2"/>
                        <wps:cNvSpPr>
                          <a:spLocks noChangeArrowheads="1"/>
                        </wps:cNvSpPr>
                        <wps:spPr bwMode="auto">
                          <a:xfrm>
                            <a:off x="712" y="1091"/>
                            <a:ext cx="10744" cy="156"/>
                          </a:xfrm>
                          <a:prstGeom prst="rect">
                            <a:avLst/>
                          </a:prstGeom>
                          <a:solidFill>
                            <a:srgbClr val="47BD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6666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81" y="1864"/>
                            <a:ext cx="19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6AB22" w14:textId="77777777" w:rsidR="00B778C3" w:rsidRPr="00DB32FE" w:rsidRDefault="00B778C3" w:rsidP="00DB32FE">
                              <w:pPr>
                                <w:rPr>
                                  <w:szCs w:val="18"/>
                                </w:rPr>
                              </w:pPr>
                              <w:bookmarkStart w:id="0" w:name="_Hlk47989094"/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700" y="1296"/>
                            <a:ext cx="764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F5DB8" w14:textId="1C2A0EAB" w:rsidR="00B778C3" w:rsidRPr="0096229A" w:rsidRDefault="00B778C3" w:rsidP="002A6089">
                              <w:pPr>
                                <w:widowControl w:val="0"/>
                                <w:jc w:val="center"/>
                                <w:rPr>
                                  <w:rFonts w:ascii="Footlight MT Light" w:eastAsia="STZhongsong" w:hAnsi="Footlight MT Light" w:cs="Urdu Typesetting"/>
                                  <w:b/>
                                  <w:bCs/>
                                  <w:spacing w:val="20"/>
                                  <w:sz w:val="72"/>
                                  <w:szCs w:val="72"/>
                                </w:rPr>
                              </w:pPr>
                              <w:r w:rsidRPr="0096229A">
                                <w:rPr>
                                  <w:rFonts w:ascii="Footlight MT Light" w:eastAsia="STZhongsong" w:hAnsi="Footlight MT Light" w:cs="Urdu Typesetting"/>
                                  <w:b/>
                                  <w:bCs/>
                                  <w:spacing w:val="20"/>
                                  <w:sz w:val="72"/>
                                  <w:szCs w:val="72"/>
                                </w:rPr>
                                <w:t>PeriOperative Potpourri</w:t>
                              </w:r>
                            </w:p>
                            <w:p w14:paraId="639E99B4" w14:textId="77777777" w:rsidR="00B778C3" w:rsidRPr="0096229A" w:rsidRDefault="00B778C3" w:rsidP="00B86D42">
                              <w:pPr>
                                <w:jc w:val="center"/>
                                <w:rPr>
                                  <w:rFonts w:ascii="Footlight MT Light" w:eastAsia="STZhongsong" w:hAnsi="Footlight MT Light" w:cs="Urdu Typesetting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96229A">
                                <w:rPr>
                                  <w:rFonts w:ascii="Footlight MT Light" w:eastAsia="STZhongsong" w:hAnsi="Footlight MT Light" w:cs="Urdu Typesetting"/>
                                  <w:b/>
                                  <w:bCs/>
                                  <w:sz w:val="44"/>
                                  <w:szCs w:val="44"/>
                                </w:rPr>
                                <w:t>New Orleans - Chapter 1902</w:t>
                              </w:r>
                              <w:r w:rsidRPr="0096229A">
                                <w:rPr>
                                  <w:rFonts w:ascii="Footlight MT Light" w:eastAsia="STZhongsong" w:hAnsi="Footlight MT Light" w:cs="Urdu Typesetting"/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72F12F8E" w14:textId="3B9D894A" w:rsidR="00B778C3" w:rsidRPr="00F01B7C" w:rsidRDefault="00B778C3" w:rsidP="00F41F8D">
                              <w:pPr>
                                <w:jc w:val="center"/>
                                <w:rPr>
                                  <w:rFonts w:ascii="Footlight MT Light" w:eastAsia="STZhongsong" w:hAnsi="Footlight MT Ligh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ootlight MT Light" w:eastAsia="STZhongsong" w:hAnsi="Footlight MT Light"/>
                                  <w:sz w:val="48"/>
                                  <w:szCs w:val="48"/>
                                </w:rPr>
                                <w:t>November 2021</w:t>
                              </w:r>
                            </w:p>
                            <w:p w14:paraId="2F3B0F78" w14:textId="77777777" w:rsidR="00B778C3" w:rsidRPr="0096229A" w:rsidRDefault="00B778C3" w:rsidP="002A6089">
                              <w:pPr>
                                <w:widowControl w:val="0"/>
                                <w:jc w:val="center"/>
                                <w:rPr>
                                  <w:rFonts w:ascii="Footlight MT Light" w:eastAsia="STZhongsong" w:hAnsi="Footlight MT Light" w:cs="Urdu Typesetting"/>
                                  <w:b/>
                                  <w:bCs/>
                                  <w:sz w:val="52"/>
                                  <w:szCs w:val="44"/>
                                </w:rPr>
                              </w:pPr>
                            </w:p>
                            <w:p w14:paraId="07CD4E35" w14:textId="77777777" w:rsidR="00B778C3" w:rsidRPr="0096229A" w:rsidRDefault="00B778C3" w:rsidP="00B11139">
                              <w:pPr>
                                <w:widowControl w:val="0"/>
                                <w:rPr>
                                  <w:rFonts w:ascii="Footlight MT Light" w:eastAsia="STZhongsong" w:hAnsi="Footlight MT Light" w:cs="Urdu Typesetting"/>
                                  <w:sz w:val="40"/>
                                  <w:szCs w:val="32"/>
                                </w:rPr>
                              </w:pPr>
                              <w:r w:rsidRPr="0096229A">
                                <w:rPr>
                                  <w:rFonts w:ascii="Footlight MT Light" w:eastAsia="STZhongsong" w:hAnsi="Footlight MT Light" w:cs="Urdu Typesetting"/>
                                  <w:sz w:val="40"/>
                                  <w:szCs w:val="3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E5434" id="Group 242" o:spid="_x0000_s1026" style="position:absolute;margin-left:27pt;margin-top:-21.25pt;width:558.4pt;height:120pt;z-index:251654656;mso-position-horizontal-relative:page" coordorigin="701,1078" coordsize="10769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">
                <v:rect id="Rectangle 5" o:spid="_x0000_s1027" style="position:absolute;left:701;top:1078;width:10769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" strokecolor="teal" strokeweight="2pt"/>
                <v:rect id="_x0000_s1028" style="position:absolute;left:712;top:1091;width:10744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" fillcolor="#47bdb7" stroked="f" strokecolor="#663" strokeweight="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1381;top:1864;width:19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5526AB22" w14:textId="77777777" w:rsidR="00B778C3" w:rsidRPr="00DB32FE" w:rsidRDefault="00B778C3" w:rsidP="00DB32FE">
                        <w:pPr>
                          <w:rPr>
                            <w:szCs w:val="18"/>
                          </w:rPr>
                        </w:pPr>
                        <w:bookmarkStart w:id="1" w:name="_Hlk47989094"/>
                        <w:bookmarkEnd w:id="1"/>
                      </w:p>
                    </w:txbxContent>
                  </v:textbox>
                </v:shape>
                <v:shape id="Text Box 8" o:spid="_x0000_s1030" type="#_x0000_t202" style="position:absolute;left:3700;top:1296;width:7647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" filled="f" stroked="f" strokecolor="white">
                  <v:textbox inset="0,0,0,0">
                    <w:txbxContent>
                      <w:p w14:paraId="167F5DB8" w14:textId="1C2A0EAB" w:rsidR="00B778C3" w:rsidRPr="0096229A" w:rsidRDefault="00B778C3" w:rsidP="002A6089">
                        <w:pPr>
                          <w:widowControl w:val="0"/>
                          <w:jc w:val="center"/>
                          <w:rPr>
                            <w:rFonts w:ascii="Footlight MT Light" w:eastAsia="STZhongsong" w:hAnsi="Footlight MT Light" w:cs="Urdu Typesetting"/>
                            <w:b/>
                            <w:bCs/>
                            <w:spacing w:val="20"/>
                            <w:sz w:val="72"/>
                            <w:szCs w:val="72"/>
                          </w:rPr>
                        </w:pPr>
                        <w:r w:rsidRPr="0096229A">
                          <w:rPr>
                            <w:rFonts w:ascii="Footlight MT Light" w:eastAsia="STZhongsong" w:hAnsi="Footlight MT Light" w:cs="Urdu Typesetting"/>
                            <w:b/>
                            <w:bCs/>
                            <w:spacing w:val="20"/>
                            <w:sz w:val="72"/>
                            <w:szCs w:val="72"/>
                          </w:rPr>
                          <w:t>PeriOperative Potpourri</w:t>
                        </w:r>
                      </w:p>
                      <w:p w14:paraId="639E99B4" w14:textId="77777777" w:rsidR="00B778C3" w:rsidRPr="0096229A" w:rsidRDefault="00B778C3" w:rsidP="00B86D42">
                        <w:pPr>
                          <w:jc w:val="center"/>
                          <w:rPr>
                            <w:rFonts w:ascii="Footlight MT Light" w:eastAsia="STZhongsong" w:hAnsi="Footlight MT Light" w:cs="Urdu Typesetting"/>
                            <w:b/>
                            <w:sz w:val="44"/>
                            <w:szCs w:val="44"/>
                          </w:rPr>
                        </w:pPr>
                        <w:r w:rsidRPr="0096229A">
                          <w:rPr>
                            <w:rFonts w:ascii="Footlight MT Light" w:eastAsia="STZhongsong" w:hAnsi="Footlight MT Light" w:cs="Urdu Typesetting"/>
                            <w:b/>
                            <w:bCs/>
                            <w:sz w:val="44"/>
                            <w:szCs w:val="44"/>
                          </w:rPr>
                          <w:t>New Orleans - Chapter 1902</w:t>
                        </w:r>
                        <w:r w:rsidRPr="0096229A">
                          <w:rPr>
                            <w:rFonts w:ascii="Footlight MT Light" w:eastAsia="STZhongsong" w:hAnsi="Footlight MT Light" w:cs="Urdu Typesetting"/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72F12F8E" w14:textId="3B9D894A" w:rsidR="00B778C3" w:rsidRPr="00F01B7C" w:rsidRDefault="00B778C3" w:rsidP="00F41F8D">
                        <w:pPr>
                          <w:jc w:val="center"/>
                          <w:rPr>
                            <w:rFonts w:ascii="Footlight MT Light" w:eastAsia="STZhongsong" w:hAnsi="Footlight MT Ligh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ootlight MT Light" w:eastAsia="STZhongsong" w:hAnsi="Footlight MT Light"/>
                            <w:sz w:val="48"/>
                            <w:szCs w:val="48"/>
                          </w:rPr>
                          <w:t>November 2021</w:t>
                        </w:r>
                      </w:p>
                      <w:p w14:paraId="2F3B0F78" w14:textId="77777777" w:rsidR="00B778C3" w:rsidRPr="0096229A" w:rsidRDefault="00B778C3" w:rsidP="002A6089">
                        <w:pPr>
                          <w:widowControl w:val="0"/>
                          <w:jc w:val="center"/>
                          <w:rPr>
                            <w:rFonts w:ascii="Footlight MT Light" w:eastAsia="STZhongsong" w:hAnsi="Footlight MT Light" w:cs="Urdu Typesetting"/>
                            <w:b/>
                            <w:bCs/>
                            <w:sz w:val="52"/>
                            <w:szCs w:val="44"/>
                          </w:rPr>
                        </w:pPr>
                      </w:p>
                      <w:p w14:paraId="07CD4E35" w14:textId="77777777" w:rsidR="00B778C3" w:rsidRPr="0096229A" w:rsidRDefault="00B778C3" w:rsidP="00B11139">
                        <w:pPr>
                          <w:widowControl w:val="0"/>
                          <w:rPr>
                            <w:rFonts w:ascii="Footlight MT Light" w:eastAsia="STZhongsong" w:hAnsi="Footlight MT Light" w:cs="Urdu Typesetting"/>
                            <w:sz w:val="40"/>
                            <w:szCs w:val="32"/>
                          </w:rPr>
                        </w:pPr>
                        <w:r w:rsidRPr="0096229A">
                          <w:rPr>
                            <w:rFonts w:ascii="Footlight MT Light" w:eastAsia="STZhongsong" w:hAnsi="Footlight MT Light" w:cs="Urdu Typesetting"/>
                            <w:sz w:val="40"/>
                            <w:szCs w:val="32"/>
                          </w:rPr>
                          <w:t> 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A0449">
        <w:rPr>
          <w:noProof/>
        </w:rPr>
        <w:drawing>
          <wp:anchor distT="0" distB="0" distL="114300" distR="114300" simplePos="0" relativeHeight="251658752" behindDoc="0" locked="0" layoutInCell="1" allowOverlap="1" wp14:anchorId="3FB608C1" wp14:editId="4B8A3511">
            <wp:simplePos x="0" y="0"/>
            <wp:positionH relativeFrom="column">
              <wp:posOffset>-171450</wp:posOffset>
            </wp:positionH>
            <wp:positionV relativeFrom="page">
              <wp:posOffset>332740</wp:posOffset>
            </wp:positionV>
            <wp:extent cx="1925642" cy="1533525"/>
            <wp:effectExtent l="0" t="0" r="0" b="0"/>
            <wp:wrapNone/>
            <wp:docPr id="245" name="Picture 245" descr="th?id=I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th?id=I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42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3FD">
        <w:rPr>
          <w:noProof/>
        </w:rPr>
        <w:t xml:space="preserve">       </w:t>
      </w:r>
    </w:p>
    <w:p w14:paraId="3CB4902F" w14:textId="473B0DCE" w:rsidR="00E841AB" w:rsidRDefault="00E841AB">
      <w:pPr>
        <w:rPr>
          <w:noProof/>
        </w:rPr>
      </w:pPr>
    </w:p>
    <w:p w14:paraId="760C2806" w14:textId="5C6CC195" w:rsidR="00E841AB" w:rsidRDefault="00E841AB">
      <w:pPr>
        <w:rPr>
          <w:noProof/>
        </w:rPr>
      </w:pPr>
    </w:p>
    <w:p w14:paraId="4B685CEC" w14:textId="30BBB555" w:rsidR="00E841AB" w:rsidRDefault="00E841AB">
      <w:pPr>
        <w:rPr>
          <w:noProof/>
        </w:rPr>
      </w:pPr>
    </w:p>
    <w:p w14:paraId="7DC1B58E" w14:textId="2C023E08" w:rsidR="00E841AB" w:rsidRDefault="00E841AB">
      <w:pPr>
        <w:rPr>
          <w:noProof/>
        </w:rPr>
      </w:pPr>
    </w:p>
    <w:p w14:paraId="0B5EF10A" w14:textId="1676C9BC" w:rsidR="00504370" w:rsidRDefault="002A5C30" w:rsidP="003753C2">
      <w:pPr>
        <w:rPr>
          <w:rFonts w:ascii="Segoe UI" w:hAnsi="Segoe UI" w:cs="Segoe UI"/>
          <w:color w:val="212121"/>
          <w:sz w:val="22"/>
          <w:szCs w:val="2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57E8FC1" wp14:editId="584A6024">
                <wp:simplePos x="0" y="0"/>
                <wp:positionH relativeFrom="page">
                  <wp:posOffset>333375</wp:posOffset>
                </wp:positionH>
                <wp:positionV relativeFrom="page">
                  <wp:posOffset>1571626</wp:posOffset>
                </wp:positionV>
                <wp:extent cx="1934845" cy="8077200"/>
                <wp:effectExtent l="0" t="0" r="8255" b="0"/>
                <wp:wrapNone/>
                <wp:docPr id="279" name="DOM 1" descr="Green design 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845" cy="8077200"/>
                        </a:xfrm>
                        <a:prstGeom prst="rect">
                          <a:avLst/>
                        </a:prstGeom>
                        <a:solidFill>
                          <a:srgbClr val="47BDB7">
                            <a:alpha val="6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37D4C" id="DOM 1" o:spid="_x0000_s1026" alt="Green design rectangle" style="position:absolute;margin-left:26.25pt;margin-top:123.75pt;width:152.35pt;height:63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" o:allowincell="f" fillcolor="#47bdb7" stroked="f">
                <v:fill opacity="42662f"/>
                <w10:wrap anchorx="page" anchory="page"/>
              </v:rect>
            </w:pict>
          </mc:Fallback>
        </mc:AlternateContent>
      </w:r>
    </w:p>
    <w:p w14:paraId="5451C833" w14:textId="1EDC3AC2" w:rsidR="00D867E5" w:rsidRDefault="002A5C30" w:rsidP="00361B29">
      <w:pPr>
        <w:jc w:val="right"/>
        <w:rPr>
          <w:rFonts w:asciiTheme="minorHAnsi" w:hAnsiTheme="minorHAnsi" w:cstheme="minorHAnsi"/>
          <w:noProof/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170CE532" wp14:editId="486DCE3D">
                <wp:simplePos x="0" y="0"/>
                <wp:positionH relativeFrom="margin">
                  <wp:posOffset>-171450</wp:posOffset>
                </wp:positionH>
                <wp:positionV relativeFrom="page">
                  <wp:posOffset>1866900</wp:posOffset>
                </wp:positionV>
                <wp:extent cx="1929130" cy="7772400"/>
                <wp:effectExtent l="0" t="0" r="0" b="0"/>
                <wp:wrapNone/>
                <wp:docPr id="27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CDA791" w14:textId="1F384532" w:rsidR="00B778C3" w:rsidRPr="002A5C30" w:rsidRDefault="00B778C3" w:rsidP="002A5C30">
                            <w:pPr>
                              <w:widowControl w:val="0"/>
                              <w:jc w:val="center"/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2A5C30"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2021 – 2022 Officers</w:t>
                            </w:r>
                          </w:p>
                          <w:p w14:paraId="69586297" w14:textId="31B234EF" w:rsidR="00B778C3" w:rsidRPr="00F22DBF" w:rsidRDefault="00B778C3" w:rsidP="007D4FE4">
                            <w:pPr>
                              <w:widowControl w:val="0"/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4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6"/>
                                <w:szCs w:val="17"/>
                              </w:rPr>
                              <w:t xml:space="preserve">      </w:t>
                            </w:r>
                          </w:p>
                          <w:p w14:paraId="7ECB18AA" w14:textId="77777777" w:rsidR="00B778C3" w:rsidRPr="00F22DBF" w:rsidRDefault="00B778C3" w:rsidP="007D4FE4">
                            <w:pPr>
                              <w:widowControl w:val="0"/>
                              <w:rPr>
                                <w:rFonts w:ascii="Arial Nova" w:hAnsi="Arial Nova" w:cs="Arial"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18"/>
                                <w:szCs w:val="17"/>
                              </w:rPr>
                              <w:t xml:space="preserve">President </w:t>
                            </w:r>
                            <w:r w:rsidRPr="00F22DBF">
                              <w:rPr>
                                <w:rFonts w:ascii="Arial Nova" w:hAnsi="Arial Nova" w:cs="Arial"/>
                                <w:iCs/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Pr="00F22DBF">
                              <w:rPr>
                                <w:rFonts w:ascii="Arial Nova" w:hAnsi="Arial Nova" w:cs="Arial"/>
                                <w:sz w:val="18"/>
                                <w:szCs w:val="17"/>
                              </w:rPr>
                              <w:t xml:space="preserve"> </w:t>
                            </w:r>
                          </w:p>
                          <w:p w14:paraId="0DD52DB3" w14:textId="45B9D304" w:rsidR="00B778C3" w:rsidRPr="00F22DBF" w:rsidRDefault="00B778C3" w:rsidP="00653F37">
                            <w:pPr>
                              <w:pStyle w:val="font7"/>
                              <w:spacing w:before="0" w:beforeAutospacing="0" w:after="0" w:afterAutospacing="0"/>
                              <w:textAlignment w:val="baseline"/>
                              <w:rPr>
                                <w:rFonts w:ascii="Arial Nova" w:hAnsi="Arial Nova" w:cs="Arial"/>
                                <w:sz w:val="10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sz w:val="18"/>
                                <w:szCs w:val="17"/>
                              </w:rPr>
                              <w:t xml:space="preserve">Mary Anne S. Toledano, BS, BSN, RN, CNOR </w:t>
                            </w:r>
                            <w:hyperlink r:id="rId10" w:history="1">
                              <w:r w:rsidRPr="00B34603">
                                <w:rPr>
                                  <w:rStyle w:val="Hyperlink"/>
                                  <w:rFonts w:ascii="Arial Nova" w:hAnsi="Arial Nova" w:cs="Arial"/>
                                  <w:sz w:val="18"/>
                                  <w:szCs w:val="17"/>
                                </w:rPr>
                                <w:t>maryanne.toledano@ochsner.org</w:t>
                              </w:r>
                            </w:hyperlink>
                          </w:p>
                          <w:p w14:paraId="5BA5EAF5" w14:textId="77777777" w:rsidR="00B778C3" w:rsidRPr="00550C39" w:rsidRDefault="00B778C3" w:rsidP="00653F37">
                            <w:pPr>
                              <w:widowControl w:val="0"/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14:paraId="4646D277" w14:textId="6DE3EA71" w:rsidR="00B778C3" w:rsidRPr="00F22DBF" w:rsidRDefault="00B778C3" w:rsidP="00653F37">
                            <w:pPr>
                              <w:widowControl w:val="0"/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18"/>
                                <w:szCs w:val="17"/>
                              </w:rPr>
                              <w:t>President-elect</w:t>
                            </w:r>
                          </w:p>
                          <w:p w14:paraId="0B7768D7" w14:textId="77777777" w:rsidR="00B778C3" w:rsidRPr="00F22DBF" w:rsidRDefault="00B778C3" w:rsidP="00ED3E63">
                            <w:pPr>
                              <w:autoSpaceDE w:val="0"/>
                              <w:autoSpaceDN w:val="0"/>
                              <w:spacing w:after="20"/>
                              <w:rPr>
                                <w:rFonts w:ascii="Arial Nova" w:eastAsia="Calibri" w:hAnsi="Arial Nova" w:cs="Arial"/>
                                <w:color w:val="000000"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sz w:val="18"/>
                                <w:szCs w:val="17"/>
                              </w:rPr>
                              <w:t xml:space="preserve">Roxanne McNally, </w:t>
                            </w:r>
                            <w:r w:rsidRPr="00F22DBF">
                              <w:rPr>
                                <w:rFonts w:ascii="Arial Nova" w:eastAsia="Calibri" w:hAnsi="Arial Nova" w:cs="Arial"/>
                                <w:bCs/>
                                <w:color w:val="000000"/>
                                <w:sz w:val="18"/>
                                <w:szCs w:val="17"/>
                              </w:rPr>
                              <w:t>BSN, RN</w:t>
                            </w:r>
                          </w:p>
                          <w:p w14:paraId="7EFDA6EA" w14:textId="77777777" w:rsidR="00B778C3" w:rsidRPr="00F22DBF" w:rsidRDefault="005A09ED" w:rsidP="00ED3E63">
                            <w:pPr>
                              <w:rPr>
                                <w:rFonts w:ascii="Arial Nova" w:eastAsia="Calibri" w:hAnsi="Arial Nova" w:cs="Arial"/>
                                <w:color w:val="000000"/>
                                <w:sz w:val="18"/>
                                <w:szCs w:val="17"/>
                              </w:rPr>
                            </w:pPr>
                            <w:hyperlink r:id="rId11" w:history="1">
                              <w:r w:rsidR="00B778C3" w:rsidRPr="00F22DBF">
                                <w:rPr>
                                  <w:rFonts w:ascii="Arial Nova" w:eastAsia="Calibri" w:hAnsi="Arial Nova" w:cs="Arial"/>
                                  <w:b/>
                                  <w:bCs/>
                                  <w:color w:val="0563C1"/>
                                  <w:sz w:val="18"/>
                                  <w:szCs w:val="17"/>
                                  <w:u w:val="single"/>
                                </w:rPr>
                                <w:t>rleblanc4@gmail.com</w:t>
                              </w:r>
                            </w:hyperlink>
                          </w:p>
                          <w:p w14:paraId="2D878018" w14:textId="77777777" w:rsidR="00B778C3" w:rsidRPr="00F22DBF" w:rsidRDefault="00B778C3" w:rsidP="00653F37">
                            <w:pPr>
                              <w:widowControl w:val="0"/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10"/>
                                <w:szCs w:val="17"/>
                              </w:rPr>
                            </w:pPr>
                          </w:p>
                          <w:p w14:paraId="4B6B4BCF" w14:textId="77777777" w:rsidR="00B778C3" w:rsidRPr="00F22DBF" w:rsidRDefault="00B778C3" w:rsidP="00653F37">
                            <w:pPr>
                              <w:widowControl w:val="0"/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18"/>
                                <w:szCs w:val="17"/>
                              </w:rPr>
                              <w:t>Vice President</w:t>
                            </w:r>
                          </w:p>
                          <w:p w14:paraId="604210F7" w14:textId="1C3DE81E" w:rsidR="00B778C3" w:rsidRPr="00F22DBF" w:rsidRDefault="00B778C3" w:rsidP="00653F37">
                            <w:pPr>
                              <w:rPr>
                                <w:rFonts w:ascii="Arial Nova" w:hAnsi="Arial Nova" w:cs="Arial"/>
                                <w:sz w:val="18"/>
                              </w:rPr>
                            </w:pPr>
                            <w:bookmarkStart w:id="1" w:name="_Hlk57373466"/>
                            <w:r w:rsidRPr="00F22DBF">
                              <w:rPr>
                                <w:rFonts w:ascii="Arial Nova" w:hAnsi="Arial Nova" w:cs="Arial"/>
                                <w:sz w:val="18"/>
                              </w:rPr>
                              <w:t>Sharon Guardina, BSN, RN, CNOR</w:t>
                            </w:r>
                          </w:p>
                          <w:p w14:paraId="49A2CFBA" w14:textId="4440DC2D" w:rsidR="00B778C3" w:rsidRPr="00F22DBF" w:rsidRDefault="005A09ED" w:rsidP="00653F37">
                            <w:pPr>
                              <w:rPr>
                                <w:rFonts w:ascii="Arial Nova" w:hAnsi="Arial Nova" w:cs="Arial"/>
                                <w:sz w:val="18"/>
                              </w:rPr>
                            </w:pPr>
                            <w:hyperlink r:id="rId12" w:history="1">
                              <w:r w:rsidR="00B778C3" w:rsidRPr="009A4BF9">
                                <w:rPr>
                                  <w:rStyle w:val="Hyperlink"/>
                                  <w:rFonts w:ascii="Arial Nova" w:hAnsi="Arial Nova" w:cs="Arial"/>
                                  <w:sz w:val="18"/>
                                </w:rPr>
                                <w:t>sguardina@att.</w:t>
                              </w:r>
                            </w:hyperlink>
                            <w:r w:rsidR="00B778C3">
                              <w:rPr>
                                <w:rStyle w:val="Hyperlink"/>
                                <w:rFonts w:ascii="Arial Nova" w:hAnsi="Arial Nova" w:cs="Arial"/>
                                <w:sz w:val="18"/>
                              </w:rPr>
                              <w:t>net</w:t>
                            </w:r>
                          </w:p>
                          <w:bookmarkEnd w:id="1"/>
                          <w:p w14:paraId="14E40942" w14:textId="77777777" w:rsidR="00B778C3" w:rsidRPr="00F22DBF" w:rsidRDefault="00B778C3" w:rsidP="00653F37">
                            <w:pPr>
                              <w:rPr>
                                <w:rFonts w:ascii="Arial Nova" w:hAnsi="Arial Nova" w:cs="Arial"/>
                                <w:sz w:val="10"/>
                                <w:szCs w:val="16"/>
                              </w:rPr>
                            </w:pPr>
                          </w:p>
                          <w:p w14:paraId="6191C971" w14:textId="7446017A" w:rsidR="00B778C3" w:rsidRDefault="00B778C3" w:rsidP="00653F37">
                            <w:pPr>
                              <w:widowControl w:val="0"/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18"/>
                                <w:szCs w:val="17"/>
                              </w:rPr>
                              <w:t xml:space="preserve">Secretary </w:t>
                            </w:r>
                          </w:p>
                          <w:p w14:paraId="3CB388AD" w14:textId="49483209" w:rsidR="00B778C3" w:rsidRDefault="00B778C3" w:rsidP="00653F37">
                            <w:pPr>
                              <w:widowControl w:val="0"/>
                              <w:rPr>
                                <w:rFonts w:ascii="Arial Nova" w:hAnsi="Arial Nova" w:cs="Arial"/>
                                <w:iCs/>
                                <w:sz w:val="18"/>
                                <w:szCs w:val="17"/>
                              </w:rPr>
                            </w:pPr>
                            <w:r w:rsidRPr="00227CA0">
                              <w:rPr>
                                <w:rFonts w:ascii="Arial Nova" w:hAnsi="Arial Nova" w:cs="Arial"/>
                                <w:iCs/>
                                <w:sz w:val="18"/>
                                <w:szCs w:val="17"/>
                              </w:rPr>
                              <w:t>Rochelle Caza</w:t>
                            </w:r>
                            <w:r>
                              <w:rPr>
                                <w:rFonts w:ascii="Arial Nova" w:hAnsi="Arial Nova" w:cs="Arial"/>
                                <w:iCs/>
                                <w:sz w:val="18"/>
                                <w:szCs w:val="17"/>
                              </w:rPr>
                              <w:t>u</w:t>
                            </w:r>
                            <w:r w:rsidRPr="00227CA0">
                              <w:rPr>
                                <w:rFonts w:ascii="Arial Nova" w:hAnsi="Arial Nova" w:cs="Arial"/>
                                <w:iCs/>
                                <w:sz w:val="18"/>
                                <w:szCs w:val="17"/>
                              </w:rPr>
                              <w:t>b</w:t>
                            </w:r>
                            <w:r>
                              <w:rPr>
                                <w:rFonts w:ascii="Arial Nova" w:hAnsi="Arial Nova" w:cs="Arial"/>
                                <w:iCs/>
                                <w:sz w:val="18"/>
                                <w:szCs w:val="17"/>
                              </w:rPr>
                              <w:t>o</w:t>
                            </w:r>
                            <w:r w:rsidRPr="00227CA0">
                              <w:rPr>
                                <w:rFonts w:ascii="Arial Nova" w:hAnsi="Arial Nova" w:cs="Arial"/>
                                <w:iCs/>
                                <w:sz w:val="18"/>
                                <w:szCs w:val="17"/>
                              </w:rPr>
                              <w:t xml:space="preserve">n, </w:t>
                            </w:r>
                            <w:r>
                              <w:rPr>
                                <w:rFonts w:ascii="Arial Nova" w:hAnsi="Arial Nova" w:cs="Arial"/>
                                <w:iCs/>
                                <w:sz w:val="18"/>
                                <w:szCs w:val="17"/>
                              </w:rPr>
                              <w:t xml:space="preserve">BSN, RN, CNOR </w:t>
                            </w:r>
                          </w:p>
                          <w:p w14:paraId="68FC3D85" w14:textId="66149460" w:rsidR="00B778C3" w:rsidRDefault="005A09ED" w:rsidP="00653F37">
                            <w:pPr>
                              <w:rPr>
                                <w:rFonts w:ascii="Arial Nova" w:hAnsi="Arial Nova" w:cs="Arial"/>
                                <w:sz w:val="18"/>
                              </w:rPr>
                            </w:pPr>
                            <w:hyperlink r:id="rId13" w:history="1">
                              <w:r w:rsidR="00B778C3" w:rsidRPr="00D03F82">
                                <w:rPr>
                                  <w:rStyle w:val="Hyperlink"/>
                                  <w:rFonts w:ascii="Arial Nova" w:hAnsi="Arial Nova" w:cs="Arial"/>
                                  <w:sz w:val="18"/>
                                </w:rPr>
                                <w:t>rochellecazaubon@gmail.com</w:t>
                              </w:r>
                            </w:hyperlink>
                          </w:p>
                          <w:p w14:paraId="6EE08B56" w14:textId="77777777" w:rsidR="00B778C3" w:rsidRPr="006F364D" w:rsidRDefault="00B778C3" w:rsidP="00653F37">
                            <w:pPr>
                              <w:widowControl w:val="0"/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6"/>
                                <w:szCs w:val="6"/>
                              </w:rPr>
                            </w:pPr>
                          </w:p>
                          <w:p w14:paraId="3211B629" w14:textId="4B9A05E2" w:rsidR="00B778C3" w:rsidRDefault="00B778C3" w:rsidP="00653F37">
                            <w:pPr>
                              <w:widowControl w:val="0"/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18"/>
                                <w:szCs w:val="17"/>
                              </w:rPr>
                              <w:t xml:space="preserve">Treasurer </w:t>
                            </w:r>
                          </w:p>
                          <w:p w14:paraId="73DD94DE" w14:textId="611B0581" w:rsidR="00B778C3" w:rsidRDefault="00B778C3" w:rsidP="00653F37">
                            <w:pPr>
                              <w:widowControl w:val="0"/>
                              <w:rPr>
                                <w:rFonts w:ascii="Arial Nova" w:hAnsi="Arial Nova" w:cs="Arial"/>
                                <w:iCs/>
                                <w:sz w:val="18"/>
                                <w:szCs w:val="17"/>
                              </w:rPr>
                            </w:pPr>
                            <w:r w:rsidRPr="00550C39">
                              <w:rPr>
                                <w:rFonts w:ascii="Arial Nova" w:hAnsi="Arial Nova" w:cs="Arial"/>
                                <w:iCs/>
                                <w:sz w:val="18"/>
                                <w:szCs w:val="17"/>
                              </w:rPr>
                              <w:t>Bobbi Carew, RN</w:t>
                            </w:r>
                          </w:p>
                          <w:p w14:paraId="64AF2072" w14:textId="5043DDC5" w:rsidR="00B778C3" w:rsidRDefault="005A09ED" w:rsidP="00653F37">
                            <w:pPr>
                              <w:widowControl w:val="0"/>
                              <w:rPr>
                                <w:rFonts w:ascii="Arial Nova" w:hAnsi="Arial Nova" w:cs="Arial"/>
                                <w:iCs/>
                                <w:sz w:val="18"/>
                                <w:szCs w:val="17"/>
                              </w:rPr>
                            </w:pPr>
                            <w:hyperlink r:id="rId14" w:history="1">
                              <w:r w:rsidR="00B778C3" w:rsidRPr="00D03F82">
                                <w:rPr>
                                  <w:rStyle w:val="Hyperlink"/>
                                  <w:rFonts w:ascii="Arial Nova" w:hAnsi="Arial Nova" w:cs="Arial"/>
                                  <w:iCs/>
                                  <w:sz w:val="18"/>
                                  <w:szCs w:val="17"/>
                                </w:rPr>
                                <w:t>Roberta.carew@ochsner.org</w:t>
                              </w:r>
                            </w:hyperlink>
                          </w:p>
                          <w:p w14:paraId="6F14D4F5" w14:textId="77777777" w:rsidR="00B778C3" w:rsidRPr="00F22DBF" w:rsidRDefault="00B778C3" w:rsidP="00653F37">
                            <w:pPr>
                              <w:widowControl w:val="0"/>
                              <w:rPr>
                                <w:rFonts w:ascii="Arial Nova" w:hAnsi="Arial Nova" w:cs="Arial"/>
                                <w:bCs/>
                                <w:iCs/>
                                <w:sz w:val="12"/>
                                <w:szCs w:val="17"/>
                              </w:rPr>
                            </w:pPr>
                          </w:p>
                          <w:p w14:paraId="50235AF2" w14:textId="4BC996B1" w:rsidR="00B778C3" w:rsidRPr="00ED3E63" w:rsidRDefault="00B778C3" w:rsidP="00ED3E63">
                            <w:pPr>
                              <w:widowControl w:val="0"/>
                              <w:rPr>
                                <w:rStyle w:val="Hyperlink"/>
                                <w:rFonts w:ascii="Arial Nova" w:hAnsi="Arial Nova" w:cs="Arial"/>
                                <w:sz w:val="6"/>
                                <w:szCs w:val="16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sz w:val="18"/>
                                <w:szCs w:val="17"/>
                              </w:rPr>
                              <w:t>Board of Directors:</w:t>
                            </w:r>
                            <w:r w:rsidRPr="00F22DBF">
                              <w:rPr>
                                <w:rFonts w:ascii="Arial Nova" w:hAnsi="Arial Nova" w:cs="Arial"/>
                                <w:b/>
                                <w:bCs/>
                                <w:i/>
                                <w:iCs/>
                                <w:sz w:val="18"/>
                                <w:szCs w:val="17"/>
                              </w:rPr>
                              <w:t xml:space="preserve">  </w:t>
                            </w:r>
                          </w:p>
                          <w:p w14:paraId="4FBA10BF" w14:textId="77777777" w:rsidR="00B778C3" w:rsidRPr="00F22DBF" w:rsidRDefault="00B778C3" w:rsidP="002942BF">
                            <w:pPr>
                              <w:widowControl w:val="0"/>
                              <w:rPr>
                                <w:rStyle w:val="Hyperlink"/>
                                <w:rFonts w:ascii="Arial Nova" w:hAnsi="Arial Nova" w:cs="Arial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7"/>
                                <w:u w:val="none"/>
                              </w:rPr>
                            </w:pPr>
                            <w:r w:rsidRPr="00F22DBF">
                              <w:rPr>
                                <w:rStyle w:val="Hyperlink"/>
                                <w:rFonts w:ascii="Arial Nova" w:hAnsi="Arial Nova" w:cs="Arial"/>
                                <w:b/>
                                <w:color w:val="auto"/>
                                <w:sz w:val="18"/>
                                <w:szCs w:val="17"/>
                                <w:u w:val="none"/>
                              </w:rPr>
                              <w:t>(2020-2022)</w:t>
                            </w:r>
                          </w:p>
                          <w:p w14:paraId="30214328" w14:textId="77777777" w:rsidR="00B778C3" w:rsidRPr="00F22DBF" w:rsidRDefault="00B778C3" w:rsidP="002942BF">
                            <w:pPr>
                              <w:rPr>
                                <w:rFonts w:ascii="Arial Nova" w:hAnsi="Arial Nova" w:cs="Arial"/>
                                <w:sz w:val="2"/>
                                <w:szCs w:val="8"/>
                              </w:rPr>
                            </w:pPr>
                          </w:p>
                          <w:p w14:paraId="44E4C545" w14:textId="33C99695" w:rsidR="00B778C3" w:rsidRPr="00F22DBF" w:rsidRDefault="00B778C3" w:rsidP="00767128">
                            <w:pPr>
                              <w:widowControl w:val="0"/>
                              <w:rPr>
                                <w:rFonts w:ascii="Arial Nova" w:hAnsi="Arial Nova" w:cs="Arial"/>
                                <w:bCs/>
                                <w:iCs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bCs/>
                                <w:iCs/>
                                <w:sz w:val="18"/>
                                <w:szCs w:val="17"/>
                              </w:rPr>
                              <w:t xml:space="preserve">Melissa Guidry, RN, MPH, CNOR      </w:t>
                            </w:r>
                            <w:hyperlink r:id="rId15" w:history="1">
                              <w:r w:rsidRPr="00F22DBF">
                                <w:rPr>
                                  <w:rStyle w:val="Hyperlink"/>
                                  <w:rFonts w:ascii="Arial Nova" w:hAnsi="Arial Nova" w:cs="Arial"/>
                                  <w:bCs/>
                                  <w:iCs/>
                                  <w:sz w:val="18"/>
                                  <w:szCs w:val="17"/>
                                </w:rPr>
                                <w:t>guidrymelissa@yahoo.com</w:t>
                              </w:r>
                            </w:hyperlink>
                          </w:p>
                          <w:p w14:paraId="4FB1994F" w14:textId="77777777" w:rsidR="00B778C3" w:rsidRPr="002A5C30" w:rsidRDefault="00B778C3" w:rsidP="002942BF">
                            <w:pPr>
                              <w:rPr>
                                <w:rFonts w:ascii="Arial Nova" w:hAnsi="Arial Nova" w:cs="Arial"/>
                                <w:sz w:val="6"/>
                                <w:szCs w:val="14"/>
                              </w:rPr>
                            </w:pPr>
                          </w:p>
                          <w:p w14:paraId="6B534829" w14:textId="77777777" w:rsidR="00B778C3" w:rsidRPr="00F22DBF" w:rsidRDefault="00B778C3" w:rsidP="002942BF">
                            <w:pPr>
                              <w:rPr>
                                <w:rFonts w:ascii="Arial Nova" w:eastAsia="Calibri" w:hAnsi="Arial Nova" w:cs="Arial"/>
                                <w:color w:val="1F497D"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sz w:val="18"/>
                                <w:szCs w:val="17"/>
                              </w:rPr>
                              <w:t xml:space="preserve">Elaine Stock, </w:t>
                            </w:r>
                            <w:r w:rsidRPr="00F22DBF">
                              <w:rPr>
                                <w:rFonts w:ascii="Arial Nova" w:eastAsia="Calibri" w:hAnsi="Arial Nova" w:cs="Arial"/>
                                <w:sz w:val="18"/>
                                <w:szCs w:val="17"/>
                              </w:rPr>
                              <w:t>RN, BSN, BA, CNOR</w:t>
                            </w:r>
                          </w:p>
                          <w:p w14:paraId="75042C46" w14:textId="198E4422" w:rsidR="00B778C3" w:rsidRPr="00F22DBF" w:rsidRDefault="005A09ED" w:rsidP="002942BF">
                            <w:pPr>
                              <w:rPr>
                                <w:rFonts w:ascii="Arial Nova" w:eastAsia="Calibri" w:hAnsi="Arial Nova" w:cs="Arial"/>
                                <w:color w:val="0563C1"/>
                                <w:sz w:val="18"/>
                                <w:szCs w:val="17"/>
                                <w:u w:val="single"/>
                              </w:rPr>
                            </w:pPr>
                            <w:hyperlink r:id="rId16" w:history="1">
                              <w:r w:rsidR="00B778C3" w:rsidRPr="00D03F82">
                                <w:rPr>
                                  <w:rStyle w:val="Hyperlink"/>
                                  <w:rFonts w:ascii="Arial Nova" w:eastAsia="Calibri" w:hAnsi="Arial Nova" w:cs="Arial"/>
                                  <w:sz w:val="18"/>
                                  <w:szCs w:val="17"/>
                                </w:rPr>
                                <w:t>elayna98@icloud.com</w:t>
                              </w:r>
                            </w:hyperlink>
                          </w:p>
                          <w:p w14:paraId="05DE8D96" w14:textId="45EA5FC6" w:rsidR="00B778C3" w:rsidRPr="002A5C30" w:rsidRDefault="00B778C3" w:rsidP="002942BF">
                            <w:pPr>
                              <w:rPr>
                                <w:rFonts w:ascii="Arial Nova" w:eastAsia="Calibri" w:hAnsi="Arial Nova" w:cs="Arial"/>
                                <w:color w:val="0563C1"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4B69162E" w14:textId="39BC49BD" w:rsidR="00B778C3" w:rsidRPr="00F22DBF" w:rsidRDefault="00B778C3" w:rsidP="002942BF">
                            <w:pPr>
                              <w:rPr>
                                <w:rFonts w:ascii="Arial Nova" w:eastAsia="Calibri" w:hAnsi="Arial Nova" w:cs="Arial"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eastAsia="Calibri" w:hAnsi="Arial Nova" w:cs="Arial"/>
                                <w:sz w:val="18"/>
                                <w:szCs w:val="17"/>
                              </w:rPr>
                              <w:t>Nathalie Walker, MBA, RN, CNOR</w:t>
                            </w:r>
                          </w:p>
                          <w:p w14:paraId="07659BA0" w14:textId="170E73FE" w:rsidR="00B778C3" w:rsidRDefault="005A09ED" w:rsidP="002942BF">
                            <w:pPr>
                              <w:rPr>
                                <w:rStyle w:val="Hyperlink"/>
                                <w:rFonts w:ascii="Arial Nova" w:eastAsia="Calibri" w:hAnsi="Arial Nova" w:cs="Arial"/>
                                <w:sz w:val="18"/>
                                <w:szCs w:val="17"/>
                              </w:rPr>
                            </w:pPr>
                            <w:hyperlink r:id="rId17" w:history="1">
                              <w:r w:rsidR="00B778C3" w:rsidRPr="00F22DBF">
                                <w:rPr>
                                  <w:rStyle w:val="Hyperlink"/>
                                  <w:rFonts w:ascii="Arial Nova" w:eastAsia="Calibri" w:hAnsi="Arial Nova" w:cs="Arial"/>
                                  <w:sz w:val="18"/>
                                  <w:szCs w:val="17"/>
                                </w:rPr>
                                <w:t>Gw_nat@bellsouth.net</w:t>
                              </w:r>
                            </w:hyperlink>
                          </w:p>
                          <w:p w14:paraId="2084911F" w14:textId="77777777" w:rsidR="00B778C3" w:rsidRPr="002A5C30" w:rsidRDefault="00B778C3" w:rsidP="002942BF">
                            <w:pPr>
                              <w:rPr>
                                <w:rFonts w:ascii="Arial Nova" w:eastAsia="Calibri" w:hAnsi="Arial Nova" w:cs="Arial"/>
                                <w:sz w:val="6"/>
                                <w:szCs w:val="6"/>
                              </w:rPr>
                            </w:pPr>
                          </w:p>
                          <w:p w14:paraId="41D243C2" w14:textId="05CDB870" w:rsidR="00B778C3" w:rsidRPr="00F22DBF" w:rsidRDefault="00B778C3" w:rsidP="00ED3E63">
                            <w:pPr>
                              <w:rPr>
                                <w:rStyle w:val="Hyperlink"/>
                                <w:rFonts w:ascii="Arial Nova" w:hAnsi="Arial Nova" w:cs="Arial"/>
                                <w:b/>
                                <w:color w:val="auto"/>
                                <w:sz w:val="18"/>
                                <w:szCs w:val="17"/>
                                <w:u w:val="none"/>
                              </w:rPr>
                            </w:pPr>
                            <w:r w:rsidRPr="00F22DBF">
                              <w:rPr>
                                <w:rStyle w:val="Hyperlink"/>
                                <w:rFonts w:ascii="Arial Nova" w:hAnsi="Arial Nova" w:cs="Arial"/>
                                <w:b/>
                                <w:color w:val="auto"/>
                                <w:sz w:val="18"/>
                                <w:szCs w:val="17"/>
                                <w:u w:val="none"/>
                              </w:rPr>
                              <w:t>(2021</w:t>
                            </w:r>
                            <w:r>
                              <w:rPr>
                                <w:rStyle w:val="Hyperlink"/>
                                <w:rFonts w:ascii="Arial Nova" w:hAnsi="Arial Nova" w:cs="Arial"/>
                                <w:b/>
                                <w:color w:val="auto"/>
                                <w:sz w:val="18"/>
                                <w:szCs w:val="17"/>
                                <w:u w:val="none"/>
                              </w:rPr>
                              <w:t>-2023</w:t>
                            </w:r>
                            <w:r w:rsidRPr="00F22DBF">
                              <w:rPr>
                                <w:rStyle w:val="Hyperlink"/>
                                <w:rFonts w:ascii="Arial Nova" w:hAnsi="Arial Nova" w:cs="Arial"/>
                                <w:b/>
                                <w:color w:val="auto"/>
                                <w:sz w:val="18"/>
                                <w:szCs w:val="17"/>
                                <w:u w:val="none"/>
                              </w:rPr>
                              <w:t>)</w:t>
                            </w:r>
                          </w:p>
                          <w:p w14:paraId="1837141E" w14:textId="77777777" w:rsidR="00B778C3" w:rsidRPr="00F22DBF" w:rsidRDefault="00B778C3" w:rsidP="00ED3E63">
                            <w:pPr>
                              <w:rPr>
                                <w:rStyle w:val="Hyperlink"/>
                                <w:rFonts w:ascii="Arial Nova" w:hAnsi="Arial Nova" w:cs="Arial"/>
                                <w:color w:val="auto"/>
                                <w:sz w:val="18"/>
                                <w:szCs w:val="17"/>
                                <w:u w:val="none"/>
                              </w:rPr>
                            </w:pPr>
                            <w:r w:rsidRPr="00F22DBF">
                              <w:rPr>
                                <w:rStyle w:val="Hyperlink"/>
                                <w:rFonts w:ascii="Arial Nova" w:hAnsi="Arial Nova" w:cs="Arial"/>
                                <w:color w:val="auto"/>
                                <w:sz w:val="18"/>
                                <w:szCs w:val="17"/>
                                <w:u w:val="none"/>
                              </w:rPr>
                              <w:t>Nora Lambert, BSN, RN, CNOR</w:t>
                            </w:r>
                          </w:p>
                          <w:p w14:paraId="140B8F41" w14:textId="566CE615" w:rsidR="00B778C3" w:rsidRDefault="005A09ED" w:rsidP="00ED3E63">
                            <w:pPr>
                              <w:rPr>
                                <w:rStyle w:val="Hyperlink"/>
                                <w:rFonts w:ascii="Arial Nova" w:hAnsi="Arial Nova" w:cs="Arial"/>
                                <w:sz w:val="18"/>
                                <w:szCs w:val="17"/>
                              </w:rPr>
                            </w:pPr>
                            <w:hyperlink r:id="rId18" w:history="1">
                              <w:r w:rsidR="00B778C3" w:rsidRPr="00F22DBF">
                                <w:rPr>
                                  <w:rStyle w:val="Hyperlink"/>
                                  <w:rFonts w:ascii="Arial Nova" w:hAnsi="Arial Nova" w:cs="Arial"/>
                                  <w:sz w:val="18"/>
                                  <w:szCs w:val="17"/>
                                </w:rPr>
                                <w:t>DIXIELANDCATZ@HOTMAIL.COM</w:t>
                              </w:r>
                            </w:hyperlink>
                          </w:p>
                          <w:p w14:paraId="0724284D" w14:textId="77777777" w:rsidR="00B778C3" w:rsidRPr="002A5C30" w:rsidRDefault="00B778C3" w:rsidP="00C74103">
                            <w:pPr>
                              <w:rPr>
                                <w:rStyle w:val="Hyperlink"/>
                                <w:rFonts w:ascii="Arial Nova" w:hAnsi="Arial Nova" w:cs="Arial"/>
                                <w:color w:val="FF0000"/>
                                <w:sz w:val="6"/>
                                <w:szCs w:val="12"/>
                                <w:u w:val="none"/>
                              </w:rPr>
                            </w:pPr>
                          </w:p>
                          <w:p w14:paraId="145FAD16" w14:textId="1C5616DA" w:rsidR="00B778C3" w:rsidRPr="00F01B7C" w:rsidRDefault="00B778C3" w:rsidP="00C74103">
                            <w:pPr>
                              <w:rPr>
                                <w:rStyle w:val="Hyperlink"/>
                                <w:rFonts w:ascii="Arial Nova" w:hAnsi="Arial Nova" w:cs="Arial"/>
                                <w:color w:val="auto"/>
                                <w:sz w:val="18"/>
                                <w:u w:val="none"/>
                              </w:rPr>
                            </w:pPr>
                            <w:r w:rsidRPr="00F01B7C">
                              <w:rPr>
                                <w:rStyle w:val="Hyperlink"/>
                                <w:rFonts w:ascii="Arial Nova" w:hAnsi="Arial Nova" w:cs="Arial"/>
                                <w:color w:val="auto"/>
                                <w:sz w:val="18"/>
                                <w:u w:val="none"/>
                              </w:rPr>
                              <w:t xml:space="preserve">Sheila Ostrow, RN, CNOR, CRNFA  </w:t>
                            </w:r>
                            <w:hyperlink r:id="rId19" w:history="1">
                              <w:r w:rsidRPr="00D159EC">
                                <w:rPr>
                                  <w:rStyle w:val="Hyperlink"/>
                                  <w:rFonts w:ascii="Arial Nova" w:hAnsi="Arial Nova" w:cs="Arial"/>
                                  <w:sz w:val="18"/>
                                </w:rPr>
                                <w:t>Sheila.ostrow@gmail.com</w:t>
                              </w:r>
                            </w:hyperlink>
                          </w:p>
                          <w:p w14:paraId="39513E57" w14:textId="77777777" w:rsidR="00B778C3" w:rsidRPr="002A5C30" w:rsidRDefault="00B778C3" w:rsidP="002942BF">
                            <w:pPr>
                              <w:rPr>
                                <w:rFonts w:ascii="Arial Nova" w:eastAsia="Calibri" w:hAnsi="Arial Nova" w:cs="Arial"/>
                                <w:color w:val="1F497D"/>
                                <w:sz w:val="10"/>
                                <w:szCs w:val="10"/>
                              </w:rPr>
                            </w:pPr>
                          </w:p>
                          <w:p w14:paraId="432F83B3" w14:textId="5BCD1B36" w:rsidR="00B778C3" w:rsidRPr="00F22DBF" w:rsidRDefault="00B778C3" w:rsidP="00002EE2">
                            <w:pPr>
                              <w:rPr>
                                <w:rFonts w:ascii="Arial Nova" w:hAnsi="Arial Nova" w:cs="Arial"/>
                                <w:b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b/>
                                <w:sz w:val="18"/>
                                <w:szCs w:val="17"/>
                              </w:rPr>
                              <w:t xml:space="preserve">Nominating &amp; Leadership      Development  </w:t>
                            </w:r>
                          </w:p>
                          <w:p w14:paraId="6699CD91" w14:textId="77777777" w:rsidR="00B778C3" w:rsidRPr="00F22DBF" w:rsidRDefault="00B778C3" w:rsidP="00002EE2">
                            <w:pPr>
                              <w:rPr>
                                <w:rFonts w:ascii="Arial Nova" w:hAnsi="Arial Nova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181191DF" w14:textId="77777777" w:rsidR="00B778C3" w:rsidRPr="00F22DBF" w:rsidRDefault="00B778C3" w:rsidP="00767128">
                            <w:pPr>
                              <w:rPr>
                                <w:rFonts w:ascii="Arial Nova" w:hAnsi="Arial Nova"/>
                                <w:color w:val="201F1E"/>
                                <w:sz w:val="18"/>
                                <w:szCs w:val="17"/>
                              </w:rPr>
                            </w:pPr>
                            <w:bookmarkStart w:id="2" w:name="_Hlk44840546"/>
                            <w:r w:rsidRPr="00F22DBF">
                              <w:rPr>
                                <w:rFonts w:ascii="Arial Nova" w:hAnsi="Arial Nova"/>
                                <w:color w:val="201F1E"/>
                                <w:sz w:val="18"/>
                                <w:szCs w:val="17"/>
                              </w:rPr>
                              <w:t>Judy Montello</w:t>
                            </w:r>
                            <w:r>
                              <w:rPr>
                                <w:rFonts w:ascii="Arial Nova" w:hAnsi="Arial Nova"/>
                                <w:color w:val="201F1E"/>
                                <w:sz w:val="18"/>
                                <w:szCs w:val="17"/>
                              </w:rPr>
                              <w:t>,</w:t>
                            </w:r>
                            <w:r w:rsidRPr="00F22DBF">
                              <w:rPr>
                                <w:rFonts w:ascii="Arial Nova" w:hAnsi="Arial Nova"/>
                                <w:color w:val="201F1E"/>
                                <w:sz w:val="18"/>
                                <w:szCs w:val="17"/>
                              </w:rPr>
                              <w:t xml:space="preserve"> BSHCA, RN, CNOR </w:t>
                            </w:r>
                            <w:bookmarkStart w:id="3" w:name="_Hlk67934020"/>
                            <w:bookmarkEnd w:id="2"/>
                            <w:r w:rsidRPr="00F22DBF">
                              <w:fldChar w:fldCharType="begin"/>
                            </w:r>
                            <w:r w:rsidRPr="00F22DBF">
                              <w:rPr>
                                <w:rFonts w:ascii="Arial Nova" w:hAnsi="Arial Nova"/>
                              </w:rPr>
                              <w:instrText xml:space="preserve"> HYPERLINK "mailto:Judy.Montello@lcmchealth.org" </w:instrText>
                            </w:r>
                            <w:r w:rsidRPr="00F22DBF">
                              <w:fldChar w:fldCharType="separate"/>
                            </w:r>
                            <w:r w:rsidRPr="00F22DBF">
                              <w:rPr>
                                <w:rStyle w:val="Hyperlink"/>
                                <w:rFonts w:ascii="Arial Nova" w:hAnsi="Arial Nova"/>
                                <w:sz w:val="18"/>
                                <w:szCs w:val="17"/>
                              </w:rPr>
                              <w:t>Judy.Montello@lcmchealth.org</w:t>
                            </w:r>
                            <w:r w:rsidRPr="00F22DBF">
                              <w:rPr>
                                <w:rStyle w:val="Hyperlink"/>
                                <w:rFonts w:ascii="Arial Nova" w:hAnsi="Arial Nova"/>
                                <w:sz w:val="18"/>
                                <w:szCs w:val="17"/>
                              </w:rPr>
                              <w:fldChar w:fldCharType="end"/>
                            </w:r>
                            <w:bookmarkEnd w:id="3"/>
                          </w:p>
                          <w:p w14:paraId="3473DC09" w14:textId="3122184E" w:rsidR="00B778C3" w:rsidRPr="00ED3E63" w:rsidRDefault="00B778C3" w:rsidP="004F6A7D">
                            <w:pPr>
                              <w:rPr>
                                <w:rStyle w:val="Hyperlink"/>
                                <w:rFonts w:ascii="Arial Nova" w:hAnsi="Arial Nova"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095CBACC" w14:textId="00844BFE" w:rsidR="00B778C3" w:rsidRPr="00ED3E63" w:rsidRDefault="00B778C3" w:rsidP="004F6A7D">
                            <w:pPr>
                              <w:rPr>
                                <w:rStyle w:val="Hyperlink"/>
                                <w:rFonts w:ascii="Arial Nova" w:hAnsi="Arial Nova" w:cs="Arial"/>
                                <w:color w:val="auto"/>
                                <w:sz w:val="18"/>
                                <w:u w:val="none"/>
                              </w:rPr>
                            </w:pPr>
                            <w:r w:rsidRPr="00ED3E63">
                              <w:rPr>
                                <w:rStyle w:val="Hyperlink"/>
                                <w:rFonts w:ascii="Arial Nova" w:hAnsi="Arial Nova" w:cs="Arial"/>
                                <w:color w:val="auto"/>
                                <w:sz w:val="18"/>
                                <w:u w:val="none"/>
                              </w:rPr>
                              <w:t>Kim Conway</w:t>
                            </w:r>
                            <w:r w:rsidRPr="00ED3E63">
                              <w:rPr>
                                <w:rFonts w:ascii="Arial Nova" w:hAnsi="Arial Nova" w:cs="Arial"/>
                                <w:sz w:val="18"/>
                              </w:rPr>
                              <w:t xml:space="preserve">, </w:t>
                            </w:r>
                            <w:proofErr w:type="gramStart"/>
                            <w:r w:rsidRPr="00ED3E63">
                              <w:rPr>
                                <w:rFonts w:ascii="Arial Nova" w:hAnsi="Arial Nova" w:cs="Arial"/>
                                <w:sz w:val="18"/>
                              </w:rPr>
                              <w:t>MHA,BSN</w:t>
                            </w:r>
                            <w:proofErr w:type="gramEnd"/>
                            <w:r w:rsidRPr="00ED3E63">
                              <w:rPr>
                                <w:rFonts w:ascii="Arial Nova" w:hAnsi="Arial Nova" w:cs="Arial"/>
                                <w:sz w:val="18"/>
                              </w:rPr>
                              <w:t>,RN-BC</w:t>
                            </w:r>
                            <w:r w:rsidRPr="00ED3E63">
                              <w:rPr>
                                <w:rStyle w:val="Hyperlink"/>
                                <w:rFonts w:ascii="Arial Nova" w:hAnsi="Arial Nova" w:cs="Arial"/>
                                <w:color w:val="auto"/>
                                <w:sz w:val="18"/>
                                <w:u w:val="none"/>
                              </w:rPr>
                              <w:t xml:space="preserve"> </w:t>
                            </w:r>
                          </w:p>
                          <w:p w14:paraId="739B14D3" w14:textId="46CE2F35" w:rsidR="00B778C3" w:rsidRPr="00ED3E63" w:rsidRDefault="005A09ED" w:rsidP="004F6A7D">
                            <w:pPr>
                              <w:rPr>
                                <w:rStyle w:val="Hyperlink"/>
                                <w:rFonts w:ascii="Arial Nova" w:hAnsi="Arial Nova" w:cs="Arial"/>
                                <w:sz w:val="18"/>
                              </w:rPr>
                            </w:pPr>
                            <w:hyperlink r:id="rId20" w:history="1">
                              <w:r w:rsidR="00B778C3" w:rsidRPr="00ED3E63">
                                <w:rPr>
                                  <w:rStyle w:val="Hyperlink"/>
                                  <w:rFonts w:ascii="Arial Nova" w:hAnsi="Arial Nova" w:cs="Arial"/>
                                  <w:sz w:val="18"/>
                                </w:rPr>
                                <w:t>kimcon@bellsouth.net</w:t>
                              </w:r>
                            </w:hyperlink>
                          </w:p>
                          <w:p w14:paraId="749B4E24" w14:textId="11930765" w:rsidR="00B778C3" w:rsidRPr="002A5C30" w:rsidRDefault="00B778C3" w:rsidP="004F6A7D">
                            <w:pPr>
                              <w:rPr>
                                <w:rStyle w:val="Hyperlink"/>
                                <w:rFonts w:ascii="Arial Nova" w:hAnsi="Arial Nova" w:cs="Arial"/>
                                <w:color w:val="FF0000"/>
                                <w:sz w:val="8"/>
                                <w:szCs w:val="14"/>
                              </w:rPr>
                            </w:pPr>
                          </w:p>
                          <w:p w14:paraId="508F6F7A" w14:textId="08337C1B" w:rsidR="00B778C3" w:rsidRDefault="00B778C3" w:rsidP="004F6A7D">
                            <w:pPr>
                              <w:rPr>
                                <w:rStyle w:val="Hyperlink"/>
                                <w:rFonts w:ascii="Arial Nova" w:hAnsi="Arial Nova" w:cs="Arial"/>
                                <w:color w:val="auto"/>
                                <w:sz w:val="18"/>
                              </w:rPr>
                            </w:pPr>
                            <w:r w:rsidRPr="00D84B88">
                              <w:rPr>
                                <w:rStyle w:val="Hyperlink"/>
                                <w:rFonts w:ascii="Arial Nova" w:hAnsi="Arial Nova" w:cs="Arial"/>
                                <w:color w:val="auto"/>
                                <w:sz w:val="18"/>
                              </w:rPr>
                              <w:t>Kristi Guillot, RN</w:t>
                            </w:r>
                          </w:p>
                          <w:p w14:paraId="136F68B2" w14:textId="7ABA1EA5" w:rsidR="00B778C3" w:rsidRDefault="005A09ED" w:rsidP="004F6A7D">
                            <w:pPr>
                              <w:rPr>
                                <w:rStyle w:val="Hyperlink"/>
                                <w:rFonts w:ascii="Arial Nova" w:hAnsi="Arial Nova" w:cs="Arial"/>
                                <w:color w:val="auto"/>
                                <w:sz w:val="18"/>
                              </w:rPr>
                            </w:pPr>
                            <w:hyperlink r:id="rId21" w:history="1">
                              <w:r w:rsidR="00B778C3" w:rsidRPr="00B34603">
                                <w:rPr>
                                  <w:rStyle w:val="Hyperlink"/>
                                  <w:rFonts w:ascii="Arial Nova" w:hAnsi="Arial Nova" w:cs="Arial"/>
                                  <w:sz w:val="18"/>
                                </w:rPr>
                                <w:t>Kristi.guillot@lcmchealth.org</w:t>
                              </w:r>
                            </w:hyperlink>
                          </w:p>
                          <w:p w14:paraId="6E4ECD0D" w14:textId="77777777" w:rsidR="00B778C3" w:rsidRPr="002A5C30" w:rsidRDefault="00B778C3" w:rsidP="004F6A7D">
                            <w:pPr>
                              <w:rPr>
                                <w:rStyle w:val="Hyperlink"/>
                                <w:rFonts w:ascii="Arial Nova" w:hAnsi="Arial Nova" w:cs="Arial"/>
                                <w:color w:val="auto"/>
                                <w:sz w:val="8"/>
                                <w:szCs w:val="14"/>
                              </w:rPr>
                            </w:pPr>
                          </w:p>
                          <w:p w14:paraId="4531E5D7" w14:textId="41D2A8E8" w:rsidR="00B778C3" w:rsidRDefault="00B778C3" w:rsidP="007D4FE4">
                            <w:pPr>
                              <w:rPr>
                                <w:rFonts w:ascii="Arial Nova" w:hAnsi="Arial Nova" w:cs="Arial"/>
                                <w:b/>
                                <w:color w:val="0D0D0D"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b/>
                                <w:color w:val="0D0D0D"/>
                                <w:sz w:val="18"/>
                                <w:szCs w:val="17"/>
                              </w:rPr>
                              <w:t>LA State Council Liaison:</w:t>
                            </w:r>
                          </w:p>
                          <w:p w14:paraId="265B49AB" w14:textId="77777777" w:rsidR="00B778C3" w:rsidRPr="008871DA" w:rsidRDefault="00B778C3" w:rsidP="008871DA">
                            <w:pPr>
                              <w:rPr>
                                <w:rFonts w:ascii="Arial Nova" w:hAnsi="Arial Nova" w:cs="Arial"/>
                                <w:bCs/>
                                <w:color w:val="0D0D0D"/>
                                <w:sz w:val="18"/>
                                <w:szCs w:val="17"/>
                              </w:rPr>
                            </w:pPr>
                            <w:r w:rsidRPr="008871DA">
                              <w:rPr>
                                <w:rFonts w:ascii="Arial Nova" w:hAnsi="Arial Nova" w:cs="Arial"/>
                                <w:bCs/>
                                <w:color w:val="0D0D0D"/>
                                <w:sz w:val="18"/>
                                <w:szCs w:val="17"/>
                              </w:rPr>
                              <w:t>Sharon Guardina, BSN, RN, CNOR</w:t>
                            </w:r>
                          </w:p>
                          <w:p w14:paraId="5C5E5707" w14:textId="2B0937F6" w:rsidR="00B778C3" w:rsidRDefault="005A09ED" w:rsidP="008871DA">
                            <w:pPr>
                              <w:rPr>
                                <w:rFonts w:ascii="Arial Nova" w:hAnsi="Arial Nova" w:cs="Arial"/>
                                <w:bCs/>
                                <w:color w:val="0D0D0D"/>
                                <w:sz w:val="18"/>
                                <w:szCs w:val="17"/>
                              </w:rPr>
                            </w:pPr>
                            <w:hyperlink r:id="rId22" w:history="1">
                              <w:r w:rsidR="00B778C3" w:rsidRPr="004A44DE">
                                <w:rPr>
                                  <w:rStyle w:val="Hyperlink"/>
                                  <w:rFonts w:ascii="Arial Nova" w:hAnsi="Arial Nova" w:cs="Arial"/>
                                  <w:bCs/>
                                  <w:sz w:val="18"/>
                                  <w:szCs w:val="17"/>
                                </w:rPr>
                                <w:t>sguardina@att.net</w:t>
                              </w:r>
                            </w:hyperlink>
                          </w:p>
                          <w:p w14:paraId="49C7D38D" w14:textId="77777777" w:rsidR="00B778C3" w:rsidRPr="002A5C30" w:rsidRDefault="00B778C3" w:rsidP="007D4FE4">
                            <w:pPr>
                              <w:rPr>
                                <w:rFonts w:ascii="Arial Nova" w:hAnsi="Arial Nova" w:cs="Arial"/>
                                <w:b/>
                                <w:sz w:val="8"/>
                                <w:szCs w:val="14"/>
                              </w:rPr>
                            </w:pPr>
                          </w:p>
                          <w:p w14:paraId="5970E087" w14:textId="77777777" w:rsidR="00B778C3" w:rsidRPr="00F22DBF" w:rsidRDefault="00B778C3" w:rsidP="007D4FE4">
                            <w:pPr>
                              <w:rPr>
                                <w:rFonts w:ascii="Arial Nova" w:hAnsi="Arial Nova" w:cs="Arial"/>
                                <w:b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b/>
                                <w:sz w:val="18"/>
                                <w:szCs w:val="17"/>
                              </w:rPr>
                              <w:t>Newsletter Editor</w:t>
                            </w:r>
                          </w:p>
                          <w:p w14:paraId="5A62922D" w14:textId="77777777" w:rsidR="00B778C3" w:rsidRPr="00F22DBF" w:rsidRDefault="00B778C3" w:rsidP="007D4FE4">
                            <w:pPr>
                              <w:rPr>
                                <w:rFonts w:ascii="Arial Nova" w:hAnsi="Arial Nova" w:cs="Arial"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sz w:val="18"/>
                                <w:szCs w:val="17"/>
                              </w:rPr>
                              <w:t xml:space="preserve">Mary Anne Toledano, BS, BSN, RN, CNOR </w:t>
                            </w:r>
                            <w:hyperlink r:id="rId23" w:history="1">
                              <w:r w:rsidRPr="00F22DBF">
                                <w:rPr>
                                  <w:rStyle w:val="Hyperlink"/>
                                  <w:rFonts w:ascii="Arial Nova" w:hAnsi="Arial Nova" w:cs="Arial"/>
                                  <w:sz w:val="18"/>
                                  <w:szCs w:val="17"/>
                                </w:rPr>
                                <w:t>matoledano@outlook.com</w:t>
                              </w:r>
                            </w:hyperlink>
                          </w:p>
                          <w:p w14:paraId="402452CD" w14:textId="77777777" w:rsidR="00B778C3" w:rsidRPr="002A5C30" w:rsidRDefault="00B778C3" w:rsidP="007D4FE4">
                            <w:pPr>
                              <w:rPr>
                                <w:rFonts w:ascii="Arial Nova" w:hAnsi="Arial Nova" w:cs="Arial"/>
                                <w:sz w:val="8"/>
                                <w:szCs w:val="14"/>
                              </w:rPr>
                            </w:pPr>
                          </w:p>
                          <w:p w14:paraId="4C894E73" w14:textId="77777777" w:rsidR="00B778C3" w:rsidRPr="00F22DBF" w:rsidRDefault="00B778C3" w:rsidP="003C67FC">
                            <w:pPr>
                              <w:rPr>
                                <w:rFonts w:ascii="Arial Nova" w:hAnsi="Arial Nova" w:cs="Arial"/>
                                <w:b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b/>
                                <w:sz w:val="18"/>
                                <w:szCs w:val="17"/>
                              </w:rPr>
                              <w:t>Webmaster</w:t>
                            </w:r>
                          </w:p>
                          <w:p w14:paraId="4A9372A9" w14:textId="77777777" w:rsidR="00B778C3" w:rsidRPr="00F22DBF" w:rsidRDefault="00B778C3" w:rsidP="003C67FC">
                            <w:pPr>
                              <w:rPr>
                                <w:rFonts w:ascii="Arial Nova" w:hAnsi="Arial Nova" w:cs="Arial"/>
                                <w:sz w:val="18"/>
                                <w:szCs w:val="17"/>
                              </w:rPr>
                            </w:pPr>
                            <w:r w:rsidRPr="00F22DBF">
                              <w:rPr>
                                <w:rFonts w:ascii="Arial Nova" w:hAnsi="Arial Nova" w:cs="Arial"/>
                                <w:sz w:val="18"/>
                                <w:szCs w:val="17"/>
                              </w:rPr>
                              <w:t xml:space="preserve">Ramie K. Miller, MSN, RN, CNOR </w:t>
                            </w:r>
                            <w:hyperlink r:id="rId24" w:history="1">
                              <w:r w:rsidRPr="00F22DBF">
                                <w:rPr>
                                  <w:rStyle w:val="Hyperlink"/>
                                  <w:rFonts w:ascii="Arial Nova" w:hAnsi="Arial Nova" w:cs="Arial"/>
                                  <w:sz w:val="18"/>
                                  <w:szCs w:val="17"/>
                                </w:rPr>
                                <w:t>ramiemiller@yahoo.com</w:t>
                              </w:r>
                            </w:hyperlink>
                          </w:p>
                          <w:p w14:paraId="15A291EB" w14:textId="77777777" w:rsidR="00B778C3" w:rsidRPr="00F22DBF" w:rsidRDefault="00B778C3" w:rsidP="003C67FC">
                            <w:pPr>
                              <w:rPr>
                                <w:rFonts w:ascii="Arial Nova" w:hAnsi="Arial Nova" w:cs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CE532" id="Text Box 9" o:spid="_x0000_s1031" type="#_x0000_t202" style="position:absolute;left:0;text-align:left;margin-left:-13.5pt;margin-top:147pt;width:151.9pt;height:61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" o:allowincell="f" filled="f" stroked="f">
                <v:textbox inset="1.44pt,1.44pt,1.44pt,1.44pt">
                  <w:txbxContent>
                    <w:p w14:paraId="08CDA791" w14:textId="1F384532" w:rsidR="00B778C3" w:rsidRPr="002A5C30" w:rsidRDefault="00B778C3" w:rsidP="002A5C30">
                      <w:pPr>
                        <w:widowControl w:val="0"/>
                        <w:jc w:val="center"/>
                        <w:rPr>
                          <w:rFonts w:ascii="Arial Nova" w:hAnsi="Arial Nova" w:cs="Arial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 w:rsidRPr="002A5C30">
                        <w:rPr>
                          <w:rFonts w:ascii="Arial Nova" w:hAnsi="Arial Nova" w:cs="Arial"/>
                          <w:b/>
                          <w:bCs/>
                          <w:iCs/>
                          <w:sz w:val="26"/>
                          <w:szCs w:val="26"/>
                        </w:rPr>
                        <w:t>2021 – 2022 Officers</w:t>
                      </w:r>
                    </w:p>
                    <w:p w14:paraId="69586297" w14:textId="31B234EF" w:rsidR="00B778C3" w:rsidRPr="00F22DBF" w:rsidRDefault="00B778C3" w:rsidP="007D4FE4">
                      <w:pPr>
                        <w:widowControl w:val="0"/>
                        <w:rPr>
                          <w:rFonts w:ascii="Arial Nova" w:hAnsi="Arial Nova" w:cs="Arial"/>
                          <w:b/>
                          <w:bCs/>
                          <w:iCs/>
                          <w:sz w:val="4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b/>
                          <w:bCs/>
                          <w:iCs/>
                          <w:sz w:val="6"/>
                          <w:szCs w:val="17"/>
                        </w:rPr>
                        <w:t xml:space="preserve">      </w:t>
                      </w:r>
                    </w:p>
                    <w:p w14:paraId="7ECB18AA" w14:textId="77777777" w:rsidR="00B778C3" w:rsidRPr="00F22DBF" w:rsidRDefault="00B778C3" w:rsidP="007D4FE4">
                      <w:pPr>
                        <w:widowControl w:val="0"/>
                        <w:rPr>
                          <w:rFonts w:ascii="Arial Nova" w:hAnsi="Arial Nova" w:cs="Arial"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b/>
                          <w:bCs/>
                          <w:iCs/>
                          <w:sz w:val="18"/>
                          <w:szCs w:val="17"/>
                        </w:rPr>
                        <w:t xml:space="preserve">President </w:t>
                      </w:r>
                      <w:r w:rsidRPr="00F22DBF">
                        <w:rPr>
                          <w:rFonts w:ascii="Arial Nova" w:hAnsi="Arial Nova" w:cs="Arial"/>
                          <w:iCs/>
                          <w:sz w:val="18"/>
                          <w:szCs w:val="17"/>
                        </w:rPr>
                        <w:t xml:space="preserve"> </w:t>
                      </w:r>
                      <w:r w:rsidRPr="00F22DBF">
                        <w:rPr>
                          <w:rFonts w:ascii="Arial Nova" w:hAnsi="Arial Nova" w:cs="Arial"/>
                          <w:sz w:val="18"/>
                          <w:szCs w:val="17"/>
                        </w:rPr>
                        <w:t xml:space="preserve"> </w:t>
                      </w:r>
                    </w:p>
                    <w:p w14:paraId="0DD52DB3" w14:textId="45B9D304" w:rsidR="00B778C3" w:rsidRPr="00F22DBF" w:rsidRDefault="00B778C3" w:rsidP="00653F37">
                      <w:pPr>
                        <w:pStyle w:val="font7"/>
                        <w:spacing w:before="0" w:beforeAutospacing="0" w:after="0" w:afterAutospacing="0"/>
                        <w:textAlignment w:val="baseline"/>
                        <w:rPr>
                          <w:rFonts w:ascii="Arial Nova" w:hAnsi="Arial Nova" w:cs="Arial"/>
                          <w:sz w:val="10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sz w:val="18"/>
                          <w:szCs w:val="17"/>
                        </w:rPr>
                        <w:t xml:space="preserve">Mary Anne S. Toledano, BS, BSN, RN, CNOR </w:t>
                      </w:r>
                      <w:hyperlink r:id="rId25" w:history="1">
                        <w:r w:rsidRPr="00B34603">
                          <w:rPr>
                            <w:rStyle w:val="Hyperlink"/>
                            <w:rFonts w:ascii="Arial Nova" w:hAnsi="Arial Nova" w:cs="Arial"/>
                            <w:sz w:val="18"/>
                            <w:szCs w:val="17"/>
                          </w:rPr>
                          <w:t>maryanne.toledano@ochsner.org</w:t>
                        </w:r>
                      </w:hyperlink>
                    </w:p>
                    <w:p w14:paraId="5BA5EAF5" w14:textId="77777777" w:rsidR="00B778C3" w:rsidRPr="00550C39" w:rsidRDefault="00B778C3" w:rsidP="00653F37">
                      <w:pPr>
                        <w:widowControl w:val="0"/>
                        <w:rPr>
                          <w:rFonts w:ascii="Arial Nova" w:hAnsi="Arial Nova" w:cs="Arial"/>
                          <w:b/>
                          <w:bCs/>
                          <w:iCs/>
                          <w:sz w:val="10"/>
                          <w:szCs w:val="10"/>
                        </w:rPr>
                      </w:pPr>
                    </w:p>
                    <w:p w14:paraId="4646D277" w14:textId="6DE3EA71" w:rsidR="00B778C3" w:rsidRPr="00F22DBF" w:rsidRDefault="00B778C3" w:rsidP="00653F37">
                      <w:pPr>
                        <w:widowControl w:val="0"/>
                        <w:rPr>
                          <w:rFonts w:ascii="Arial Nova" w:hAnsi="Arial Nova" w:cs="Arial"/>
                          <w:b/>
                          <w:bCs/>
                          <w:iCs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b/>
                          <w:bCs/>
                          <w:iCs/>
                          <w:sz w:val="18"/>
                          <w:szCs w:val="17"/>
                        </w:rPr>
                        <w:t>President-elect</w:t>
                      </w:r>
                    </w:p>
                    <w:p w14:paraId="0B7768D7" w14:textId="77777777" w:rsidR="00B778C3" w:rsidRPr="00F22DBF" w:rsidRDefault="00B778C3" w:rsidP="00ED3E63">
                      <w:pPr>
                        <w:autoSpaceDE w:val="0"/>
                        <w:autoSpaceDN w:val="0"/>
                        <w:spacing w:after="20"/>
                        <w:rPr>
                          <w:rFonts w:ascii="Arial Nova" w:eastAsia="Calibri" w:hAnsi="Arial Nova" w:cs="Arial"/>
                          <w:color w:val="000000"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sz w:val="18"/>
                          <w:szCs w:val="17"/>
                        </w:rPr>
                        <w:t xml:space="preserve">Roxanne McNally, </w:t>
                      </w:r>
                      <w:r w:rsidRPr="00F22DBF">
                        <w:rPr>
                          <w:rFonts w:ascii="Arial Nova" w:eastAsia="Calibri" w:hAnsi="Arial Nova" w:cs="Arial"/>
                          <w:bCs/>
                          <w:color w:val="000000"/>
                          <w:sz w:val="18"/>
                          <w:szCs w:val="17"/>
                        </w:rPr>
                        <w:t>BSN, RN</w:t>
                      </w:r>
                    </w:p>
                    <w:p w14:paraId="7EFDA6EA" w14:textId="77777777" w:rsidR="00B778C3" w:rsidRPr="00F22DBF" w:rsidRDefault="00D04365" w:rsidP="00ED3E63">
                      <w:pPr>
                        <w:rPr>
                          <w:rFonts w:ascii="Arial Nova" w:eastAsia="Calibri" w:hAnsi="Arial Nova" w:cs="Arial"/>
                          <w:color w:val="000000"/>
                          <w:sz w:val="18"/>
                          <w:szCs w:val="17"/>
                        </w:rPr>
                      </w:pPr>
                      <w:hyperlink r:id="rId26" w:history="1">
                        <w:r w:rsidR="00B778C3" w:rsidRPr="00F22DBF">
                          <w:rPr>
                            <w:rFonts w:ascii="Arial Nova" w:eastAsia="Calibri" w:hAnsi="Arial Nova" w:cs="Arial"/>
                            <w:b/>
                            <w:bCs/>
                            <w:color w:val="0563C1"/>
                            <w:sz w:val="18"/>
                            <w:szCs w:val="17"/>
                            <w:u w:val="single"/>
                          </w:rPr>
                          <w:t>rleblanc4@gmail.com</w:t>
                        </w:r>
                      </w:hyperlink>
                    </w:p>
                    <w:p w14:paraId="2D878018" w14:textId="77777777" w:rsidR="00B778C3" w:rsidRPr="00F22DBF" w:rsidRDefault="00B778C3" w:rsidP="00653F37">
                      <w:pPr>
                        <w:widowControl w:val="0"/>
                        <w:rPr>
                          <w:rFonts w:ascii="Arial Nova" w:hAnsi="Arial Nova" w:cs="Arial"/>
                          <w:b/>
                          <w:bCs/>
                          <w:iCs/>
                          <w:sz w:val="10"/>
                          <w:szCs w:val="17"/>
                        </w:rPr>
                      </w:pPr>
                    </w:p>
                    <w:p w14:paraId="4B6B4BCF" w14:textId="77777777" w:rsidR="00B778C3" w:rsidRPr="00F22DBF" w:rsidRDefault="00B778C3" w:rsidP="00653F37">
                      <w:pPr>
                        <w:widowControl w:val="0"/>
                        <w:rPr>
                          <w:rFonts w:ascii="Arial Nova" w:hAnsi="Arial Nova" w:cs="Arial"/>
                          <w:b/>
                          <w:bCs/>
                          <w:iCs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b/>
                          <w:bCs/>
                          <w:iCs/>
                          <w:sz w:val="18"/>
                          <w:szCs w:val="17"/>
                        </w:rPr>
                        <w:t>Vice President</w:t>
                      </w:r>
                    </w:p>
                    <w:p w14:paraId="604210F7" w14:textId="1C3DE81E" w:rsidR="00B778C3" w:rsidRPr="00F22DBF" w:rsidRDefault="00B778C3" w:rsidP="00653F37">
                      <w:pPr>
                        <w:rPr>
                          <w:rFonts w:ascii="Arial Nova" w:hAnsi="Arial Nova" w:cs="Arial"/>
                          <w:sz w:val="18"/>
                        </w:rPr>
                      </w:pPr>
                      <w:bookmarkStart w:id="5" w:name="_Hlk57373466"/>
                      <w:r w:rsidRPr="00F22DBF">
                        <w:rPr>
                          <w:rFonts w:ascii="Arial Nova" w:hAnsi="Arial Nova" w:cs="Arial"/>
                          <w:sz w:val="18"/>
                        </w:rPr>
                        <w:t>Sharon Guardina, BSN, RN, CNOR</w:t>
                      </w:r>
                    </w:p>
                    <w:p w14:paraId="49A2CFBA" w14:textId="4440DC2D" w:rsidR="00B778C3" w:rsidRPr="00F22DBF" w:rsidRDefault="00D04365" w:rsidP="00653F37">
                      <w:pPr>
                        <w:rPr>
                          <w:rFonts w:ascii="Arial Nova" w:hAnsi="Arial Nova" w:cs="Arial"/>
                          <w:sz w:val="18"/>
                        </w:rPr>
                      </w:pPr>
                      <w:hyperlink r:id="rId27" w:history="1">
                        <w:r w:rsidR="00B778C3" w:rsidRPr="009A4BF9">
                          <w:rPr>
                            <w:rStyle w:val="Hyperlink"/>
                            <w:rFonts w:ascii="Arial Nova" w:hAnsi="Arial Nova" w:cs="Arial"/>
                            <w:sz w:val="18"/>
                          </w:rPr>
                          <w:t>sguardina@att.</w:t>
                        </w:r>
                      </w:hyperlink>
                      <w:r w:rsidR="00B778C3">
                        <w:rPr>
                          <w:rStyle w:val="Hyperlink"/>
                          <w:rFonts w:ascii="Arial Nova" w:hAnsi="Arial Nova" w:cs="Arial"/>
                          <w:sz w:val="18"/>
                        </w:rPr>
                        <w:t>net</w:t>
                      </w:r>
                    </w:p>
                    <w:bookmarkEnd w:id="5"/>
                    <w:p w14:paraId="14E40942" w14:textId="77777777" w:rsidR="00B778C3" w:rsidRPr="00F22DBF" w:rsidRDefault="00B778C3" w:rsidP="00653F37">
                      <w:pPr>
                        <w:rPr>
                          <w:rFonts w:ascii="Arial Nova" w:hAnsi="Arial Nova" w:cs="Arial"/>
                          <w:sz w:val="10"/>
                          <w:szCs w:val="16"/>
                        </w:rPr>
                      </w:pPr>
                    </w:p>
                    <w:p w14:paraId="6191C971" w14:textId="7446017A" w:rsidR="00B778C3" w:rsidRDefault="00B778C3" w:rsidP="00653F37">
                      <w:pPr>
                        <w:widowControl w:val="0"/>
                        <w:rPr>
                          <w:rFonts w:ascii="Arial Nova" w:hAnsi="Arial Nova" w:cs="Arial"/>
                          <w:b/>
                          <w:bCs/>
                          <w:iCs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b/>
                          <w:bCs/>
                          <w:iCs/>
                          <w:sz w:val="18"/>
                          <w:szCs w:val="17"/>
                        </w:rPr>
                        <w:t xml:space="preserve">Secretary </w:t>
                      </w:r>
                    </w:p>
                    <w:p w14:paraId="3CB388AD" w14:textId="49483209" w:rsidR="00B778C3" w:rsidRDefault="00B778C3" w:rsidP="00653F37">
                      <w:pPr>
                        <w:widowControl w:val="0"/>
                        <w:rPr>
                          <w:rFonts w:ascii="Arial Nova" w:hAnsi="Arial Nova" w:cs="Arial"/>
                          <w:iCs/>
                          <w:sz w:val="18"/>
                          <w:szCs w:val="17"/>
                        </w:rPr>
                      </w:pPr>
                      <w:r w:rsidRPr="00227CA0">
                        <w:rPr>
                          <w:rFonts w:ascii="Arial Nova" w:hAnsi="Arial Nova" w:cs="Arial"/>
                          <w:iCs/>
                          <w:sz w:val="18"/>
                          <w:szCs w:val="17"/>
                        </w:rPr>
                        <w:t>Rochelle Caza</w:t>
                      </w:r>
                      <w:r>
                        <w:rPr>
                          <w:rFonts w:ascii="Arial Nova" w:hAnsi="Arial Nova" w:cs="Arial"/>
                          <w:iCs/>
                          <w:sz w:val="18"/>
                          <w:szCs w:val="17"/>
                        </w:rPr>
                        <w:t>u</w:t>
                      </w:r>
                      <w:r w:rsidRPr="00227CA0">
                        <w:rPr>
                          <w:rFonts w:ascii="Arial Nova" w:hAnsi="Arial Nova" w:cs="Arial"/>
                          <w:iCs/>
                          <w:sz w:val="18"/>
                          <w:szCs w:val="17"/>
                        </w:rPr>
                        <w:t>b</w:t>
                      </w:r>
                      <w:r>
                        <w:rPr>
                          <w:rFonts w:ascii="Arial Nova" w:hAnsi="Arial Nova" w:cs="Arial"/>
                          <w:iCs/>
                          <w:sz w:val="18"/>
                          <w:szCs w:val="17"/>
                        </w:rPr>
                        <w:t>o</w:t>
                      </w:r>
                      <w:r w:rsidRPr="00227CA0">
                        <w:rPr>
                          <w:rFonts w:ascii="Arial Nova" w:hAnsi="Arial Nova" w:cs="Arial"/>
                          <w:iCs/>
                          <w:sz w:val="18"/>
                          <w:szCs w:val="17"/>
                        </w:rPr>
                        <w:t xml:space="preserve">n, </w:t>
                      </w:r>
                      <w:r>
                        <w:rPr>
                          <w:rFonts w:ascii="Arial Nova" w:hAnsi="Arial Nova" w:cs="Arial"/>
                          <w:iCs/>
                          <w:sz w:val="18"/>
                          <w:szCs w:val="17"/>
                        </w:rPr>
                        <w:t xml:space="preserve">BSN, RN, CNOR </w:t>
                      </w:r>
                    </w:p>
                    <w:p w14:paraId="68FC3D85" w14:textId="66149460" w:rsidR="00B778C3" w:rsidRDefault="00D04365" w:rsidP="00653F37">
                      <w:pPr>
                        <w:rPr>
                          <w:rFonts w:ascii="Arial Nova" w:hAnsi="Arial Nova" w:cs="Arial"/>
                          <w:sz w:val="18"/>
                        </w:rPr>
                      </w:pPr>
                      <w:hyperlink r:id="rId28" w:history="1">
                        <w:r w:rsidR="00B778C3" w:rsidRPr="00D03F82">
                          <w:rPr>
                            <w:rStyle w:val="Hyperlink"/>
                            <w:rFonts w:ascii="Arial Nova" w:hAnsi="Arial Nova" w:cs="Arial"/>
                            <w:sz w:val="18"/>
                          </w:rPr>
                          <w:t>rochellecazaubon@gmail.com</w:t>
                        </w:r>
                      </w:hyperlink>
                    </w:p>
                    <w:p w14:paraId="6EE08B56" w14:textId="77777777" w:rsidR="00B778C3" w:rsidRPr="006F364D" w:rsidRDefault="00B778C3" w:rsidP="00653F37">
                      <w:pPr>
                        <w:widowControl w:val="0"/>
                        <w:rPr>
                          <w:rFonts w:ascii="Arial Nova" w:hAnsi="Arial Nova" w:cs="Arial"/>
                          <w:b/>
                          <w:bCs/>
                          <w:iCs/>
                          <w:sz w:val="6"/>
                          <w:szCs w:val="6"/>
                        </w:rPr>
                      </w:pPr>
                    </w:p>
                    <w:p w14:paraId="3211B629" w14:textId="4B9A05E2" w:rsidR="00B778C3" w:rsidRDefault="00B778C3" w:rsidP="00653F37">
                      <w:pPr>
                        <w:widowControl w:val="0"/>
                        <w:rPr>
                          <w:rFonts w:ascii="Arial Nova" w:hAnsi="Arial Nova" w:cs="Arial"/>
                          <w:b/>
                          <w:bCs/>
                          <w:iCs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b/>
                          <w:bCs/>
                          <w:iCs/>
                          <w:sz w:val="18"/>
                          <w:szCs w:val="17"/>
                        </w:rPr>
                        <w:t xml:space="preserve">Treasurer </w:t>
                      </w:r>
                    </w:p>
                    <w:p w14:paraId="73DD94DE" w14:textId="611B0581" w:rsidR="00B778C3" w:rsidRDefault="00B778C3" w:rsidP="00653F37">
                      <w:pPr>
                        <w:widowControl w:val="0"/>
                        <w:rPr>
                          <w:rFonts w:ascii="Arial Nova" w:hAnsi="Arial Nova" w:cs="Arial"/>
                          <w:iCs/>
                          <w:sz w:val="18"/>
                          <w:szCs w:val="17"/>
                        </w:rPr>
                      </w:pPr>
                      <w:r w:rsidRPr="00550C39">
                        <w:rPr>
                          <w:rFonts w:ascii="Arial Nova" w:hAnsi="Arial Nova" w:cs="Arial"/>
                          <w:iCs/>
                          <w:sz w:val="18"/>
                          <w:szCs w:val="17"/>
                        </w:rPr>
                        <w:t>Bobbi Carew, RN</w:t>
                      </w:r>
                    </w:p>
                    <w:p w14:paraId="64AF2072" w14:textId="5043DDC5" w:rsidR="00B778C3" w:rsidRDefault="00D04365" w:rsidP="00653F37">
                      <w:pPr>
                        <w:widowControl w:val="0"/>
                        <w:rPr>
                          <w:rFonts w:ascii="Arial Nova" w:hAnsi="Arial Nova" w:cs="Arial"/>
                          <w:iCs/>
                          <w:sz w:val="18"/>
                          <w:szCs w:val="17"/>
                        </w:rPr>
                      </w:pPr>
                      <w:hyperlink r:id="rId29" w:history="1">
                        <w:r w:rsidR="00B778C3" w:rsidRPr="00D03F82">
                          <w:rPr>
                            <w:rStyle w:val="Hyperlink"/>
                            <w:rFonts w:ascii="Arial Nova" w:hAnsi="Arial Nova" w:cs="Arial"/>
                            <w:iCs/>
                            <w:sz w:val="18"/>
                            <w:szCs w:val="17"/>
                          </w:rPr>
                          <w:t>Roberta.carew@ochsner.org</w:t>
                        </w:r>
                      </w:hyperlink>
                    </w:p>
                    <w:p w14:paraId="6F14D4F5" w14:textId="77777777" w:rsidR="00B778C3" w:rsidRPr="00F22DBF" w:rsidRDefault="00B778C3" w:rsidP="00653F37">
                      <w:pPr>
                        <w:widowControl w:val="0"/>
                        <w:rPr>
                          <w:rFonts w:ascii="Arial Nova" w:hAnsi="Arial Nova" w:cs="Arial"/>
                          <w:bCs/>
                          <w:iCs/>
                          <w:sz w:val="12"/>
                          <w:szCs w:val="17"/>
                        </w:rPr>
                      </w:pPr>
                    </w:p>
                    <w:p w14:paraId="50235AF2" w14:textId="4BC996B1" w:rsidR="00B778C3" w:rsidRPr="00ED3E63" w:rsidRDefault="00B778C3" w:rsidP="00ED3E63">
                      <w:pPr>
                        <w:widowControl w:val="0"/>
                        <w:rPr>
                          <w:rStyle w:val="Hyperlink"/>
                          <w:rFonts w:ascii="Arial Nova" w:hAnsi="Arial Nova" w:cs="Arial"/>
                          <w:sz w:val="6"/>
                          <w:szCs w:val="16"/>
                        </w:rPr>
                      </w:pPr>
                      <w:r w:rsidRPr="00F22DBF">
                        <w:rPr>
                          <w:rFonts w:ascii="Arial Nova" w:hAnsi="Arial Nova" w:cs="Arial"/>
                          <w:b/>
                          <w:bCs/>
                          <w:iCs/>
                          <w:sz w:val="18"/>
                          <w:szCs w:val="17"/>
                        </w:rPr>
                        <w:t>Board of Directors:</w:t>
                      </w:r>
                      <w:r w:rsidRPr="00F22DBF">
                        <w:rPr>
                          <w:rFonts w:ascii="Arial Nova" w:hAnsi="Arial Nova" w:cs="Arial"/>
                          <w:b/>
                          <w:bCs/>
                          <w:i/>
                          <w:iCs/>
                          <w:sz w:val="18"/>
                          <w:szCs w:val="17"/>
                        </w:rPr>
                        <w:t xml:space="preserve">  </w:t>
                      </w:r>
                    </w:p>
                    <w:p w14:paraId="4FBA10BF" w14:textId="77777777" w:rsidR="00B778C3" w:rsidRPr="00F22DBF" w:rsidRDefault="00B778C3" w:rsidP="002942BF">
                      <w:pPr>
                        <w:widowControl w:val="0"/>
                        <w:rPr>
                          <w:rStyle w:val="Hyperlink"/>
                          <w:rFonts w:ascii="Arial Nova" w:hAnsi="Arial Nova" w:cs="Arial"/>
                          <w:b/>
                          <w:bCs/>
                          <w:i/>
                          <w:iCs/>
                          <w:color w:val="auto"/>
                          <w:sz w:val="18"/>
                          <w:szCs w:val="17"/>
                          <w:u w:val="none"/>
                        </w:rPr>
                      </w:pPr>
                      <w:r w:rsidRPr="00F22DBF">
                        <w:rPr>
                          <w:rStyle w:val="Hyperlink"/>
                          <w:rFonts w:ascii="Arial Nova" w:hAnsi="Arial Nova" w:cs="Arial"/>
                          <w:b/>
                          <w:color w:val="auto"/>
                          <w:sz w:val="18"/>
                          <w:szCs w:val="17"/>
                          <w:u w:val="none"/>
                        </w:rPr>
                        <w:t>(2020-2022)</w:t>
                      </w:r>
                    </w:p>
                    <w:p w14:paraId="30214328" w14:textId="77777777" w:rsidR="00B778C3" w:rsidRPr="00F22DBF" w:rsidRDefault="00B778C3" w:rsidP="002942BF">
                      <w:pPr>
                        <w:rPr>
                          <w:rFonts w:ascii="Arial Nova" w:hAnsi="Arial Nova" w:cs="Arial"/>
                          <w:sz w:val="2"/>
                          <w:szCs w:val="8"/>
                        </w:rPr>
                      </w:pPr>
                    </w:p>
                    <w:p w14:paraId="44E4C545" w14:textId="33C99695" w:rsidR="00B778C3" w:rsidRPr="00F22DBF" w:rsidRDefault="00B778C3" w:rsidP="00767128">
                      <w:pPr>
                        <w:widowControl w:val="0"/>
                        <w:rPr>
                          <w:rFonts w:ascii="Arial Nova" w:hAnsi="Arial Nova" w:cs="Arial"/>
                          <w:bCs/>
                          <w:iCs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bCs/>
                          <w:iCs/>
                          <w:sz w:val="18"/>
                          <w:szCs w:val="17"/>
                        </w:rPr>
                        <w:t xml:space="preserve">Melissa Guidry, RN, MPH, CNOR      </w:t>
                      </w:r>
                      <w:hyperlink r:id="rId30" w:history="1">
                        <w:r w:rsidRPr="00F22DBF">
                          <w:rPr>
                            <w:rStyle w:val="Hyperlink"/>
                            <w:rFonts w:ascii="Arial Nova" w:hAnsi="Arial Nova" w:cs="Arial"/>
                            <w:bCs/>
                            <w:iCs/>
                            <w:sz w:val="18"/>
                            <w:szCs w:val="17"/>
                          </w:rPr>
                          <w:t>guidrymelissa@yahoo.com</w:t>
                        </w:r>
                      </w:hyperlink>
                    </w:p>
                    <w:p w14:paraId="4FB1994F" w14:textId="77777777" w:rsidR="00B778C3" w:rsidRPr="002A5C30" w:rsidRDefault="00B778C3" w:rsidP="002942BF">
                      <w:pPr>
                        <w:rPr>
                          <w:rFonts w:ascii="Arial Nova" w:hAnsi="Arial Nova" w:cs="Arial"/>
                          <w:sz w:val="6"/>
                          <w:szCs w:val="14"/>
                        </w:rPr>
                      </w:pPr>
                    </w:p>
                    <w:p w14:paraId="6B534829" w14:textId="77777777" w:rsidR="00B778C3" w:rsidRPr="00F22DBF" w:rsidRDefault="00B778C3" w:rsidP="002942BF">
                      <w:pPr>
                        <w:rPr>
                          <w:rFonts w:ascii="Arial Nova" w:eastAsia="Calibri" w:hAnsi="Arial Nova" w:cs="Arial"/>
                          <w:color w:val="1F497D"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sz w:val="18"/>
                          <w:szCs w:val="17"/>
                        </w:rPr>
                        <w:t xml:space="preserve">Elaine Stock, </w:t>
                      </w:r>
                      <w:r w:rsidRPr="00F22DBF">
                        <w:rPr>
                          <w:rFonts w:ascii="Arial Nova" w:eastAsia="Calibri" w:hAnsi="Arial Nova" w:cs="Arial"/>
                          <w:sz w:val="18"/>
                          <w:szCs w:val="17"/>
                        </w:rPr>
                        <w:t>RN, BSN, BA, CNOR</w:t>
                      </w:r>
                    </w:p>
                    <w:p w14:paraId="75042C46" w14:textId="198E4422" w:rsidR="00B778C3" w:rsidRPr="00F22DBF" w:rsidRDefault="00D04365" w:rsidP="002942BF">
                      <w:pPr>
                        <w:rPr>
                          <w:rFonts w:ascii="Arial Nova" w:eastAsia="Calibri" w:hAnsi="Arial Nova" w:cs="Arial"/>
                          <w:color w:val="0563C1"/>
                          <w:sz w:val="18"/>
                          <w:szCs w:val="17"/>
                          <w:u w:val="single"/>
                        </w:rPr>
                      </w:pPr>
                      <w:hyperlink r:id="rId31" w:history="1">
                        <w:r w:rsidR="00B778C3" w:rsidRPr="00D03F82">
                          <w:rPr>
                            <w:rStyle w:val="Hyperlink"/>
                            <w:rFonts w:ascii="Arial Nova" w:eastAsia="Calibri" w:hAnsi="Arial Nova" w:cs="Arial"/>
                            <w:sz w:val="18"/>
                            <w:szCs w:val="17"/>
                          </w:rPr>
                          <w:t>elayna98@icloud.com</w:t>
                        </w:r>
                      </w:hyperlink>
                    </w:p>
                    <w:p w14:paraId="05DE8D96" w14:textId="45EA5FC6" w:rsidR="00B778C3" w:rsidRPr="002A5C30" w:rsidRDefault="00B778C3" w:rsidP="002942BF">
                      <w:pPr>
                        <w:rPr>
                          <w:rFonts w:ascii="Arial Nova" w:eastAsia="Calibri" w:hAnsi="Arial Nova" w:cs="Arial"/>
                          <w:color w:val="0563C1"/>
                          <w:sz w:val="6"/>
                          <w:szCs w:val="6"/>
                          <w:u w:val="single"/>
                        </w:rPr>
                      </w:pPr>
                    </w:p>
                    <w:p w14:paraId="4B69162E" w14:textId="39BC49BD" w:rsidR="00B778C3" w:rsidRPr="00F22DBF" w:rsidRDefault="00B778C3" w:rsidP="002942BF">
                      <w:pPr>
                        <w:rPr>
                          <w:rFonts w:ascii="Arial Nova" w:eastAsia="Calibri" w:hAnsi="Arial Nova" w:cs="Arial"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eastAsia="Calibri" w:hAnsi="Arial Nova" w:cs="Arial"/>
                          <w:sz w:val="18"/>
                          <w:szCs w:val="17"/>
                        </w:rPr>
                        <w:t>Nathalie Walker, MBA, RN, CNOR</w:t>
                      </w:r>
                    </w:p>
                    <w:p w14:paraId="07659BA0" w14:textId="170E73FE" w:rsidR="00B778C3" w:rsidRDefault="00D04365" w:rsidP="002942BF">
                      <w:pPr>
                        <w:rPr>
                          <w:rStyle w:val="Hyperlink"/>
                          <w:rFonts w:ascii="Arial Nova" w:eastAsia="Calibri" w:hAnsi="Arial Nova" w:cs="Arial"/>
                          <w:sz w:val="18"/>
                          <w:szCs w:val="17"/>
                        </w:rPr>
                      </w:pPr>
                      <w:hyperlink r:id="rId32" w:history="1">
                        <w:r w:rsidR="00B778C3" w:rsidRPr="00F22DBF">
                          <w:rPr>
                            <w:rStyle w:val="Hyperlink"/>
                            <w:rFonts w:ascii="Arial Nova" w:eastAsia="Calibri" w:hAnsi="Arial Nova" w:cs="Arial"/>
                            <w:sz w:val="18"/>
                            <w:szCs w:val="17"/>
                          </w:rPr>
                          <w:t>Gw_nat@bellsouth.net</w:t>
                        </w:r>
                      </w:hyperlink>
                    </w:p>
                    <w:p w14:paraId="2084911F" w14:textId="77777777" w:rsidR="00B778C3" w:rsidRPr="002A5C30" w:rsidRDefault="00B778C3" w:rsidP="002942BF">
                      <w:pPr>
                        <w:rPr>
                          <w:rFonts w:ascii="Arial Nova" w:eastAsia="Calibri" w:hAnsi="Arial Nova" w:cs="Arial"/>
                          <w:sz w:val="6"/>
                          <w:szCs w:val="6"/>
                        </w:rPr>
                      </w:pPr>
                    </w:p>
                    <w:p w14:paraId="41D243C2" w14:textId="05CDB870" w:rsidR="00B778C3" w:rsidRPr="00F22DBF" w:rsidRDefault="00B778C3" w:rsidP="00ED3E63">
                      <w:pPr>
                        <w:rPr>
                          <w:rStyle w:val="Hyperlink"/>
                          <w:rFonts w:ascii="Arial Nova" w:hAnsi="Arial Nova" w:cs="Arial"/>
                          <w:b/>
                          <w:color w:val="auto"/>
                          <w:sz w:val="18"/>
                          <w:szCs w:val="17"/>
                          <w:u w:val="none"/>
                        </w:rPr>
                      </w:pPr>
                      <w:r w:rsidRPr="00F22DBF">
                        <w:rPr>
                          <w:rStyle w:val="Hyperlink"/>
                          <w:rFonts w:ascii="Arial Nova" w:hAnsi="Arial Nova" w:cs="Arial"/>
                          <w:b/>
                          <w:color w:val="auto"/>
                          <w:sz w:val="18"/>
                          <w:szCs w:val="17"/>
                          <w:u w:val="none"/>
                        </w:rPr>
                        <w:t>(2021</w:t>
                      </w:r>
                      <w:r>
                        <w:rPr>
                          <w:rStyle w:val="Hyperlink"/>
                          <w:rFonts w:ascii="Arial Nova" w:hAnsi="Arial Nova" w:cs="Arial"/>
                          <w:b/>
                          <w:color w:val="auto"/>
                          <w:sz w:val="18"/>
                          <w:szCs w:val="17"/>
                          <w:u w:val="none"/>
                        </w:rPr>
                        <w:t>-2023</w:t>
                      </w:r>
                      <w:r w:rsidRPr="00F22DBF">
                        <w:rPr>
                          <w:rStyle w:val="Hyperlink"/>
                          <w:rFonts w:ascii="Arial Nova" w:hAnsi="Arial Nova" w:cs="Arial"/>
                          <w:b/>
                          <w:color w:val="auto"/>
                          <w:sz w:val="18"/>
                          <w:szCs w:val="17"/>
                          <w:u w:val="none"/>
                        </w:rPr>
                        <w:t>)</w:t>
                      </w:r>
                    </w:p>
                    <w:p w14:paraId="1837141E" w14:textId="77777777" w:rsidR="00B778C3" w:rsidRPr="00F22DBF" w:rsidRDefault="00B778C3" w:rsidP="00ED3E63">
                      <w:pPr>
                        <w:rPr>
                          <w:rStyle w:val="Hyperlink"/>
                          <w:rFonts w:ascii="Arial Nova" w:hAnsi="Arial Nova" w:cs="Arial"/>
                          <w:color w:val="auto"/>
                          <w:sz w:val="18"/>
                          <w:szCs w:val="17"/>
                          <w:u w:val="none"/>
                        </w:rPr>
                      </w:pPr>
                      <w:r w:rsidRPr="00F22DBF">
                        <w:rPr>
                          <w:rStyle w:val="Hyperlink"/>
                          <w:rFonts w:ascii="Arial Nova" w:hAnsi="Arial Nova" w:cs="Arial"/>
                          <w:color w:val="auto"/>
                          <w:sz w:val="18"/>
                          <w:szCs w:val="17"/>
                          <w:u w:val="none"/>
                        </w:rPr>
                        <w:t>Nora Lambert, BSN, RN, CNOR</w:t>
                      </w:r>
                    </w:p>
                    <w:p w14:paraId="140B8F41" w14:textId="566CE615" w:rsidR="00B778C3" w:rsidRDefault="00D04365" w:rsidP="00ED3E63">
                      <w:pPr>
                        <w:rPr>
                          <w:rStyle w:val="Hyperlink"/>
                          <w:rFonts w:ascii="Arial Nova" w:hAnsi="Arial Nova" w:cs="Arial"/>
                          <w:sz w:val="18"/>
                          <w:szCs w:val="17"/>
                        </w:rPr>
                      </w:pPr>
                      <w:hyperlink r:id="rId33" w:history="1">
                        <w:r w:rsidR="00B778C3" w:rsidRPr="00F22DBF">
                          <w:rPr>
                            <w:rStyle w:val="Hyperlink"/>
                            <w:rFonts w:ascii="Arial Nova" w:hAnsi="Arial Nova" w:cs="Arial"/>
                            <w:sz w:val="18"/>
                            <w:szCs w:val="17"/>
                          </w:rPr>
                          <w:t>DIXIELANDCATZ@HOTMAIL.COM</w:t>
                        </w:r>
                      </w:hyperlink>
                    </w:p>
                    <w:p w14:paraId="0724284D" w14:textId="77777777" w:rsidR="00B778C3" w:rsidRPr="002A5C30" w:rsidRDefault="00B778C3" w:rsidP="00C74103">
                      <w:pPr>
                        <w:rPr>
                          <w:rStyle w:val="Hyperlink"/>
                          <w:rFonts w:ascii="Arial Nova" w:hAnsi="Arial Nova" w:cs="Arial"/>
                          <w:color w:val="FF0000"/>
                          <w:sz w:val="6"/>
                          <w:szCs w:val="12"/>
                          <w:u w:val="none"/>
                        </w:rPr>
                      </w:pPr>
                    </w:p>
                    <w:p w14:paraId="145FAD16" w14:textId="1C5616DA" w:rsidR="00B778C3" w:rsidRPr="00F01B7C" w:rsidRDefault="00B778C3" w:rsidP="00C74103">
                      <w:pPr>
                        <w:rPr>
                          <w:rStyle w:val="Hyperlink"/>
                          <w:rFonts w:ascii="Arial Nova" w:hAnsi="Arial Nova" w:cs="Arial"/>
                          <w:color w:val="auto"/>
                          <w:sz w:val="18"/>
                          <w:u w:val="none"/>
                        </w:rPr>
                      </w:pPr>
                      <w:r w:rsidRPr="00F01B7C">
                        <w:rPr>
                          <w:rStyle w:val="Hyperlink"/>
                          <w:rFonts w:ascii="Arial Nova" w:hAnsi="Arial Nova" w:cs="Arial"/>
                          <w:color w:val="auto"/>
                          <w:sz w:val="18"/>
                          <w:u w:val="none"/>
                        </w:rPr>
                        <w:t xml:space="preserve">Sheila Ostrow, RN, CNOR, CRNFA  </w:t>
                      </w:r>
                      <w:hyperlink r:id="rId34" w:history="1">
                        <w:r w:rsidRPr="00D159EC">
                          <w:rPr>
                            <w:rStyle w:val="Hyperlink"/>
                            <w:rFonts w:ascii="Arial Nova" w:hAnsi="Arial Nova" w:cs="Arial"/>
                            <w:sz w:val="18"/>
                          </w:rPr>
                          <w:t>Sheila.ostrow@gmail.com</w:t>
                        </w:r>
                      </w:hyperlink>
                    </w:p>
                    <w:p w14:paraId="39513E57" w14:textId="77777777" w:rsidR="00B778C3" w:rsidRPr="002A5C30" w:rsidRDefault="00B778C3" w:rsidP="002942BF">
                      <w:pPr>
                        <w:rPr>
                          <w:rFonts w:ascii="Arial Nova" w:eastAsia="Calibri" w:hAnsi="Arial Nova" w:cs="Arial"/>
                          <w:color w:val="1F497D"/>
                          <w:sz w:val="10"/>
                          <w:szCs w:val="10"/>
                        </w:rPr>
                      </w:pPr>
                    </w:p>
                    <w:p w14:paraId="432F83B3" w14:textId="5BCD1B36" w:rsidR="00B778C3" w:rsidRPr="00F22DBF" w:rsidRDefault="00B778C3" w:rsidP="00002EE2">
                      <w:pPr>
                        <w:rPr>
                          <w:rFonts w:ascii="Arial Nova" w:hAnsi="Arial Nova" w:cs="Arial"/>
                          <w:b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b/>
                          <w:sz w:val="18"/>
                          <w:szCs w:val="17"/>
                        </w:rPr>
                        <w:t xml:space="preserve">Nominating &amp; Leadership      Development  </w:t>
                      </w:r>
                    </w:p>
                    <w:p w14:paraId="6699CD91" w14:textId="77777777" w:rsidR="00B778C3" w:rsidRPr="00F22DBF" w:rsidRDefault="00B778C3" w:rsidP="00002EE2">
                      <w:pPr>
                        <w:rPr>
                          <w:rFonts w:ascii="Arial Nova" w:hAnsi="Arial Nova" w:cs="Arial"/>
                          <w:b/>
                          <w:sz w:val="8"/>
                          <w:szCs w:val="8"/>
                        </w:rPr>
                      </w:pPr>
                    </w:p>
                    <w:p w14:paraId="181191DF" w14:textId="77777777" w:rsidR="00B778C3" w:rsidRPr="00F22DBF" w:rsidRDefault="00B778C3" w:rsidP="00767128">
                      <w:pPr>
                        <w:rPr>
                          <w:rFonts w:ascii="Arial Nova" w:hAnsi="Arial Nova"/>
                          <w:color w:val="201F1E"/>
                          <w:sz w:val="18"/>
                          <w:szCs w:val="17"/>
                        </w:rPr>
                      </w:pPr>
                      <w:bookmarkStart w:id="6" w:name="_Hlk44840546"/>
                      <w:r w:rsidRPr="00F22DBF">
                        <w:rPr>
                          <w:rFonts w:ascii="Arial Nova" w:hAnsi="Arial Nova"/>
                          <w:color w:val="201F1E"/>
                          <w:sz w:val="18"/>
                          <w:szCs w:val="17"/>
                        </w:rPr>
                        <w:t>Judy Montello</w:t>
                      </w:r>
                      <w:r>
                        <w:rPr>
                          <w:rFonts w:ascii="Arial Nova" w:hAnsi="Arial Nova"/>
                          <w:color w:val="201F1E"/>
                          <w:sz w:val="18"/>
                          <w:szCs w:val="17"/>
                        </w:rPr>
                        <w:t>,</w:t>
                      </w:r>
                      <w:r w:rsidRPr="00F22DBF">
                        <w:rPr>
                          <w:rFonts w:ascii="Arial Nova" w:hAnsi="Arial Nova"/>
                          <w:color w:val="201F1E"/>
                          <w:sz w:val="18"/>
                          <w:szCs w:val="17"/>
                        </w:rPr>
                        <w:t xml:space="preserve"> BSHCA, RN, CNOR </w:t>
                      </w:r>
                      <w:bookmarkStart w:id="7" w:name="_Hlk67934020"/>
                      <w:bookmarkEnd w:id="6"/>
                      <w:r w:rsidRPr="00F22DBF">
                        <w:fldChar w:fldCharType="begin"/>
                      </w:r>
                      <w:r w:rsidRPr="00F22DBF">
                        <w:rPr>
                          <w:rFonts w:ascii="Arial Nova" w:hAnsi="Arial Nova"/>
                        </w:rPr>
                        <w:instrText xml:space="preserve"> HYPERLINK "mailto:Judy.Montello@lcmchealth.org" </w:instrText>
                      </w:r>
                      <w:r w:rsidRPr="00F22DBF">
                        <w:fldChar w:fldCharType="separate"/>
                      </w:r>
                      <w:r w:rsidRPr="00F22DBF">
                        <w:rPr>
                          <w:rStyle w:val="Hyperlink"/>
                          <w:rFonts w:ascii="Arial Nova" w:hAnsi="Arial Nova"/>
                          <w:sz w:val="18"/>
                          <w:szCs w:val="17"/>
                        </w:rPr>
                        <w:t>Judy.Montello@lcmchealth.org</w:t>
                      </w:r>
                      <w:r w:rsidRPr="00F22DBF">
                        <w:rPr>
                          <w:rStyle w:val="Hyperlink"/>
                          <w:rFonts w:ascii="Arial Nova" w:hAnsi="Arial Nova"/>
                          <w:sz w:val="18"/>
                          <w:szCs w:val="17"/>
                        </w:rPr>
                        <w:fldChar w:fldCharType="end"/>
                      </w:r>
                      <w:bookmarkEnd w:id="7"/>
                    </w:p>
                    <w:p w14:paraId="3473DC09" w14:textId="3122184E" w:rsidR="00B778C3" w:rsidRPr="00ED3E63" w:rsidRDefault="00B778C3" w:rsidP="004F6A7D">
                      <w:pPr>
                        <w:rPr>
                          <w:rStyle w:val="Hyperlink"/>
                          <w:rFonts w:ascii="Arial Nova" w:hAnsi="Arial Nova" w:cstheme="minorHAnsi"/>
                          <w:sz w:val="10"/>
                          <w:szCs w:val="10"/>
                        </w:rPr>
                      </w:pPr>
                    </w:p>
                    <w:p w14:paraId="095CBACC" w14:textId="00844BFE" w:rsidR="00B778C3" w:rsidRPr="00ED3E63" w:rsidRDefault="00B778C3" w:rsidP="004F6A7D">
                      <w:pPr>
                        <w:rPr>
                          <w:rStyle w:val="Hyperlink"/>
                          <w:rFonts w:ascii="Arial Nova" w:hAnsi="Arial Nova" w:cs="Arial"/>
                          <w:color w:val="auto"/>
                          <w:sz w:val="18"/>
                          <w:u w:val="none"/>
                        </w:rPr>
                      </w:pPr>
                      <w:r w:rsidRPr="00ED3E63">
                        <w:rPr>
                          <w:rStyle w:val="Hyperlink"/>
                          <w:rFonts w:ascii="Arial Nova" w:hAnsi="Arial Nova" w:cs="Arial"/>
                          <w:color w:val="auto"/>
                          <w:sz w:val="18"/>
                          <w:u w:val="none"/>
                        </w:rPr>
                        <w:t>Kim Conway</w:t>
                      </w:r>
                      <w:r w:rsidRPr="00ED3E63">
                        <w:rPr>
                          <w:rFonts w:ascii="Arial Nova" w:hAnsi="Arial Nova" w:cs="Arial"/>
                          <w:sz w:val="18"/>
                        </w:rPr>
                        <w:t>, MHA,BSN,RN-BC</w:t>
                      </w:r>
                      <w:r w:rsidRPr="00ED3E63">
                        <w:rPr>
                          <w:rStyle w:val="Hyperlink"/>
                          <w:rFonts w:ascii="Arial Nova" w:hAnsi="Arial Nova" w:cs="Arial"/>
                          <w:color w:val="auto"/>
                          <w:sz w:val="18"/>
                          <w:u w:val="none"/>
                        </w:rPr>
                        <w:t xml:space="preserve"> </w:t>
                      </w:r>
                    </w:p>
                    <w:p w14:paraId="739B14D3" w14:textId="46CE2F35" w:rsidR="00B778C3" w:rsidRPr="00ED3E63" w:rsidRDefault="00D04365" w:rsidP="004F6A7D">
                      <w:pPr>
                        <w:rPr>
                          <w:rStyle w:val="Hyperlink"/>
                          <w:rFonts w:ascii="Arial Nova" w:hAnsi="Arial Nova" w:cs="Arial"/>
                          <w:sz w:val="18"/>
                        </w:rPr>
                      </w:pPr>
                      <w:hyperlink r:id="rId35" w:history="1">
                        <w:r w:rsidR="00B778C3" w:rsidRPr="00ED3E63">
                          <w:rPr>
                            <w:rStyle w:val="Hyperlink"/>
                            <w:rFonts w:ascii="Arial Nova" w:hAnsi="Arial Nova" w:cs="Arial"/>
                            <w:sz w:val="18"/>
                          </w:rPr>
                          <w:t>kimcon@bellsouth.net</w:t>
                        </w:r>
                      </w:hyperlink>
                    </w:p>
                    <w:p w14:paraId="749B4E24" w14:textId="11930765" w:rsidR="00B778C3" w:rsidRPr="002A5C30" w:rsidRDefault="00B778C3" w:rsidP="004F6A7D">
                      <w:pPr>
                        <w:rPr>
                          <w:rStyle w:val="Hyperlink"/>
                          <w:rFonts w:ascii="Arial Nova" w:hAnsi="Arial Nova" w:cs="Arial"/>
                          <w:color w:val="FF0000"/>
                          <w:sz w:val="8"/>
                          <w:szCs w:val="14"/>
                        </w:rPr>
                      </w:pPr>
                    </w:p>
                    <w:p w14:paraId="508F6F7A" w14:textId="08337C1B" w:rsidR="00B778C3" w:rsidRDefault="00B778C3" w:rsidP="004F6A7D">
                      <w:pPr>
                        <w:rPr>
                          <w:rStyle w:val="Hyperlink"/>
                          <w:rFonts w:ascii="Arial Nova" w:hAnsi="Arial Nova" w:cs="Arial"/>
                          <w:color w:val="auto"/>
                          <w:sz w:val="18"/>
                        </w:rPr>
                      </w:pPr>
                      <w:r w:rsidRPr="00D84B88">
                        <w:rPr>
                          <w:rStyle w:val="Hyperlink"/>
                          <w:rFonts w:ascii="Arial Nova" w:hAnsi="Arial Nova" w:cs="Arial"/>
                          <w:color w:val="auto"/>
                          <w:sz w:val="18"/>
                        </w:rPr>
                        <w:t>Kristi Guillot, RN</w:t>
                      </w:r>
                    </w:p>
                    <w:p w14:paraId="136F68B2" w14:textId="7ABA1EA5" w:rsidR="00B778C3" w:rsidRDefault="00D04365" w:rsidP="004F6A7D">
                      <w:pPr>
                        <w:rPr>
                          <w:rStyle w:val="Hyperlink"/>
                          <w:rFonts w:ascii="Arial Nova" w:hAnsi="Arial Nova" w:cs="Arial"/>
                          <w:color w:val="auto"/>
                          <w:sz w:val="18"/>
                        </w:rPr>
                      </w:pPr>
                      <w:hyperlink r:id="rId36" w:history="1">
                        <w:r w:rsidR="00B778C3" w:rsidRPr="00B34603">
                          <w:rPr>
                            <w:rStyle w:val="Hyperlink"/>
                            <w:rFonts w:ascii="Arial Nova" w:hAnsi="Arial Nova" w:cs="Arial"/>
                            <w:sz w:val="18"/>
                          </w:rPr>
                          <w:t>Kristi.guillot@lcmchealth.org</w:t>
                        </w:r>
                      </w:hyperlink>
                    </w:p>
                    <w:p w14:paraId="6E4ECD0D" w14:textId="77777777" w:rsidR="00B778C3" w:rsidRPr="002A5C30" w:rsidRDefault="00B778C3" w:rsidP="004F6A7D">
                      <w:pPr>
                        <w:rPr>
                          <w:rStyle w:val="Hyperlink"/>
                          <w:rFonts w:ascii="Arial Nova" w:hAnsi="Arial Nova" w:cs="Arial"/>
                          <w:color w:val="auto"/>
                          <w:sz w:val="8"/>
                          <w:szCs w:val="14"/>
                        </w:rPr>
                      </w:pPr>
                    </w:p>
                    <w:p w14:paraId="4531E5D7" w14:textId="41D2A8E8" w:rsidR="00B778C3" w:rsidRDefault="00B778C3" w:rsidP="007D4FE4">
                      <w:pPr>
                        <w:rPr>
                          <w:rFonts w:ascii="Arial Nova" w:hAnsi="Arial Nova" w:cs="Arial"/>
                          <w:b/>
                          <w:color w:val="0D0D0D"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b/>
                          <w:color w:val="0D0D0D"/>
                          <w:sz w:val="18"/>
                          <w:szCs w:val="17"/>
                        </w:rPr>
                        <w:t>LA State Council Liaison:</w:t>
                      </w:r>
                    </w:p>
                    <w:p w14:paraId="265B49AB" w14:textId="77777777" w:rsidR="00B778C3" w:rsidRPr="008871DA" w:rsidRDefault="00B778C3" w:rsidP="008871DA">
                      <w:pPr>
                        <w:rPr>
                          <w:rFonts w:ascii="Arial Nova" w:hAnsi="Arial Nova" w:cs="Arial"/>
                          <w:bCs/>
                          <w:color w:val="0D0D0D"/>
                          <w:sz w:val="18"/>
                          <w:szCs w:val="17"/>
                        </w:rPr>
                      </w:pPr>
                      <w:r w:rsidRPr="008871DA">
                        <w:rPr>
                          <w:rFonts w:ascii="Arial Nova" w:hAnsi="Arial Nova" w:cs="Arial"/>
                          <w:bCs/>
                          <w:color w:val="0D0D0D"/>
                          <w:sz w:val="18"/>
                          <w:szCs w:val="17"/>
                        </w:rPr>
                        <w:t>Sharon Guardina, BSN, RN, CNOR</w:t>
                      </w:r>
                    </w:p>
                    <w:p w14:paraId="5C5E5707" w14:textId="2B0937F6" w:rsidR="00B778C3" w:rsidRDefault="00D04365" w:rsidP="008871DA">
                      <w:pPr>
                        <w:rPr>
                          <w:rFonts w:ascii="Arial Nova" w:hAnsi="Arial Nova" w:cs="Arial"/>
                          <w:bCs/>
                          <w:color w:val="0D0D0D"/>
                          <w:sz w:val="18"/>
                          <w:szCs w:val="17"/>
                        </w:rPr>
                      </w:pPr>
                      <w:hyperlink r:id="rId37" w:history="1">
                        <w:r w:rsidR="00B778C3" w:rsidRPr="004A44DE">
                          <w:rPr>
                            <w:rStyle w:val="Hyperlink"/>
                            <w:rFonts w:ascii="Arial Nova" w:hAnsi="Arial Nova" w:cs="Arial"/>
                            <w:bCs/>
                            <w:sz w:val="18"/>
                            <w:szCs w:val="17"/>
                          </w:rPr>
                          <w:t>sguardina@att.net</w:t>
                        </w:r>
                      </w:hyperlink>
                    </w:p>
                    <w:p w14:paraId="49C7D38D" w14:textId="77777777" w:rsidR="00B778C3" w:rsidRPr="002A5C30" w:rsidRDefault="00B778C3" w:rsidP="007D4FE4">
                      <w:pPr>
                        <w:rPr>
                          <w:rFonts w:ascii="Arial Nova" w:hAnsi="Arial Nova" w:cs="Arial"/>
                          <w:b/>
                          <w:sz w:val="8"/>
                          <w:szCs w:val="14"/>
                        </w:rPr>
                      </w:pPr>
                    </w:p>
                    <w:p w14:paraId="5970E087" w14:textId="77777777" w:rsidR="00B778C3" w:rsidRPr="00F22DBF" w:rsidRDefault="00B778C3" w:rsidP="007D4FE4">
                      <w:pPr>
                        <w:rPr>
                          <w:rFonts w:ascii="Arial Nova" w:hAnsi="Arial Nova" w:cs="Arial"/>
                          <w:b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b/>
                          <w:sz w:val="18"/>
                          <w:szCs w:val="17"/>
                        </w:rPr>
                        <w:t>Newsletter Editor</w:t>
                      </w:r>
                    </w:p>
                    <w:p w14:paraId="5A62922D" w14:textId="77777777" w:rsidR="00B778C3" w:rsidRPr="00F22DBF" w:rsidRDefault="00B778C3" w:rsidP="007D4FE4">
                      <w:pPr>
                        <w:rPr>
                          <w:rFonts w:ascii="Arial Nova" w:hAnsi="Arial Nova" w:cs="Arial"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sz w:val="18"/>
                          <w:szCs w:val="17"/>
                        </w:rPr>
                        <w:t xml:space="preserve">Mary Anne Toledano, BS, BSN, RN, CNOR </w:t>
                      </w:r>
                      <w:hyperlink r:id="rId38" w:history="1">
                        <w:r w:rsidRPr="00F22DBF">
                          <w:rPr>
                            <w:rStyle w:val="Hyperlink"/>
                            <w:rFonts w:ascii="Arial Nova" w:hAnsi="Arial Nova" w:cs="Arial"/>
                            <w:sz w:val="18"/>
                            <w:szCs w:val="17"/>
                          </w:rPr>
                          <w:t>matoledano@outlook.com</w:t>
                        </w:r>
                      </w:hyperlink>
                    </w:p>
                    <w:p w14:paraId="402452CD" w14:textId="77777777" w:rsidR="00B778C3" w:rsidRPr="002A5C30" w:rsidRDefault="00B778C3" w:rsidP="007D4FE4">
                      <w:pPr>
                        <w:rPr>
                          <w:rFonts w:ascii="Arial Nova" w:hAnsi="Arial Nova" w:cs="Arial"/>
                          <w:sz w:val="8"/>
                          <w:szCs w:val="14"/>
                        </w:rPr>
                      </w:pPr>
                    </w:p>
                    <w:p w14:paraId="4C894E73" w14:textId="77777777" w:rsidR="00B778C3" w:rsidRPr="00F22DBF" w:rsidRDefault="00B778C3" w:rsidP="003C67FC">
                      <w:pPr>
                        <w:rPr>
                          <w:rFonts w:ascii="Arial Nova" w:hAnsi="Arial Nova" w:cs="Arial"/>
                          <w:b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b/>
                          <w:sz w:val="18"/>
                          <w:szCs w:val="17"/>
                        </w:rPr>
                        <w:t>Webmaster</w:t>
                      </w:r>
                    </w:p>
                    <w:p w14:paraId="4A9372A9" w14:textId="77777777" w:rsidR="00B778C3" w:rsidRPr="00F22DBF" w:rsidRDefault="00B778C3" w:rsidP="003C67FC">
                      <w:pPr>
                        <w:rPr>
                          <w:rFonts w:ascii="Arial Nova" w:hAnsi="Arial Nova" w:cs="Arial"/>
                          <w:sz w:val="18"/>
                          <w:szCs w:val="17"/>
                        </w:rPr>
                      </w:pPr>
                      <w:r w:rsidRPr="00F22DBF">
                        <w:rPr>
                          <w:rFonts w:ascii="Arial Nova" w:hAnsi="Arial Nova" w:cs="Arial"/>
                          <w:sz w:val="18"/>
                          <w:szCs w:val="17"/>
                        </w:rPr>
                        <w:t xml:space="preserve">Ramie K. Miller, MSN, RN, CNOR </w:t>
                      </w:r>
                      <w:hyperlink r:id="rId39" w:history="1">
                        <w:r w:rsidRPr="00F22DBF">
                          <w:rPr>
                            <w:rStyle w:val="Hyperlink"/>
                            <w:rFonts w:ascii="Arial Nova" w:hAnsi="Arial Nova" w:cs="Arial"/>
                            <w:sz w:val="18"/>
                            <w:szCs w:val="17"/>
                          </w:rPr>
                          <w:t>ramiemiller@yahoo.com</w:t>
                        </w:r>
                      </w:hyperlink>
                    </w:p>
                    <w:p w14:paraId="15A291EB" w14:textId="77777777" w:rsidR="00B778C3" w:rsidRPr="00F22DBF" w:rsidRDefault="00B778C3" w:rsidP="003C67FC">
                      <w:pPr>
                        <w:rPr>
                          <w:rFonts w:ascii="Arial Nova" w:hAnsi="Arial Nova" w:cs="Arial"/>
                          <w:b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41F8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FA7C85" wp14:editId="338FCAFB">
                <wp:simplePos x="0" y="0"/>
                <wp:positionH relativeFrom="column">
                  <wp:posOffset>1638935</wp:posOffset>
                </wp:positionH>
                <wp:positionV relativeFrom="paragraph">
                  <wp:posOffset>48895</wp:posOffset>
                </wp:positionV>
                <wp:extent cx="5273675" cy="136525"/>
                <wp:effectExtent l="0" t="0" r="3175" b="0"/>
                <wp:wrapNone/>
                <wp:docPr id="10" name="RE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3675" cy="136525"/>
                        </a:xfrm>
                        <a:prstGeom prst="rect">
                          <a:avLst/>
                        </a:prstGeom>
                        <a:solidFill>
                          <a:srgbClr val="47BD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DD274D" w14:textId="77777777" w:rsidR="00B778C3" w:rsidRDefault="00B778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A7C85" id="REC 2" o:spid="_x0000_s1032" style="position:absolute;left:0;text-align:left;margin-left:129.05pt;margin-top:3.85pt;width:415.25pt;height:10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" fillcolor="#47bdb7" stroked="f">
                <v:textbox>
                  <w:txbxContent>
                    <w:p w14:paraId="6DDD274D" w14:textId="77777777" w:rsidR="00B778C3" w:rsidRDefault="00B778C3"/>
                  </w:txbxContent>
                </v:textbox>
              </v:rect>
            </w:pict>
          </mc:Fallback>
        </mc:AlternateContent>
      </w:r>
    </w:p>
    <w:p w14:paraId="607A35E0" w14:textId="3049EB7F" w:rsidR="00D867E5" w:rsidRDefault="00B0551A" w:rsidP="00361B29">
      <w:pPr>
        <w:jc w:val="right"/>
        <w:rPr>
          <w:rFonts w:asciiTheme="minorHAnsi" w:hAnsiTheme="minorHAnsi" w:cstheme="minorHAnsi"/>
          <w:noProof/>
          <w:sz w:val="20"/>
          <w:szCs w:val="22"/>
        </w:rPr>
      </w:pPr>
      <w:r w:rsidRPr="00321518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0" allowOverlap="1" wp14:anchorId="01E72C2E" wp14:editId="336A00A7">
                <wp:simplePos x="0" y="0"/>
                <wp:positionH relativeFrom="page">
                  <wp:posOffset>2385060</wp:posOffset>
                </wp:positionH>
                <wp:positionV relativeFrom="page">
                  <wp:posOffset>1893533</wp:posOffset>
                </wp:positionV>
                <wp:extent cx="4893623" cy="396240"/>
                <wp:effectExtent l="0" t="0" r="2540" b="3810"/>
                <wp:wrapNone/>
                <wp:docPr id="27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3623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47A8D" w14:textId="2159425A" w:rsidR="00B778C3" w:rsidRPr="004476A9" w:rsidRDefault="00B778C3" w:rsidP="00124F4D">
                            <w:pPr>
                              <w:rPr>
                                <w:rFonts w:ascii="Footlight MT Light" w:eastAsia="STZhongsong" w:hAnsi="Footlight MT Light"/>
                                <w:b/>
                                <w:spacing w:val="20"/>
                                <w:sz w:val="52"/>
                                <w:szCs w:val="52"/>
                              </w:rPr>
                            </w:pPr>
                            <w:r w:rsidRPr="004476A9">
                              <w:rPr>
                                <w:rFonts w:ascii="Footlight MT Light" w:eastAsia="STZhongsong" w:hAnsi="Footlight MT Light"/>
                                <w:b/>
                                <w:spacing w:val="20"/>
                                <w:sz w:val="52"/>
                                <w:szCs w:val="52"/>
                              </w:rPr>
                              <w:t>President’s Message</w:t>
                            </w:r>
                          </w:p>
                          <w:p w14:paraId="743E4CD6" w14:textId="77777777" w:rsidR="00B778C3" w:rsidRPr="004476A9" w:rsidRDefault="00B778C3" w:rsidP="00321518">
                            <w:pPr>
                              <w:pStyle w:val="Heading1"/>
                              <w:spacing w:line="276" w:lineRule="auto"/>
                              <w:rPr>
                                <w:rFonts w:ascii="Footlight MT Light" w:hAnsi="Footlight MT Light"/>
                                <w:b/>
                                <w:color w:val="auto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72C2E" id="Text Box 13" o:spid="_x0000_s1033" type="#_x0000_t202" style="position:absolute;left:0;text-align:left;margin-left:187.8pt;margin-top:149.1pt;width:385.3pt;height:31.2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" o:allowincell="f" filled="f" stroked="f">
                <v:textbox inset="0,0,0,0">
                  <w:txbxContent>
                    <w:p w14:paraId="4CE47A8D" w14:textId="2159425A" w:rsidR="00B778C3" w:rsidRPr="004476A9" w:rsidRDefault="00B778C3" w:rsidP="00124F4D">
                      <w:pPr>
                        <w:rPr>
                          <w:rFonts w:ascii="Footlight MT Light" w:eastAsia="STZhongsong" w:hAnsi="Footlight MT Light"/>
                          <w:b/>
                          <w:spacing w:val="20"/>
                          <w:sz w:val="52"/>
                          <w:szCs w:val="52"/>
                        </w:rPr>
                      </w:pPr>
                      <w:r w:rsidRPr="004476A9">
                        <w:rPr>
                          <w:rFonts w:ascii="Footlight MT Light" w:eastAsia="STZhongsong" w:hAnsi="Footlight MT Light"/>
                          <w:b/>
                          <w:spacing w:val="20"/>
                          <w:sz w:val="52"/>
                          <w:szCs w:val="52"/>
                        </w:rPr>
                        <w:t>President’s Message</w:t>
                      </w:r>
                    </w:p>
                    <w:p w14:paraId="743E4CD6" w14:textId="77777777" w:rsidR="00B778C3" w:rsidRPr="004476A9" w:rsidRDefault="00B778C3" w:rsidP="00321518">
                      <w:pPr>
                        <w:pStyle w:val="Heading1"/>
                        <w:spacing w:line="276" w:lineRule="auto"/>
                        <w:rPr>
                          <w:rFonts w:ascii="Footlight MT Light" w:hAnsi="Footlight MT Light"/>
                          <w:b/>
                          <w:color w:val="auto"/>
                          <w:sz w:val="56"/>
                          <w:szCs w:val="56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71BB0D" w14:textId="49641DDB" w:rsidR="00D867E5" w:rsidRDefault="00D867E5" w:rsidP="00361B29">
      <w:pPr>
        <w:jc w:val="right"/>
        <w:rPr>
          <w:rFonts w:asciiTheme="minorHAnsi" w:hAnsiTheme="minorHAnsi" w:cstheme="minorHAnsi"/>
          <w:noProof/>
          <w:sz w:val="20"/>
          <w:szCs w:val="22"/>
        </w:rPr>
      </w:pPr>
    </w:p>
    <w:p w14:paraId="6521B20B" w14:textId="48A6B303" w:rsidR="00D867E5" w:rsidRDefault="00D867E5" w:rsidP="00361B29">
      <w:pPr>
        <w:jc w:val="right"/>
        <w:rPr>
          <w:rFonts w:asciiTheme="minorHAnsi" w:hAnsiTheme="minorHAnsi" w:cstheme="minorHAnsi"/>
          <w:noProof/>
          <w:sz w:val="20"/>
          <w:szCs w:val="22"/>
        </w:rPr>
      </w:pPr>
    </w:p>
    <w:p w14:paraId="58B84568" w14:textId="0E62D3B5" w:rsidR="004A5C47" w:rsidRDefault="005C471A" w:rsidP="00361B29">
      <w:pPr>
        <w:jc w:val="right"/>
        <w:rPr>
          <w:rFonts w:asciiTheme="minorHAnsi" w:hAnsiTheme="minorHAnsi" w:cstheme="minorHAnsi"/>
          <w:noProof/>
          <w:sz w:val="20"/>
          <w:szCs w:val="22"/>
        </w:rPr>
      </w:pPr>
      <w:r w:rsidRPr="00D5084F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ADFCBA1" wp14:editId="2B14E808">
                <wp:simplePos x="0" y="0"/>
                <wp:positionH relativeFrom="margin">
                  <wp:posOffset>4412926</wp:posOffset>
                </wp:positionH>
                <wp:positionV relativeFrom="page">
                  <wp:posOffset>2288912</wp:posOffset>
                </wp:positionV>
                <wp:extent cx="2527300" cy="7379266"/>
                <wp:effectExtent l="0" t="0" r="25400" b="12700"/>
                <wp:wrapNone/>
                <wp:docPr id="7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7379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FD1BEF" w14:textId="5DDB9A17" w:rsidR="00B778C3" w:rsidRDefault="005C471A" w:rsidP="009A0EC0">
                            <w:pPr>
                              <w:rPr>
                                <w:rFonts w:ascii="Arial Nova" w:hAnsi="Arial Nova"/>
                              </w:rPr>
                            </w:pPr>
                            <w:r>
                              <w:rPr>
                                <w:rFonts w:ascii="Arial Nova" w:hAnsi="Arial Nova"/>
                              </w:rPr>
                              <w:t>Louisiana</w:t>
                            </w:r>
                            <w:r w:rsidR="003C6D94">
                              <w:rPr>
                                <w:rFonts w:ascii="Arial Nova" w:hAnsi="Arial Nova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</w:rPr>
                              <w:t xml:space="preserve">was </w:t>
                            </w:r>
                            <w:r w:rsidR="00F2304C">
                              <w:rPr>
                                <w:rFonts w:ascii="Arial Nova" w:hAnsi="Arial Nova"/>
                              </w:rPr>
                              <w:t xml:space="preserve">obtained by Nathalie Walker </w:t>
                            </w:r>
                            <w:r w:rsidR="003C6D94">
                              <w:rPr>
                                <w:rFonts w:ascii="Arial Nova" w:hAnsi="Arial Nova"/>
                              </w:rPr>
                              <w:t>and is attached the email.  Pleas</w:t>
                            </w:r>
                            <w:r w:rsidR="00F2304C">
                              <w:rPr>
                                <w:rFonts w:ascii="Arial Nova" w:hAnsi="Arial Nova"/>
                              </w:rPr>
                              <w:t xml:space="preserve">e post in your department. </w:t>
                            </w:r>
                          </w:p>
                          <w:p w14:paraId="4D4C429A" w14:textId="01A3F80C" w:rsidR="00F2304C" w:rsidRPr="00F42501" w:rsidRDefault="00F2304C" w:rsidP="009A0EC0">
                            <w:pPr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</w:pPr>
                          </w:p>
                          <w:p w14:paraId="6DE3C0D3" w14:textId="2E8671E3" w:rsidR="00B778C3" w:rsidRDefault="00B778C3" w:rsidP="009A0EC0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1810E8">
                              <w:rPr>
                                <w:rFonts w:ascii="Arial Nova" w:hAnsi="Arial Nova"/>
                              </w:rPr>
                              <w:t>We have our</w:t>
                            </w:r>
                            <w:r>
                              <w:rPr>
                                <w:rFonts w:ascii="Arial Nova" w:hAnsi="Arial Nova"/>
                              </w:rPr>
                              <w:t xml:space="preserve"> annual social scheduled for November 17</w:t>
                            </w:r>
                            <w:r w:rsidRPr="001810E8">
                              <w:rPr>
                                <w:rFonts w:ascii="Arial Nova" w:hAnsi="Arial Nova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ova" w:hAnsi="Arial Nova"/>
                              </w:rPr>
                              <w:t xml:space="preserve"> at Martin Wine Cellar from 5pm-7pm</w:t>
                            </w:r>
                            <w:r w:rsidR="00325C48">
                              <w:rPr>
                                <w:rFonts w:ascii="Arial Nova" w:hAnsi="Arial Nova"/>
                              </w:rPr>
                              <w:t xml:space="preserve"> to celebrate Perioperative Nurses’ Week</w:t>
                            </w:r>
                            <w:r>
                              <w:rPr>
                                <w:rFonts w:ascii="Arial Nova" w:hAnsi="Arial Nova"/>
                              </w:rPr>
                              <w:t xml:space="preserve">. The event is being sponsored by Melissa Guidry and Warren </w:t>
                            </w:r>
                            <w:proofErr w:type="spellStart"/>
                            <w:r>
                              <w:rPr>
                                <w:rFonts w:ascii="Arial Nova" w:hAnsi="Arial Nova"/>
                              </w:rPr>
                              <w:t>Roesch</w:t>
                            </w:r>
                            <w:proofErr w:type="spellEnd"/>
                            <w:r>
                              <w:rPr>
                                <w:rFonts w:ascii="Arial Nova" w:hAnsi="Arial Nova"/>
                              </w:rPr>
                              <w:t xml:space="preserve"> from </w:t>
                            </w:r>
                            <w:proofErr w:type="spellStart"/>
                            <w:r>
                              <w:rPr>
                                <w:rFonts w:ascii="Arial Nova" w:hAnsi="Arial Nova"/>
                              </w:rPr>
                              <w:t>StratAx</w:t>
                            </w:r>
                            <w:proofErr w:type="spellEnd"/>
                            <w:r>
                              <w:rPr>
                                <w:rFonts w:ascii="Arial Nova" w:hAnsi="Arial Nova"/>
                              </w:rPr>
                              <w:t xml:space="preserve"> and your chapter. It will be an opportunity to get to know our new members and see faces we don’t get to see often.  Bring a potential member and a new OR nurse with you.  There is no cap for this meeting, so plan on attending. </w:t>
                            </w:r>
                            <w:r w:rsidRPr="00B30F46">
                              <w:rPr>
                                <mc:AlternateContent>
                                  <mc:Choice Requires="w16se">
                                    <w:rFonts w:ascii="Arial Nova" w:hAnsi="Arial Nov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61811E8A" w14:textId="317D8041" w:rsidR="00B778C3" w:rsidRPr="00F42501" w:rsidRDefault="00B778C3" w:rsidP="009A0EC0">
                            <w:pPr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</w:pPr>
                          </w:p>
                          <w:p w14:paraId="2B581E27" w14:textId="4271C79C" w:rsidR="00B83FF5" w:rsidRDefault="00F31F56" w:rsidP="009A0EC0">
                            <w:pPr>
                              <w:rPr>
                                <w:rFonts w:ascii="Arial Nova" w:hAnsi="Arial Nova"/>
                              </w:rPr>
                            </w:pPr>
                            <w:r>
                              <w:rPr>
                                <w:rFonts w:ascii="Arial Nova" w:hAnsi="Arial Nova"/>
                              </w:rPr>
                              <w:t xml:space="preserve">We will have </w:t>
                            </w:r>
                            <w:r w:rsidR="00325C48">
                              <w:rPr>
                                <w:rFonts w:ascii="Arial Nova" w:hAnsi="Arial Nova"/>
                              </w:rPr>
                              <w:t xml:space="preserve">another </w:t>
                            </w:r>
                            <w:r w:rsidR="00325C48" w:rsidRPr="00F31F56">
                              <w:rPr>
                                <w:rFonts w:ascii="Arial Nova" w:hAnsi="Arial Nova"/>
                                <w:i/>
                                <w:iCs/>
                              </w:rPr>
                              <w:t>Painting with a Twist</w:t>
                            </w:r>
                            <w:r w:rsidR="00325C48">
                              <w:rPr>
                                <w:rFonts w:ascii="Arial Nova" w:hAnsi="Arial Nova"/>
                              </w:rPr>
                              <w:t xml:space="preserve"> party on December 15</w:t>
                            </w:r>
                            <w:r w:rsidR="00325C48" w:rsidRPr="00325C48">
                              <w:rPr>
                                <w:rFonts w:ascii="Arial Nova" w:hAnsi="Arial Nova"/>
                                <w:vertAlign w:val="superscript"/>
                              </w:rPr>
                              <w:t>th</w:t>
                            </w:r>
                            <w:r w:rsidR="00325C48">
                              <w:rPr>
                                <w:rFonts w:ascii="Arial Nova" w:hAnsi="Arial Nova"/>
                              </w:rPr>
                              <w:t xml:space="preserve"> from </w:t>
                            </w:r>
                            <w:r>
                              <w:rPr>
                                <w:rFonts w:ascii="Arial Nova" w:hAnsi="Arial Nova"/>
                              </w:rPr>
                              <w:t>4:30</w:t>
                            </w:r>
                            <w:r w:rsidR="00325C48">
                              <w:rPr>
                                <w:rFonts w:ascii="Arial Nova" w:hAnsi="Arial Nova"/>
                              </w:rPr>
                              <w:t>-7pm</w:t>
                            </w:r>
                            <w:r>
                              <w:rPr>
                                <w:rFonts w:ascii="Arial Nova" w:hAnsi="Arial Nova"/>
                              </w:rPr>
                              <w:t xml:space="preserve">.  </w:t>
                            </w:r>
                            <w:r w:rsidR="00325C48">
                              <w:rPr>
                                <w:rFonts w:ascii="Arial Nova" w:hAnsi="Arial Nova"/>
                              </w:rPr>
                              <w:t xml:space="preserve">There is a cute snowman that matches the one we did last year.  </w:t>
                            </w:r>
                            <w:r w:rsidR="00BD648D">
                              <w:rPr>
                                <w:rFonts w:ascii="Arial Nova" w:hAnsi="Arial Nova"/>
                              </w:rPr>
                              <w:t xml:space="preserve">Or we can do something different. </w:t>
                            </w:r>
                            <w:r w:rsidR="00B83FF5">
                              <w:rPr>
                                <w:rFonts w:ascii="Arial Nova" w:hAnsi="Arial Nova"/>
                              </w:rPr>
                              <w:t>Let me know if you want to</w:t>
                            </w:r>
                            <w:r>
                              <w:rPr>
                                <w:rFonts w:ascii="Arial Nova" w:hAnsi="Arial Nova"/>
                              </w:rPr>
                              <w:t xml:space="preserve"> </w:t>
                            </w:r>
                            <w:r w:rsidR="00B83FF5">
                              <w:rPr>
                                <w:rFonts w:ascii="Arial Nova" w:hAnsi="Arial Nova"/>
                              </w:rPr>
                              <w:t>participate and</w:t>
                            </w:r>
                          </w:p>
                          <w:p w14:paraId="79EA9E02" w14:textId="79AD60B6" w:rsidR="00B83FF5" w:rsidRDefault="00B83FF5" w:rsidP="009A0EC0">
                            <w:pPr>
                              <w:rPr>
                                <w:rFonts w:ascii="Arial Nova" w:hAnsi="Arial Nova"/>
                              </w:rPr>
                            </w:pPr>
                            <w:r>
                              <w:rPr>
                                <w:rFonts w:ascii="Arial Nova" w:hAnsi="Arial Nova"/>
                              </w:rPr>
                              <w:t>which one you want</w:t>
                            </w:r>
                            <w:r w:rsidR="00F31F56">
                              <w:rPr>
                                <w:rFonts w:ascii="Arial Nova" w:hAnsi="Arial Nova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</w:rPr>
                              <w:t xml:space="preserve">to paint. </w:t>
                            </w:r>
                          </w:p>
                          <w:p w14:paraId="1C3C9404" w14:textId="31F83EAF" w:rsidR="00BD648D" w:rsidRPr="003C6D94" w:rsidRDefault="00BD648D" w:rsidP="009A0EC0">
                            <w:pPr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</w:p>
                          <w:p w14:paraId="519A17DF" w14:textId="198FB18F" w:rsidR="00CF36BF" w:rsidRDefault="00CF36BF" w:rsidP="009A0EC0">
                            <w:pPr>
                              <w:rPr>
                                <w:rFonts w:ascii="Arial Nova" w:hAnsi="Arial Nova"/>
                              </w:rPr>
                            </w:pPr>
                            <w:r>
                              <w:rPr>
                                <w:rFonts w:ascii="Arial Nova" w:hAnsi="Arial Nova"/>
                              </w:rPr>
                              <w:t>I hope to s</w:t>
                            </w:r>
                            <w:r w:rsidR="00B83FF5">
                              <w:rPr>
                                <w:rFonts w:ascii="Arial Nova" w:hAnsi="Arial Nova"/>
                              </w:rPr>
                              <w:t>ee</w:t>
                            </w:r>
                            <w:r>
                              <w:rPr>
                                <w:rFonts w:ascii="Arial Nova" w:hAnsi="Arial Nov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ova" w:hAnsi="Arial Nova"/>
                              </w:rPr>
                              <w:t>all of</w:t>
                            </w:r>
                            <w:proofErr w:type="gramEnd"/>
                          </w:p>
                          <w:p w14:paraId="48C15CC0" w14:textId="1F92A827" w:rsidR="00BD648D" w:rsidRDefault="00B83FF5" w:rsidP="009A0EC0">
                            <w:pPr>
                              <w:rPr>
                                <w:rFonts w:ascii="Arial Nova" w:hAnsi="Arial Nova"/>
                              </w:rPr>
                            </w:pPr>
                            <w:r>
                              <w:rPr>
                                <w:rFonts w:ascii="Arial Nova" w:hAnsi="Arial Nova"/>
                              </w:rPr>
                              <w:t>you on the 17</w:t>
                            </w:r>
                            <w:r w:rsidRPr="00B83FF5">
                              <w:rPr>
                                <w:rFonts w:ascii="Arial Nova" w:hAnsi="Arial Nova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ova" w:hAnsi="Arial Nova"/>
                              </w:rPr>
                              <w:t>!</w:t>
                            </w:r>
                          </w:p>
                          <w:p w14:paraId="17894E70" w14:textId="77777777" w:rsidR="00325C48" w:rsidRDefault="00325C48" w:rsidP="009A0EC0">
                            <w:pPr>
                              <w:rPr>
                                <w:rFonts w:ascii="Arial Nova" w:hAnsi="Arial Nova"/>
                              </w:rPr>
                            </w:pPr>
                          </w:p>
                          <w:p w14:paraId="45F00EBD" w14:textId="176EFA69" w:rsidR="00B778C3" w:rsidRPr="001810E8" w:rsidRDefault="00B778C3" w:rsidP="009A0EC0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1810E8">
                              <w:rPr>
                                <w:rFonts w:ascii="Arial Nova" w:hAnsi="Arial Nova"/>
                              </w:rPr>
                              <w:t>Stay strong,</w:t>
                            </w:r>
                          </w:p>
                          <w:p w14:paraId="2572364A" w14:textId="77777777" w:rsidR="00B778C3" w:rsidRPr="001810E8" w:rsidRDefault="00B778C3" w:rsidP="009A0EC0">
                            <w:pPr>
                              <w:rPr>
                                <w:rFonts w:ascii="Arial Nova" w:hAnsi="Arial Nova"/>
                              </w:rPr>
                            </w:pPr>
                          </w:p>
                          <w:p w14:paraId="29996F41" w14:textId="77777777" w:rsidR="00B778C3" w:rsidRPr="001810E8" w:rsidRDefault="00B778C3" w:rsidP="009A0EC0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1810E8">
                              <w:rPr>
                                <w:rFonts w:ascii="Arial Nova" w:hAnsi="Arial Nova"/>
                              </w:rPr>
                              <w:t xml:space="preserve"> Mary Anne</w:t>
                            </w:r>
                          </w:p>
                          <w:p w14:paraId="7E4DD731" w14:textId="39ED25B8" w:rsidR="00B778C3" w:rsidRPr="001810E8" w:rsidRDefault="00B778C3" w:rsidP="009A0EC0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1810E8">
                              <w:rPr>
                                <w:rFonts w:ascii="Arial Nova" w:hAnsi="Arial Nov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DFCBA1" id="_x0000_t202" coordsize="21600,21600" o:spt="202" path="m,l,21600r21600,l21600,xe">
                <v:stroke joinstyle="miter"/>
                <v:path gradientshapeok="t" o:connecttype="rect"/>
              </v:shapetype>
              <v:shape id="Text Box 306" o:spid="_x0000_s1034" type="#_x0000_t202" style="position:absolute;left:0;text-align:left;margin-left:347.45pt;margin-top:180.25pt;width:199pt;height:581.05pt;z-index:2518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" strokecolor="teal" strokeweight="1.5pt">
                <v:textbox>
                  <w:txbxContent>
                    <w:p w14:paraId="56FD1BEF" w14:textId="5DDB9A17" w:rsidR="00B778C3" w:rsidRDefault="005C471A" w:rsidP="009A0EC0">
                      <w:pPr>
                        <w:rPr>
                          <w:rFonts w:ascii="Arial Nova" w:hAnsi="Arial Nova"/>
                        </w:rPr>
                      </w:pPr>
                      <w:r>
                        <w:rPr>
                          <w:rFonts w:ascii="Arial Nova" w:hAnsi="Arial Nova"/>
                        </w:rPr>
                        <w:t>Louisiana</w:t>
                      </w:r>
                      <w:r w:rsidR="003C6D94">
                        <w:rPr>
                          <w:rFonts w:ascii="Arial Nova" w:hAnsi="Arial Nova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</w:rPr>
                        <w:t xml:space="preserve">was </w:t>
                      </w:r>
                      <w:r w:rsidR="00F2304C">
                        <w:rPr>
                          <w:rFonts w:ascii="Arial Nova" w:hAnsi="Arial Nova"/>
                        </w:rPr>
                        <w:t xml:space="preserve">obtained by Nathalie Walker </w:t>
                      </w:r>
                      <w:r w:rsidR="003C6D94">
                        <w:rPr>
                          <w:rFonts w:ascii="Arial Nova" w:hAnsi="Arial Nova"/>
                        </w:rPr>
                        <w:t>and is attached the email.  Pleas</w:t>
                      </w:r>
                      <w:r w:rsidR="00F2304C">
                        <w:rPr>
                          <w:rFonts w:ascii="Arial Nova" w:hAnsi="Arial Nova"/>
                        </w:rPr>
                        <w:t xml:space="preserve">e post in your department. </w:t>
                      </w:r>
                    </w:p>
                    <w:p w14:paraId="4D4C429A" w14:textId="01A3F80C" w:rsidR="00F2304C" w:rsidRPr="00F42501" w:rsidRDefault="00F2304C" w:rsidP="009A0EC0">
                      <w:pPr>
                        <w:rPr>
                          <w:rFonts w:ascii="Arial Nova" w:hAnsi="Arial Nova"/>
                          <w:sz w:val="12"/>
                          <w:szCs w:val="12"/>
                        </w:rPr>
                      </w:pPr>
                    </w:p>
                    <w:p w14:paraId="6DE3C0D3" w14:textId="2E8671E3" w:rsidR="00B778C3" w:rsidRDefault="00B778C3" w:rsidP="009A0EC0">
                      <w:pPr>
                        <w:rPr>
                          <w:rFonts w:ascii="Arial Nova" w:hAnsi="Arial Nova"/>
                        </w:rPr>
                      </w:pPr>
                      <w:r w:rsidRPr="001810E8">
                        <w:rPr>
                          <w:rFonts w:ascii="Arial Nova" w:hAnsi="Arial Nova"/>
                        </w:rPr>
                        <w:t>We have our</w:t>
                      </w:r>
                      <w:r>
                        <w:rPr>
                          <w:rFonts w:ascii="Arial Nova" w:hAnsi="Arial Nova"/>
                        </w:rPr>
                        <w:t xml:space="preserve"> annual social scheduled for November 17</w:t>
                      </w:r>
                      <w:r w:rsidRPr="001810E8">
                        <w:rPr>
                          <w:rFonts w:ascii="Arial Nova" w:hAnsi="Arial Nova"/>
                          <w:vertAlign w:val="superscript"/>
                        </w:rPr>
                        <w:t>th</w:t>
                      </w:r>
                      <w:r>
                        <w:rPr>
                          <w:rFonts w:ascii="Arial Nova" w:hAnsi="Arial Nova"/>
                        </w:rPr>
                        <w:t xml:space="preserve"> at Martin Wine Cellar from 5pm-7pm</w:t>
                      </w:r>
                      <w:r w:rsidR="00325C48">
                        <w:rPr>
                          <w:rFonts w:ascii="Arial Nova" w:hAnsi="Arial Nova"/>
                        </w:rPr>
                        <w:t xml:space="preserve"> to celebrate Perioperative Nurses’ Week</w:t>
                      </w:r>
                      <w:r>
                        <w:rPr>
                          <w:rFonts w:ascii="Arial Nova" w:hAnsi="Arial Nova"/>
                        </w:rPr>
                        <w:t xml:space="preserve">. The event is being sponsored by Melissa Guidry and Warren </w:t>
                      </w:r>
                      <w:proofErr w:type="spellStart"/>
                      <w:r>
                        <w:rPr>
                          <w:rFonts w:ascii="Arial Nova" w:hAnsi="Arial Nova"/>
                        </w:rPr>
                        <w:t>Roesch</w:t>
                      </w:r>
                      <w:proofErr w:type="spellEnd"/>
                      <w:r>
                        <w:rPr>
                          <w:rFonts w:ascii="Arial Nova" w:hAnsi="Arial Nova"/>
                        </w:rPr>
                        <w:t xml:space="preserve"> from </w:t>
                      </w:r>
                      <w:proofErr w:type="spellStart"/>
                      <w:r>
                        <w:rPr>
                          <w:rFonts w:ascii="Arial Nova" w:hAnsi="Arial Nova"/>
                        </w:rPr>
                        <w:t>StratAx</w:t>
                      </w:r>
                      <w:proofErr w:type="spellEnd"/>
                      <w:r>
                        <w:rPr>
                          <w:rFonts w:ascii="Arial Nova" w:hAnsi="Arial Nova"/>
                        </w:rPr>
                        <w:t xml:space="preserve"> and your chapter. It will be an opportunity to get to know our new members and see faces we don’t get to see often.  Bring a potential member and a new OR nurse with you.  There is no cap for this meeting, so plan on attending. </w:t>
                      </w:r>
                      <w:r w:rsidRPr="00B30F46">
                        <w:rPr>
                          <mc:AlternateContent>
                            <mc:Choice Requires="w16se">
                              <w:rFonts w:ascii="Arial Nova" w:hAnsi="Arial Nov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61811E8A" w14:textId="317D8041" w:rsidR="00B778C3" w:rsidRPr="00F42501" w:rsidRDefault="00B778C3" w:rsidP="009A0EC0">
                      <w:pPr>
                        <w:rPr>
                          <w:rFonts w:ascii="Arial Nova" w:hAnsi="Arial Nova"/>
                          <w:sz w:val="12"/>
                          <w:szCs w:val="12"/>
                        </w:rPr>
                      </w:pPr>
                    </w:p>
                    <w:p w14:paraId="2B581E27" w14:textId="4271C79C" w:rsidR="00B83FF5" w:rsidRDefault="00F31F56" w:rsidP="009A0EC0">
                      <w:pPr>
                        <w:rPr>
                          <w:rFonts w:ascii="Arial Nova" w:hAnsi="Arial Nova"/>
                        </w:rPr>
                      </w:pPr>
                      <w:r>
                        <w:rPr>
                          <w:rFonts w:ascii="Arial Nova" w:hAnsi="Arial Nova"/>
                        </w:rPr>
                        <w:t xml:space="preserve">We will have </w:t>
                      </w:r>
                      <w:r w:rsidR="00325C48">
                        <w:rPr>
                          <w:rFonts w:ascii="Arial Nova" w:hAnsi="Arial Nova"/>
                        </w:rPr>
                        <w:t xml:space="preserve">another </w:t>
                      </w:r>
                      <w:r w:rsidR="00325C48" w:rsidRPr="00F31F56">
                        <w:rPr>
                          <w:rFonts w:ascii="Arial Nova" w:hAnsi="Arial Nova"/>
                          <w:i/>
                          <w:iCs/>
                        </w:rPr>
                        <w:t>Painting with a Twist</w:t>
                      </w:r>
                      <w:r w:rsidR="00325C48">
                        <w:rPr>
                          <w:rFonts w:ascii="Arial Nova" w:hAnsi="Arial Nova"/>
                        </w:rPr>
                        <w:t xml:space="preserve"> party on December 15</w:t>
                      </w:r>
                      <w:r w:rsidR="00325C48" w:rsidRPr="00325C48">
                        <w:rPr>
                          <w:rFonts w:ascii="Arial Nova" w:hAnsi="Arial Nova"/>
                          <w:vertAlign w:val="superscript"/>
                        </w:rPr>
                        <w:t>th</w:t>
                      </w:r>
                      <w:r w:rsidR="00325C48">
                        <w:rPr>
                          <w:rFonts w:ascii="Arial Nova" w:hAnsi="Arial Nova"/>
                        </w:rPr>
                        <w:t xml:space="preserve"> from </w:t>
                      </w:r>
                      <w:r>
                        <w:rPr>
                          <w:rFonts w:ascii="Arial Nova" w:hAnsi="Arial Nova"/>
                        </w:rPr>
                        <w:t>4:30</w:t>
                      </w:r>
                      <w:r w:rsidR="00325C48">
                        <w:rPr>
                          <w:rFonts w:ascii="Arial Nova" w:hAnsi="Arial Nova"/>
                        </w:rPr>
                        <w:t>-7pm</w:t>
                      </w:r>
                      <w:r>
                        <w:rPr>
                          <w:rFonts w:ascii="Arial Nova" w:hAnsi="Arial Nova"/>
                        </w:rPr>
                        <w:t xml:space="preserve">.  </w:t>
                      </w:r>
                      <w:r w:rsidR="00325C48">
                        <w:rPr>
                          <w:rFonts w:ascii="Arial Nova" w:hAnsi="Arial Nova"/>
                        </w:rPr>
                        <w:t xml:space="preserve">There is a cute snowman that matches the one we did last year.  </w:t>
                      </w:r>
                      <w:r w:rsidR="00BD648D">
                        <w:rPr>
                          <w:rFonts w:ascii="Arial Nova" w:hAnsi="Arial Nova"/>
                        </w:rPr>
                        <w:t xml:space="preserve">Or we can do something different. </w:t>
                      </w:r>
                      <w:r w:rsidR="00B83FF5">
                        <w:rPr>
                          <w:rFonts w:ascii="Arial Nova" w:hAnsi="Arial Nova"/>
                        </w:rPr>
                        <w:t>Let me know if you want to</w:t>
                      </w:r>
                      <w:r>
                        <w:rPr>
                          <w:rFonts w:ascii="Arial Nova" w:hAnsi="Arial Nova"/>
                        </w:rPr>
                        <w:t xml:space="preserve"> </w:t>
                      </w:r>
                      <w:r w:rsidR="00B83FF5">
                        <w:rPr>
                          <w:rFonts w:ascii="Arial Nova" w:hAnsi="Arial Nova"/>
                        </w:rPr>
                        <w:t>participate and</w:t>
                      </w:r>
                    </w:p>
                    <w:p w14:paraId="79EA9E02" w14:textId="79AD60B6" w:rsidR="00B83FF5" w:rsidRDefault="00B83FF5" w:rsidP="009A0EC0">
                      <w:pPr>
                        <w:rPr>
                          <w:rFonts w:ascii="Arial Nova" w:hAnsi="Arial Nova"/>
                        </w:rPr>
                      </w:pPr>
                      <w:r>
                        <w:rPr>
                          <w:rFonts w:ascii="Arial Nova" w:hAnsi="Arial Nova"/>
                        </w:rPr>
                        <w:t>which one you want</w:t>
                      </w:r>
                      <w:r w:rsidR="00F31F56">
                        <w:rPr>
                          <w:rFonts w:ascii="Arial Nova" w:hAnsi="Arial Nova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</w:rPr>
                        <w:t xml:space="preserve">to paint. </w:t>
                      </w:r>
                    </w:p>
                    <w:p w14:paraId="1C3C9404" w14:textId="31F83EAF" w:rsidR="00BD648D" w:rsidRPr="003C6D94" w:rsidRDefault="00BD648D" w:rsidP="009A0EC0">
                      <w:pPr>
                        <w:rPr>
                          <w:rFonts w:ascii="Arial Nova" w:hAnsi="Arial Nova"/>
                          <w:sz w:val="14"/>
                          <w:szCs w:val="14"/>
                        </w:rPr>
                      </w:pPr>
                    </w:p>
                    <w:p w14:paraId="519A17DF" w14:textId="198FB18F" w:rsidR="00CF36BF" w:rsidRDefault="00CF36BF" w:rsidP="009A0EC0">
                      <w:pPr>
                        <w:rPr>
                          <w:rFonts w:ascii="Arial Nova" w:hAnsi="Arial Nova"/>
                        </w:rPr>
                      </w:pPr>
                      <w:r>
                        <w:rPr>
                          <w:rFonts w:ascii="Arial Nova" w:hAnsi="Arial Nova"/>
                        </w:rPr>
                        <w:t>I hope to s</w:t>
                      </w:r>
                      <w:r w:rsidR="00B83FF5">
                        <w:rPr>
                          <w:rFonts w:ascii="Arial Nova" w:hAnsi="Arial Nova"/>
                        </w:rPr>
                        <w:t>ee</w:t>
                      </w:r>
                      <w:r>
                        <w:rPr>
                          <w:rFonts w:ascii="Arial Nova" w:hAnsi="Arial Nova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ova" w:hAnsi="Arial Nova"/>
                        </w:rPr>
                        <w:t>all of</w:t>
                      </w:r>
                      <w:proofErr w:type="gramEnd"/>
                    </w:p>
                    <w:p w14:paraId="48C15CC0" w14:textId="1F92A827" w:rsidR="00BD648D" w:rsidRDefault="00B83FF5" w:rsidP="009A0EC0">
                      <w:pPr>
                        <w:rPr>
                          <w:rFonts w:ascii="Arial Nova" w:hAnsi="Arial Nova"/>
                        </w:rPr>
                      </w:pPr>
                      <w:r>
                        <w:rPr>
                          <w:rFonts w:ascii="Arial Nova" w:hAnsi="Arial Nova"/>
                        </w:rPr>
                        <w:t>you on the 17</w:t>
                      </w:r>
                      <w:r w:rsidRPr="00B83FF5">
                        <w:rPr>
                          <w:rFonts w:ascii="Arial Nova" w:hAnsi="Arial Nova"/>
                          <w:vertAlign w:val="superscript"/>
                        </w:rPr>
                        <w:t>th</w:t>
                      </w:r>
                      <w:r>
                        <w:rPr>
                          <w:rFonts w:ascii="Arial Nova" w:hAnsi="Arial Nova"/>
                        </w:rPr>
                        <w:t>!</w:t>
                      </w:r>
                    </w:p>
                    <w:p w14:paraId="17894E70" w14:textId="77777777" w:rsidR="00325C48" w:rsidRDefault="00325C48" w:rsidP="009A0EC0">
                      <w:pPr>
                        <w:rPr>
                          <w:rFonts w:ascii="Arial Nova" w:hAnsi="Arial Nova"/>
                        </w:rPr>
                      </w:pPr>
                    </w:p>
                    <w:p w14:paraId="45F00EBD" w14:textId="176EFA69" w:rsidR="00B778C3" w:rsidRPr="001810E8" w:rsidRDefault="00B778C3" w:rsidP="009A0EC0">
                      <w:pPr>
                        <w:rPr>
                          <w:rFonts w:ascii="Arial Nova" w:hAnsi="Arial Nova"/>
                        </w:rPr>
                      </w:pPr>
                      <w:r w:rsidRPr="001810E8">
                        <w:rPr>
                          <w:rFonts w:ascii="Arial Nova" w:hAnsi="Arial Nova"/>
                        </w:rPr>
                        <w:t>Stay strong,</w:t>
                      </w:r>
                    </w:p>
                    <w:p w14:paraId="2572364A" w14:textId="77777777" w:rsidR="00B778C3" w:rsidRPr="001810E8" w:rsidRDefault="00B778C3" w:rsidP="009A0EC0">
                      <w:pPr>
                        <w:rPr>
                          <w:rFonts w:ascii="Arial Nova" w:hAnsi="Arial Nova"/>
                        </w:rPr>
                      </w:pPr>
                    </w:p>
                    <w:p w14:paraId="29996F41" w14:textId="77777777" w:rsidR="00B778C3" w:rsidRPr="001810E8" w:rsidRDefault="00B778C3" w:rsidP="009A0EC0">
                      <w:pPr>
                        <w:rPr>
                          <w:rFonts w:ascii="Arial Nova" w:hAnsi="Arial Nova"/>
                        </w:rPr>
                      </w:pPr>
                      <w:r w:rsidRPr="001810E8">
                        <w:rPr>
                          <w:rFonts w:ascii="Arial Nova" w:hAnsi="Arial Nova"/>
                        </w:rPr>
                        <w:t xml:space="preserve"> Mary Anne</w:t>
                      </w:r>
                    </w:p>
                    <w:p w14:paraId="7E4DD731" w14:textId="39ED25B8" w:rsidR="00B778C3" w:rsidRPr="001810E8" w:rsidRDefault="00B778C3" w:rsidP="009A0EC0">
                      <w:pPr>
                        <w:rPr>
                          <w:rFonts w:ascii="Arial Nova" w:hAnsi="Arial Nova"/>
                        </w:rPr>
                      </w:pPr>
                      <w:r w:rsidRPr="001810E8">
                        <w:rPr>
                          <w:rFonts w:ascii="Arial Nova" w:hAnsi="Arial Nova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5084F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B3438B6" wp14:editId="2CAC21A7">
                <wp:simplePos x="0" y="0"/>
                <wp:positionH relativeFrom="page">
                  <wp:posOffset>2341330</wp:posOffset>
                </wp:positionH>
                <wp:positionV relativeFrom="page">
                  <wp:posOffset>2312209</wp:posOffset>
                </wp:positionV>
                <wp:extent cx="2505075" cy="7379266"/>
                <wp:effectExtent l="0" t="0" r="28575" b="12700"/>
                <wp:wrapNone/>
                <wp:docPr id="275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7379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4F913E" w14:textId="73EFF508" w:rsidR="00B778C3" w:rsidRPr="00EC18F4" w:rsidRDefault="00B778C3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EC18F4">
                              <w:rPr>
                                <w:rFonts w:ascii="Arial Nova" w:hAnsi="Arial Nova"/>
                              </w:rPr>
                              <w:t>Hello Members,</w:t>
                            </w:r>
                          </w:p>
                          <w:p w14:paraId="57981C0E" w14:textId="6653A52F" w:rsidR="00B778C3" w:rsidRPr="00F42501" w:rsidRDefault="00B778C3">
                            <w:pPr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</w:pPr>
                          </w:p>
                          <w:p w14:paraId="4E21C7D7" w14:textId="183CFADD" w:rsidR="00B778C3" w:rsidRPr="00EC18F4" w:rsidRDefault="00B778C3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EC18F4">
                              <w:rPr>
                                <w:rFonts w:ascii="Arial Nova" w:hAnsi="Arial Nova"/>
                              </w:rPr>
                              <w:t>I hope everyone had a fun and safe Halloween.  Here are some photos from the chapter meeting on October 27</w:t>
                            </w:r>
                            <w:r w:rsidRPr="00EC18F4">
                              <w:rPr>
                                <w:rFonts w:ascii="Arial Nova" w:hAnsi="Arial Nova"/>
                                <w:vertAlign w:val="superscript"/>
                              </w:rPr>
                              <w:t>th</w:t>
                            </w:r>
                            <w:r w:rsidRPr="00EC18F4">
                              <w:rPr>
                                <w:rFonts w:ascii="Arial Nova" w:hAnsi="Arial Nova"/>
                              </w:rPr>
                              <w:t xml:space="preserve">.  </w:t>
                            </w:r>
                          </w:p>
                          <w:p w14:paraId="213F62AD" w14:textId="4834D205" w:rsidR="00B778C3" w:rsidRPr="00434F3C" w:rsidRDefault="00B778C3">
                            <w:pPr>
                              <w:rPr>
                                <w:rFonts w:ascii="Arial Nova" w:hAnsi="Arial Nova"/>
                                <w:sz w:val="27"/>
                                <w:szCs w:val="27"/>
                              </w:rPr>
                            </w:pPr>
                          </w:p>
                          <w:p w14:paraId="713DCF35" w14:textId="6B4312B2" w:rsidR="00B778C3" w:rsidRPr="00434F3C" w:rsidRDefault="00B778C3">
                            <w:pPr>
                              <w:rPr>
                                <w:rFonts w:ascii="Arial Nova" w:hAnsi="Arial Nova"/>
                                <w:sz w:val="27"/>
                                <w:szCs w:val="27"/>
                              </w:rPr>
                            </w:pPr>
                          </w:p>
                          <w:p w14:paraId="07312CFB" w14:textId="24CD53E6" w:rsidR="00B778C3" w:rsidRDefault="00B778C3">
                            <w:pPr>
                              <w:rPr>
                                <w:rFonts w:ascii="Arial Nova" w:hAnsi="Arial Nova"/>
                                <w:sz w:val="27"/>
                                <w:szCs w:val="27"/>
                              </w:rPr>
                            </w:pPr>
                          </w:p>
                          <w:p w14:paraId="7418606A" w14:textId="6637B5BF" w:rsidR="00B778C3" w:rsidRDefault="00B778C3">
                            <w:pPr>
                              <w:rPr>
                                <w:rFonts w:ascii="Arial Nova" w:hAnsi="Arial Nova"/>
                                <w:sz w:val="27"/>
                                <w:szCs w:val="27"/>
                              </w:rPr>
                            </w:pPr>
                          </w:p>
                          <w:p w14:paraId="02444851" w14:textId="1096FC6F" w:rsidR="00B778C3" w:rsidRDefault="00B778C3">
                            <w:pPr>
                              <w:rPr>
                                <w:rFonts w:ascii="Arial Nova" w:hAnsi="Arial Nova"/>
                                <w:sz w:val="27"/>
                                <w:szCs w:val="27"/>
                              </w:rPr>
                            </w:pPr>
                          </w:p>
                          <w:p w14:paraId="0B5ED9DD" w14:textId="50D8ABDB" w:rsidR="00B778C3" w:rsidRDefault="00B778C3">
                            <w:pPr>
                              <w:rPr>
                                <w:rFonts w:ascii="Arial Nova" w:hAnsi="Arial Nova"/>
                                <w:sz w:val="27"/>
                                <w:szCs w:val="27"/>
                              </w:rPr>
                            </w:pPr>
                          </w:p>
                          <w:p w14:paraId="2345CFB8" w14:textId="483E938B" w:rsidR="00B778C3" w:rsidRDefault="00B778C3">
                            <w:pPr>
                              <w:rPr>
                                <w:rFonts w:ascii="Arial Nova" w:hAnsi="Arial Nova"/>
                                <w:sz w:val="27"/>
                                <w:szCs w:val="27"/>
                              </w:rPr>
                            </w:pPr>
                          </w:p>
                          <w:p w14:paraId="6AAA71DE" w14:textId="0A82692D" w:rsidR="00B778C3" w:rsidRPr="00EC18F4" w:rsidRDefault="00B778C3">
                            <w:pPr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</w:pPr>
                            <w:r w:rsidRPr="00EC18F4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 xml:space="preserve">Rhonda Nabors, Bobbi </w:t>
                            </w:r>
                            <w:proofErr w:type="gramStart"/>
                            <w:r w:rsidRPr="00EC18F4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>Carew</w:t>
                            </w:r>
                            <w:proofErr w:type="gramEnd"/>
                            <w:r w:rsidRPr="00EC18F4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 xml:space="preserve"> and MA Toledano. </w:t>
                            </w:r>
                          </w:p>
                          <w:p w14:paraId="6719512B" w14:textId="514BCBCA" w:rsidR="00B778C3" w:rsidRDefault="00B778C3">
                            <w:pPr>
                              <w:rPr>
                                <w:rFonts w:ascii="Arial Nova" w:hAnsi="Arial Nova"/>
                                <w:sz w:val="27"/>
                                <w:szCs w:val="27"/>
                              </w:rPr>
                            </w:pPr>
                          </w:p>
                          <w:p w14:paraId="0E1616E7" w14:textId="77777777" w:rsidR="00B778C3" w:rsidRDefault="00B778C3">
                            <w:pPr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</w:p>
                          <w:p w14:paraId="4B576B4D" w14:textId="77777777" w:rsidR="00B778C3" w:rsidRDefault="00B778C3">
                            <w:pPr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</w:p>
                          <w:p w14:paraId="1681B80A" w14:textId="77777777" w:rsidR="00B778C3" w:rsidRDefault="00B778C3">
                            <w:pPr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</w:p>
                          <w:p w14:paraId="31F9D4C8" w14:textId="73BC3672" w:rsidR="00B778C3" w:rsidRPr="00EC18F4" w:rsidRDefault="00B778C3">
                            <w:pPr>
                              <w:rPr>
                                <w:rFonts w:ascii="Arial Nova" w:hAnsi="Arial Nov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C18F4">
                              <w:rPr>
                                <w:rFonts w:ascii="Arial Nova" w:hAnsi="Arial Nov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Level 1 </w:t>
                            </w:r>
                          </w:p>
                          <w:p w14:paraId="301B1116" w14:textId="77777777" w:rsidR="00B778C3" w:rsidRPr="00EC18F4" w:rsidRDefault="00B778C3">
                            <w:pPr>
                              <w:rPr>
                                <w:rFonts w:ascii="Arial Nova" w:hAnsi="Arial Nov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C18F4">
                              <w:rPr>
                                <w:rFonts w:ascii="Arial Nova" w:hAnsi="Arial Nov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Crash </w:t>
                            </w:r>
                          </w:p>
                          <w:p w14:paraId="63D5F72C" w14:textId="6667BBC9" w:rsidR="00B778C3" w:rsidRDefault="00B778C3">
                            <w:pPr>
                              <w:rPr>
                                <w:rFonts w:ascii="Arial Nova" w:hAnsi="Arial Nov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C18F4">
                              <w:rPr>
                                <w:rFonts w:ascii="Arial Nova" w:hAnsi="Arial Nova"/>
                                <w:i/>
                                <w:iCs/>
                                <w:sz w:val="22"/>
                                <w:szCs w:val="22"/>
                              </w:rPr>
                              <w:t>Dummies</w:t>
                            </w:r>
                          </w:p>
                          <w:p w14:paraId="349C0801" w14:textId="77777777" w:rsidR="00B778C3" w:rsidRDefault="00B778C3">
                            <w:pPr>
                              <w:rPr>
                                <w:rFonts w:ascii="Arial Nova" w:hAnsi="Arial Nov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46686138" w14:textId="1D25890E" w:rsidR="00B778C3" w:rsidRDefault="00B778C3">
                            <w:pPr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EC18F4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>Jennifer Foster and Roxanne McNally</w:t>
                            </w:r>
                          </w:p>
                          <w:p w14:paraId="44079442" w14:textId="71CF8E53" w:rsidR="00B778C3" w:rsidRPr="001810E8" w:rsidRDefault="00B778C3">
                            <w:pPr>
                              <w:rPr>
                                <w:rFonts w:ascii="Arial Nova" w:hAnsi="Arial Nova"/>
                                <w:sz w:val="8"/>
                                <w:szCs w:val="8"/>
                              </w:rPr>
                            </w:pPr>
                          </w:p>
                          <w:p w14:paraId="1D95CFE0" w14:textId="77777777" w:rsidR="00B778C3" w:rsidRPr="00587FF1" w:rsidRDefault="00B778C3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587FF1">
                              <w:rPr>
                                <w:rFonts w:ascii="Arial Nova" w:hAnsi="Arial Nova"/>
                              </w:rPr>
                              <w:t xml:space="preserve">It was a fun night, despite the bad weather.  </w:t>
                            </w:r>
                            <w:proofErr w:type="spellStart"/>
                            <w:r w:rsidRPr="00587FF1">
                              <w:rPr>
                                <w:rFonts w:ascii="Arial Nova" w:hAnsi="Arial Nova"/>
                              </w:rPr>
                              <w:t>Aerobiotix</w:t>
                            </w:r>
                            <w:proofErr w:type="spellEnd"/>
                            <w:r w:rsidRPr="00587FF1">
                              <w:rPr>
                                <w:rFonts w:ascii="Arial Nova" w:hAnsi="Arial Nova"/>
                              </w:rPr>
                              <w:t xml:space="preserve"> sponsored the dinner at Superior Seafood and provided a CE credit too.  The level one crash dummies won first place in the costume contest.  Do you recognize the white “bunny” suits?  Great costume ladies!  </w:t>
                            </w:r>
                          </w:p>
                          <w:p w14:paraId="20610288" w14:textId="77777777" w:rsidR="00B778C3" w:rsidRPr="00F42501" w:rsidRDefault="00B778C3">
                            <w:pPr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</w:pPr>
                          </w:p>
                          <w:p w14:paraId="6EC20828" w14:textId="6D377813" w:rsidR="00B778C3" w:rsidRPr="00587FF1" w:rsidRDefault="00B778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87FF1">
                              <w:rPr>
                                <w:rFonts w:ascii="Arial Nova" w:hAnsi="Arial Nova"/>
                              </w:rPr>
                              <w:t>The business meeting that night was short due to the noise and room layout</w:t>
                            </w:r>
                            <w:r w:rsidR="005C471A">
                              <w:rPr>
                                <w:rFonts w:ascii="Arial Nova" w:hAnsi="Arial Nova"/>
                              </w:rPr>
                              <w:t xml:space="preserve">. </w:t>
                            </w:r>
                            <w:r w:rsidR="003C6D94">
                              <w:rPr>
                                <w:rFonts w:ascii="Arial Nova" w:hAnsi="Arial Nova"/>
                              </w:rPr>
                              <w:t xml:space="preserve">Remember </w:t>
                            </w:r>
                            <w:proofErr w:type="gramStart"/>
                            <w:r w:rsidR="003C6D94">
                              <w:rPr>
                                <w:rFonts w:ascii="Arial Nova" w:hAnsi="Arial Nova"/>
                              </w:rPr>
                              <w:t xml:space="preserve">that </w:t>
                            </w:r>
                            <w:r w:rsidR="005C471A">
                              <w:rPr>
                                <w:rFonts w:ascii="Arial Nova" w:hAnsi="Arial Nova"/>
                              </w:rPr>
                              <w:t xml:space="preserve"> </w:t>
                            </w:r>
                            <w:r w:rsidR="005C471A" w:rsidRPr="00D159EC">
                              <w:rPr>
                                <w:rFonts w:ascii="Arial Nova" w:hAnsi="Arial Nova"/>
                                <w:b/>
                                <w:bCs/>
                                <w:highlight w:val="cyan"/>
                              </w:rPr>
                              <w:t>Perioperative</w:t>
                            </w:r>
                            <w:proofErr w:type="gramEnd"/>
                            <w:r w:rsidR="005C471A" w:rsidRPr="00D159EC">
                              <w:rPr>
                                <w:rFonts w:ascii="Arial Nova" w:hAnsi="Arial Nova"/>
                                <w:b/>
                                <w:bCs/>
                                <w:highlight w:val="cyan"/>
                              </w:rPr>
                              <w:t xml:space="preserve"> Nurses’ Week </w:t>
                            </w:r>
                            <w:r w:rsidR="003C6D94" w:rsidRPr="00D159EC">
                              <w:rPr>
                                <w:rFonts w:ascii="Arial Nova" w:hAnsi="Arial Nova"/>
                                <w:b/>
                                <w:bCs/>
                                <w:highlight w:val="cyan"/>
                              </w:rPr>
                              <w:t xml:space="preserve">is </w:t>
                            </w:r>
                            <w:r w:rsidR="005C471A" w:rsidRPr="00D159EC">
                              <w:rPr>
                                <w:rFonts w:ascii="Arial Nova" w:hAnsi="Arial Nova"/>
                                <w:b/>
                                <w:bCs/>
                                <w:highlight w:val="cyan"/>
                              </w:rPr>
                              <w:t>on November 14th-20th.</w:t>
                            </w:r>
                            <w:r w:rsidR="005C471A" w:rsidRPr="00F42501">
                              <w:rPr>
                                <w:rFonts w:ascii="Arial Nova" w:hAnsi="Arial Nova"/>
                                <w:b/>
                                <w:bCs/>
                              </w:rPr>
                              <w:t xml:space="preserve"> </w:t>
                            </w:r>
                            <w:r w:rsidR="005C471A">
                              <w:rPr>
                                <w:rFonts w:ascii="Arial Nova" w:hAnsi="Arial Nova"/>
                              </w:rPr>
                              <w:t xml:space="preserve"> The proclamation </w:t>
                            </w:r>
                            <w:r w:rsidR="003C6D94">
                              <w:rPr>
                                <w:rFonts w:ascii="Arial Nova" w:hAnsi="Arial Nova"/>
                              </w:rPr>
                              <w:t>from the state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438B6" id="_x0000_s1035" type="#_x0000_t202" style="position:absolute;left:0;text-align:left;margin-left:184.35pt;margin-top:182.05pt;width:197.25pt;height:581.05pt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" strokecolor="teal" strokeweight="1.5pt">
                <v:textbox>
                  <w:txbxContent>
                    <w:p w14:paraId="684F913E" w14:textId="73EFF508" w:rsidR="00B778C3" w:rsidRPr="00EC18F4" w:rsidRDefault="00B778C3">
                      <w:pPr>
                        <w:rPr>
                          <w:rFonts w:ascii="Arial Nova" w:hAnsi="Arial Nova"/>
                        </w:rPr>
                      </w:pPr>
                      <w:r w:rsidRPr="00EC18F4">
                        <w:rPr>
                          <w:rFonts w:ascii="Arial Nova" w:hAnsi="Arial Nova"/>
                        </w:rPr>
                        <w:t>Hello Members,</w:t>
                      </w:r>
                    </w:p>
                    <w:p w14:paraId="57981C0E" w14:textId="6653A52F" w:rsidR="00B778C3" w:rsidRPr="00F42501" w:rsidRDefault="00B778C3">
                      <w:pPr>
                        <w:rPr>
                          <w:rFonts w:ascii="Arial Nova" w:hAnsi="Arial Nova"/>
                          <w:sz w:val="12"/>
                          <w:szCs w:val="12"/>
                        </w:rPr>
                      </w:pPr>
                    </w:p>
                    <w:p w14:paraId="4E21C7D7" w14:textId="183CFADD" w:rsidR="00B778C3" w:rsidRPr="00EC18F4" w:rsidRDefault="00B778C3">
                      <w:pPr>
                        <w:rPr>
                          <w:rFonts w:ascii="Arial Nova" w:hAnsi="Arial Nova"/>
                        </w:rPr>
                      </w:pPr>
                      <w:r w:rsidRPr="00EC18F4">
                        <w:rPr>
                          <w:rFonts w:ascii="Arial Nova" w:hAnsi="Arial Nova"/>
                        </w:rPr>
                        <w:t>I hope everyone had a fun and safe Halloween.  Here are some photos from the chapter meeting on October 27</w:t>
                      </w:r>
                      <w:r w:rsidRPr="00EC18F4">
                        <w:rPr>
                          <w:rFonts w:ascii="Arial Nova" w:hAnsi="Arial Nova"/>
                          <w:vertAlign w:val="superscript"/>
                        </w:rPr>
                        <w:t>th</w:t>
                      </w:r>
                      <w:r w:rsidRPr="00EC18F4">
                        <w:rPr>
                          <w:rFonts w:ascii="Arial Nova" w:hAnsi="Arial Nova"/>
                        </w:rPr>
                        <w:t xml:space="preserve">.  </w:t>
                      </w:r>
                    </w:p>
                    <w:p w14:paraId="213F62AD" w14:textId="4834D205" w:rsidR="00B778C3" w:rsidRPr="00434F3C" w:rsidRDefault="00B778C3">
                      <w:pPr>
                        <w:rPr>
                          <w:rFonts w:ascii="Arial Nova" w:hAnsi="Arial Nova"/>
                          <w:sz w:val="27"/>
                          <w:szCs w:val="27"/>
                        </w:rPr>
                      </w:pPr>
                    </w:p>
                    <w:p w14:paraId="713DCF35" w14:textId="6B4312B2" w:rsidR="00B778C3" w:rsidRPr="00434F3C" w:rsidRDefault="00B778C3">
                      <w:pPr>
                        <w:rPr>
                          <w:rFonts w:ascii="Arial Nova" w:hAnsi="Arial Nova"/>
                          <w:sz w:val="27"/>
                          <w:szCs w:val="27"/>
                        </w:rPr>
                      </w:pPr>
                    </w:p>
                    <w:p w14:paraId="07312CFB" w14:textId="24CD53E6" w:rsidR="00B778C3" w:rsidRDefault="00B778C3">
                      <w:pPr>
                        <w:rPr>
                          <w:rFonts w:ascii="Arial Nova" w:hAnsi="Arial Nova"/>
                          <w:sz w:val="27"/>
                          <w:szCs w:val="27"/>
                        </w:rPr>
                      </w:pPr>
                    </w:p>
                    <w:p w14:paraId="7418606A" w14:textId="6637B5BF" w:rsidR="00B778C3" w:rsidRDefault="00B778C3">
                      <w:pPr>
                        <w:rPr>
                          <w:rFonts w:ascii="Arial Nova" w:hAnsi="Arial Nova"/>
                          <w:sz w:val="27"/>
                          <w:szCs w:val="27"/>
                        </w:rPr>
                      </w:pPr>
                    </w:p>
                    <w:p w14:paraId="02444851" w14:textId="1096FC6F" w:rsidR="00B778C3" w:rsidRDefault="00B778C3">
                      <w:pPr>
                        <w:rPr>
                          <w:rFonts w:ascii="Arial Nova" w:hAnsi="Arial Nova"/>
                          <w:sz w:val="27"/>
                          <w:szCs w:val="27"/>
                        </w:rPr>
                      </w:pPr>
                    </w:p>
                    <w:p w14:paraId="0B5ED9DD" w14:textId="50D8ABDB" w:rsidR="00B778C3" w:rsidRDefault="00B778C3">
                      <w:pPr>
                        <w:rPr>
                          <w:rFonts w:ascii="Arial Nova" w:hAnsi="Arial Nova"/>
                          <w:sz w:val="27"/>
                          <w:szCs w:val="27"/>
                        </w:rPr>
                      </w:pPr>
                    </w:p>
                    <w:p w14:paraId="2345CFB8" w14:textId="483E938B" w:rsidR="00B778C3" w:rsidRDefault="00B778C3">
                      <w:pPr>
                        <w:rPr>
                          <w:rFonts w:ascii="Arial Nova" w:hAnsi="Arial Nova"/>
                          <w:sz w:val="27"/>
                          <w:szCs w:val="27"/>
                        </w:rPr>
                      </w:pPr>
                    </w:p>
                    <w:p w14:paraId="6AAA71DE" w14:textId="0A82692D" w:rsidR="00B778C3" w:rsidRPr="00EC18F4" w:rsidRDefault="00B778C3">
                      <w:pPr>
                        <w:rPr>
                          <w:rFonts w:ascii="Arial Nova" w:hAnsi="Arial Nova"/>
                          <w:sz w:val="20"/>
                          <w:szCs w:val="20"/>
                        </w:rPr>
                      </w:pPr>
                      <w:r w:rsidRPr="00EC18F4">
                        <w:rPr>
                          <w:rFonts w:ascii="Arial Nova" w:hAnsi="Arial Nova"/>
                          <w:sz w:val="20"/>
                          <w:szCs w:val="20"/>
                        </w:rPr>
                        <w:t xml:space="preserve">Rhonda Nabors, Bobbi Carew and MA Toledano. </w:t>
                      </w:r>
                    </w:p>
                    <w:p w14:paraId="6719512B" w14:textId="514BCBCA" w:rsidR="00B778C3" w:rsidRDefault="00B778C3">
                      <w:pPr>
                        <w:rPr>
                          <w:rFonts w:ascii="Arial Nova" w:hAnsi="Arial Nova"/>
                          <w:sz w:val="27"/>
                          <w:szCs w:val="27"/>
                        </w:rPr>
                      </w:pPr>
                    </w:p>
                    <w:p w14:paraId="0E1616E7" w14:textId="77777777" w:rsidR="00B778C3" w:rsidRDefault="00B778C3">
                      <w:pPr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</w:p>
                    <w:p w14:paraId="4B576B4D" w14:textId="77777777" w:rsidR="00B778C3" w:rsidRDefault="00B778C3">
                      <w:pPr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</w:p>
                    <w:p w14:paraId="1681B80A" w14:textId="77777777" w:rsidR="00B778C3" w:rsidRDefault="00B778C3">
                      <w:pPr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</w:p>
                    <w:p w14:paraId="31F9D4C8" w14:textId="73BC3672" w:rsidR="00B778C3" w:rsidRPr="00EC18F4" w:rsidRDefault="00B778C3">
                      <w:pPr>
                        <w:rPr>
                          <w:rFonts w:ascii="Arial Nova" w:hAnsi="Arial Nova"/>
                          <w:i/>
                          <w:iCs/>
                          <w:sz w:val="22"/>
                          <w:szCs w:val="22"/>
                        </w:rPr>
                      </w:pPr>
                      <w:r w:rsidRPr="00EC18F4">
                        <w:rPr>
                          <w:rFonts w:ascii="Arial Nova" w:hAnsi="Arial Nova"/>
                          <w:i/>
                          <w:iCs/>
                          <w:sz w:val="22"/>
                          <w:szCs w:val="22"/>
                        </w:rPr>
                        <w:t xml:space="preserve">Level 1 </w:t>
                      </w:r>
                    </w:p>
                    <w:p w14:paraId="301B1116" w14:textId="77777777" w:rsidR="00B778C3" w:rsidRPr="00EC18F4" w:rsidRDefault="00B778C3">
                      <w:pPr>
                        <w:rPr>
                          <w:rFonts w:ascii="Arial Nova" w:hAnsi="Arial Nova"/>
                          <w:i/>
                          <w:iCs/>
                          <w:sz w:val="22"/>
                          <w:szCs w:val="22"/>
                        </w:rPr>
                      </w:pPr>
                      <w:r w:rsidRPr="00EC18F4">
                        <w:rPr>
                          <w:rFonts w:ascii="Arial Nova" w:hAnsi="Arial Nova"/>
                          <w:i/>
                          <w:iCs/>
                          <w:sz w:val="22"/>
                          <w:szCs w:val="22"/>
                        </w:rPr>
                        <w:t xml:space="preserve">Crash </w:t>
                      </w:r>
                    </w:p>
                    <w:p w14:paraId="63D5F72C" w14:textId="6667BBC9" w:rsidR="00B778C3" w:rsidRDefault="00B778C3">
                      <w:pPr>
                        <w:rPr>
                          <w:rFonts w:ascii="Arial Nova" w:hAnsi="Arial Nova"/>
                          <w:i/>
                          <w:iCs/>
                          <w:sz w:val="22"/>
                          <w:szCs w:val="22"/>
                        </w:rPr>
                      </w:pPr>
                      <w:r w:rsidRPr="00EC18F4">
                        <w:rPr>
                          <w:rFonts w:ascii="Arial Nova" w:hAnsi="Arial Nova"/>
                          <w:i/>
                          <w:iCs/>
                          <w:sz w:val="22"/>
                          <w:szCs w:val="22"/>
                        </w:rPr>
                        <w:t>Dummies</w:t>
                      </w:r>
                    </w:p>
                    <w:p w14:paraId="349C0801" w14:textId="77777777" w:rsidR="00B778C3" w:rsidRDefault="00B778C3">
                      <w:pPr>
                        <w:rPr>
                          <w:rFonts w:ascii="Arial Nova" w:hAnsi="Arial Nova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46686138" w14:textId="1D25890E" w:rsidR="00B778C3" w:rsidRDefault="00B778C3">
                      <w:pPr>
                        <w:rPr>
                          <w:rFonts w:ascii="Arial Nova" w:hAnsi="Arial Nova"/>
                          <w:sz w:val="20"/>
                          <w:szCs w:val="20"/>
                        </w:rPr>
                      </w:pPr>
                      <w:r>
                        <w:rPr>
                          <w:rFonts w:ascii="Arial Nova" w:hAnsi="Arial Nova"/>
                          <w:sz w:val="20"/>
                          <w:szCs w:val="20"/>
                        </w:rPr>
                        <w:t xml:space="preserve">     </w:t>
                      </w:r>
                      <w:r w:rsidRPr="00EC18F4">
                        <w:rPr>
                          <w:rFonts w:ascii="Arial Nova" w:hAnsi="Arial Nova"/>
                          <w:sz w:val="20"/>
                          <w:szCs w:val="20"/>
                        </w:rPr>
                        <w:t>Jennifer Foster and Roxanne McNally</w:t>
                      </w:r>
                    </w:p>
                    <w:p w14:paraId="44079442" w14:textId="71CF8E53" w:rsidR="00B778C3" w:rsidRPr="001810E8" w:rsidRDefault="00B778C3">
                      <w:pPr>
                        <w:rPr>
                          <w:rFonts w:ascii="Arial Nova" w:hAnsi="Arial Nova"/>
                          <w:sz w:val="8"/>
                          <w:szCs w:val="8"/>
                        </w:rPr>
                      </w:pPr>
                    </w:p>
                    <w:p w14:paraId="1D95CFE0" w14:textId="77777777" w:rsidR="00B778C3" w:rsidRPr="00587FF1" w:rsidRDefault="00B778C3">
                      <w:pPr>
                        <w:rPr>
                          <w:rFonts w:ascii="Arial Nova" w:hAnsi="Arial Nova"/>
                        </w:rPr>
                      </w:pPr>
                      <w:r w:rsidRPr="00587FF1">
                        <w:rPr>
                          <w:rFonts w:ascii="Arial Nova" w:hAnsi="Arial Nova"/>
                        </w:rPr>
                        <w:t xml:space="preserve">It was a fun night, despite the bad weather.  Aerobiotix sponsored the dinner at Superior Seafood and provided a CE credit too.  The level one crash dummies won first place in the costume contest.  Do you recognize the white “bunny” suits?  Great costume ladies!  </w:t>
                      </w:r>
                    </w:p>
                    <w:p w14:paraId="20610288" w14:textId="77777777" w:rsidR="00B778C3" w:rsidRPr="00F42501" w:rsidRDefault="00B778C3">
                      <w:pPr>
                        <w:rPr>
                          <w:rFonts w:ascii="Arial Nova" w:hAnsi="Arial Nova"/>
                          <w:sz w:val="12"/>
                          <w:szCs w:val="12"/>
                        </w:rPr>
                      </w:pPr>
                    </w:p>
                    <w:p w14:paraId="6EC20828" w14:textId="6D377813" w:rsidR="00B778C3" w:rsidRPr="00587FF1" w:rsidRDefault="00B778C3">
                      <w:pPr>
                        <w:rPr>
                          <w:sz w:val="32"/>
                          <w:szCs w:val="32"/>
                        </w:rPr>
                      </w:pPr>
                      <w:r w:rsidRPr="00587FF1">
                        <w:rPr>
                          <w:rFonts w:ascii="Arial Nova" w:hAnsi="Arial Nova"/>
                        </w:rPr>
                        <w:t>The business meeting that night was short due to the noise and room layout</w:t>
                      </w:r>
                      <w:r w:rsidR="005C471A">
                        <w:rPr>
                          <w:rFonts w:ascii="Arial Nova" w:hAnsi="Arial Nova"/>
                        </w:rPr>
                        <w:t xml:space="preserve">. </w:t>
                      </w:r>
                      <w:r w:rsidR="003C6D94">
                        <w:rPr>
                          <w:rFonts w:ascii="Arial Nova" w:hAnsi="Arial Nova"/>
                        </w:rPr>
                        <w:t xml:space="preserve">Remember that </w:t>
                      </w:r>
                      <w:r w:rsidR="005C471A">
                        <w:rPr>
                          <w:rFonts w:ascii="Arial Nova" w:hAnsi="Arial Nova"/>
                        </w:rPr>
                        <w:t xml:space="preserve"> </w:t>
                      </w:r>
                      <w:r w:rsidR="005C471A" w:rsidRPr="00D159EC">
                        <w:rPr>
                          <w:rFonts w:ascii="Arial Nova" w:hAnsi="Arial Nova"/>
                          <w:b/>
                          <w:bCs/>
                          <w:highlight w:val="cyan"/>
                        </w:rPr>
                        <w:t xml:space="preserve">Perioperative Nurses’ Week </w:t>
                      </w:r>
                      <w:r w:rsidR="003C6D94" w:rsidRPr="00D159EC">
                        <w:rPr>
                          <w:rFonts w:ascii="Arial Nova" w:hAnsi="Arial Nova"/>
                          <w:b/>
                          <w:bCs/>
                          <w:highlight w:val="cyan"/>
                        </w:rPr>
                        <w:t xml:space="preserve">is </w:t>
                      </w:r>
                      <w:r w:rsidR="005C471A" w:rsidRPr="00D159EC">
                        <w:rPr>
                          <w:rFonts w:ascii="Arial Nova" w:hAnsi="Arial Nova"/>
                          <w:b/>
                          <w:bCs/>
                          <w:highlight w:val="cyan"/>
                        </w:rPr>
                        <w:t>on November 14th-20th.</w:t>
                      </w:r>
                      <w:r w:rsidR="005C471A" w:rsidRPr="00F42501">
                        <w:rPr>
                          <w:rFonts w:ascii="Arial Nova" w:hAnsi="Arial Nova"/>
                          <w:b/>
                          <w:bCs/>
                        </w:rPr>
                        <w:t xml:space="preserve"> </w:t>
                      </w:r>
                      <w:r w:rsidR="005C471A">
                        <w:rPr>
                          <w:rFonts w:ascii="Arial Nova" w:hAnsi="Arial Nova"/>
                        </w:rPr>
                        <w:t xml:space="preserve"> The proclamation </w:t>
                      </w:r>
                      <w:r w:rsidR="003C6D94">
                        <w:rPr>
                          <w:rFonts w:ascii="Arial Nova" w:hAnsi="Arial Nova"/>
                        </w:rPr>
                        <w:t>from the state 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4B98D3" w14:textId="1EF5FF17" w:rsidR="00DB38C4" w:rsidRDefault="00DB38C4" w:rsidP="00361B29">
      <w:pPr>
        <w:jc w:val="right"/>
      </w:pPr>
    </w:p>
    <w:p w14:paraId="5F329BA9" w14:textId="665A0163" w:rsidR="00DB38C4" w:rsidRDefault="00DB38C4" w:rsidP="00361B29">
      <w:pPr>
        <w:jc w:val="right"/>
      </w:pPr>
    </w:p>
    <w:p w14:paraId="338A8766" w14:textId="103CFE1B" w:rsidR="00DB38C4" w:rsidRDefault="00DB38C4" w:rsidP="00361B29">
      <w:pPr>
        <w:jc w:val="right"/>
      </w:pPr>
    </w:p>
    <w:p w14:paraId="64792832" w14:textId="2A2114EE" w:rsidR="00DB38C4" w:rsidRDefault="00DB38C4" w:rsidP="00361B29">
      <w:pPr>
        <w:jc w:val="right"/>
      </w:pPr>
    </w:p>
    <w:p w14:paraId="170805B2" w14:textId="21A0A34E" w:rsidR="00DB38C4" w:rsidRDefault="00DB38C4" w:rsidP="00361B29">
      <w:pPr>
        <w:jc w:val="right"/>
      </w:pPr>
    </w:p>
    <w:p w14:paraId="29CF36FC" w14:textId="231BA090" w:rsidR="00DB38C4" w:rsidRDefault="00EC18F4" w:rsidP="00361B29">
      <w:pPr>
        <w:jc w:val="right"/>
      </w:pPr>
      <w:r>
        <w:rPr>
          <w:noProof/>
        </w:rPr>
        <w:drawing>
          <wp:anchor distT="0" distB="0" distL="114300" distR="114300" simplePos="0" relativeHeight="251879936" behindDoc="0" locked="0" layoutInCell="1" allowOverlap="1" wp14:anchorId="2D9EDC74" wp14:editId="1D4C3A5D">
            <wp:simplePos x="0" y="0"/>
            <wp:positionH relativeFrom="column">
              <wp:posOffset>2097094</wp:posOffset>
            </wp:positionH>
            <wp:positionV relativeFrom="page">
              <wp:posOffset>3406140</wp:posOffset>
            </wp:positionV>
            <wp:extent cx="1912579" cy="143657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79" cy="143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D39AA" w14:textId="7DBBA7A7" w:rsidR="00DB38C4" w:rsidRDefault="00DB38C4" w:rsidP="00361B29">
      <w:pPr>
        <w:jc w:val="right"/>
      </w:pPr>
    </w:p>
    <w:p w14:paraId="7FFBC917" w14:textId="79F3DC8E" w:rsidR="00EA3597" w:rsidRDefault="00EA3597" w:rsidP="00361B29">
      <w:pPr>
        <w:jc w:val="right"/>
      </w:pPr>
    </w:p>
    <w:p w14:paraId="35ADB6D6" w14:textId="19D9DA4B" w:rsidR="00EA3597" w:rsidRDefault="00EA3597" w:rsidP="00361B29">
      <w:pPr>
        <w:jc w:val="right"/>
      </w:pPr>
    </w:p>
    <w:p w14:paraId="522A010B" w14:textId="5F5B3AAB" w:rsidR="00EA3597" w:rsidRDefault="00EA3597" w:rsidP="00361B29">
      <w:pPr>
        <w:jc w:val="right"/>
      </w:pPr>
    </w:p>
    <w:p w14:paraId="5DAEF0A2" w14:textId="7576979F" w:rsidR="00EA3597" w:rsidRDefault="00EA3597" w:rsidP="00361B29">
      <w:pPr>
        <w:jc w:val="right"/>
      </w:pPr>
    </w:p>
    <w:p w14:paraId="425B4C0A" w14:textId="4E9F73EE" w:rsidR="00EA3597" w:rsidRDefault="00EA3597" w:rsidP="00361B29">
      <w:pPr>
        <w:jc w:val="right"/>
      </w:pPr>
    </w:p>
    <w:p w14:paraId="1819F99D" w14:textId="78B4B7BB" w:rsidR="00DB38C4" w:rsidRDefault="00DB38C4" w:rsidP="00361B29">
      <w:pPr>
        <w:jc w:val="right"/>
      </w:pPr>
    </w:p>
    <w:p w14:paraId="3789C11F" w14:textId="559765AA" w:rsidR="00DB38C4" w:rsidRDefault="00DB38C4" w:rsidP="00361B29">
      <w:pPr>
        <w:jc w:val="right"/>
      </w:pPr>
    </w:p>
    <w:p w14:paraId="3AC287DF" w14:textId="3512FAC5" w:rsidR="00DB38C4" w:rsidRDefault="00DB38C4" w:rsidP="00361B29">
      <w:pPr>
        <w:jc w:val="right"/>
      </w:pPr>
    </w:p>
    <w:p w14:paraId="53E34609" w14:textId="04DE7CD5" w:rsidR="00DB38C4" w:rsidRDefault="00EC18F4" w:rsidP="00361B29">
      <w:pPr>
        <w:jc w:val="right"/>
      </w:pPr>
      <w:r>
        <w:rPr>
          <w:noProof/>
        </w:rPr>
        <w:drawing>
          <wp:anchor distT="0" distB="0" distL="114300" distR="114300" simplePos="0" relativeHeight="251880960" behindDoc="0" locked="0" layoutInCell="1" allowOverlap="1" wp14:anchorId="0A9636A4" wp14:editId="28271961">
            <wp:simplePos x="0" y="0"/>
            <wp:positionH relativeFrom="page">
              <wp:posOffset>3130768</wp:posOffset>
            </wp:positionH>
            <wp:positionV relativeFrom="paragraph">
              <wp:posOffset>6277</wp:posOffset>
            </wp:positionV>
            <wp:extent cx="1630777" cy="1468114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" t="17445" r="-506" b="15039"/>
                    <a:stretch/>
                  </pic:blipFill>
                  <pic:spPr bwMode="auto">
                    <a:xfrm>
                      <a:off x="0" y="0"/>
                      <a:ext cx="1630777" cy="146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2A0CF" w14:textId="0A94ADDC" w:rsidR="00DB38C4" w:rsidRDefault="00DB38C4" w:rsidP="00361B29">
      <w:pPr>
        <w:jc w:val="right"/>
      </w:pPr>
    </w:p>
    <w:p w14:paraId="6CE0015C" w14:textId="5A18748F" w:rsidR="00DB38C4" w:rsidRDefault="00DB38C4" w:rsidP="00361B29">
      <w:pPr>
        <w:jc w:val="right"/>
      </w:pPr>
    </w:p>
    <w:p w14:paraId="68A1104B" w14:textId="52C082AC" w:rsidR="00DB38C4" w:rsidRDefault="00DB38C4" w:rsidP="00361B29">
      <w:pPr>
        <w:jc w:val="right"/>
      </w:pPr>
    </w:p>
    <w:p w14:paraId="05FB006A" w14:textId="0052393C" w:rsidR="00DB38C4" w:rsidRDefault="00DB38C4" w:rsidP="00361B29">
      <w:pPr>
        <w:jc w:val="right"/>
      </w:pPr>
    </w:p>
    <w:p w14:paraId="094B9CF5" w14:textId="268F3BB0" w:rsidR="00DB38C4" w:rsidRDefault="00DB38C4" w:rsidP="002F14E8"/>
    <w:p w14:paraId="1122FED2" w14:textId="21F698C8" w:rsidR="00EA3597" w:rsidRDefault="007805A5" w:rsidP="007805A5">
      <w:pPr>
        <w:ind w:left="3060"/>
        <w:rPr>
          <w:noProof/>
          <w:sz w:val="8"/>
        </w:rPr>
      </w:pPr>
      <w:r>
        <w:rPr>
          <w:noProof/>
        </w:rPr>
        <w:t xml:space="preserve">      </w:t>
      </w:r>
      <w:r w:rsidRPr="007805A5">
        <w:rPr>
          <w:noProof/>
          <w:sz w:val="8"/>
        </w:rPr>
        <w:t xml:space="preserve">                  </w:t>
      </w:r>
    </w:p>
    <w:p w14:paraId="57EFD756" w14:textId="77777777" w:rsidR="00EA3597" w:rsidRDefault="00EA3597" w:rsidP="007805A5">
      <w:pPr>
        <w:ind w:left="3060"/>
        <w:rPr>
          <w:noProof/>
          <w:sz w:val="8"/>
        </w:rPr>
      </w:pPr>
    </w:p>
    <w:p w14:paraId="4B5FF0DA" w14:textId="0A3D5DB5" w:rsidR="00EA3597" w:rsidRDefault="00EA3597" w:rsidP="007805A5">
      <w:pPr>
        <w:ind w:left="3060"/>
        <w:rPr>
          <w:noProof/>
          <w:sz w:val="8"/>
        </w:rPr>
      </w:pPr>
    </w:p>
    <w:p w14:paraId="50711994" w14:textId="77777777" w:rsidR="00EA3597" w:rsidRDefault="00EA3597" w:rsidP="007805A5">
      <w:pPr>
        <w:ind w:left="3060"/>
        <w:rPr>
          <w:noProof/>
          <w:sz w:val="8"/>
        </w:rPr>
      </w:pPr>
    </w:p>
    <w:p w14:paraId="77A24991" w14:textId="77777777" w:rsidR="00EA3597" w:rsidRDefault="00EA3597" w:rsidP="007805A5">
      <w:pPr>
        <w:ind w:left="3060"/>
        <w:rPr>
          <w:noProof/>
          <w:sz w:val="8"/>
        </w:rPr>
      </w:pPr>
    </w:p>
    <w:p w14:paraId="51684720" w14:textId="77777777" w:rsidR="00EA3597" w:rsidRDefault="00EA3597" w:rsidP="007805A5">
      <w:pPr>
        <w:ind w:left="3060"/>
        <w:rPr>
          <w:noProof/>
          <w:sz w:val="8"/>
        </w:rPr>
      </w:pPr>
    </w:p>
    <w:p w14:paraId="7108231D" w14:textId="77777777" w:rsidR="00EA3597" w:rsidRDefault="00EA3597" w:rsidP="007805A5">
      <w:pPr>
        <w:ind w:left="3060"/>
        <w:rPr>
          <w:noProof/>
          <w:sz w:val="8"/>
        </w:rPr>
      </w:pPr>
    </w:p>
    <w:p w14:paraId="5F2E5519" w14:textId="426C4F84" w:rsidR="00EA3597" w:rsidRDefault="00EA3597" w:rsidP="007805A5">
      <w:pPr>
        <w:ind w:left="3060"/>
        <w:rPr>
          <w:noProof/>
          <w:sz w:val="8"/>
        </w:rPr>
      </w:pPr>
    </w:p>
    <w:p w14:paraId="41A147A4" w14:textId="77777777" w:rsidR="00EA3597" w:rsidRDefault="00EA3597" w:rsidP="007805A5">
      <w:pPr>
        <w:ind w:left="3060"/>
        <w:rPr>
          <w:noProof/>
          <w:sz w:val="8"/>
        </w:rPr>
      </w:pPr>
    </w:p>
    <w:p w14:paraId="160F2825" w14:textId="77777777" w:rsidR="00EA3597" w:rsidRDefault="00EA3597" w:rsidP="007805A5">
      <w:pPr>
        <w:ind w:left="3060"/>
        <w:rPr>
          <w:noProof/>
          <w:sz w:val="8"/>
        </w:rPr>
      </w:pPr>
    </w:p>
    <w:p w14:paraId="00089BD5" w14:textId="77777777" w:rsidR="00EA3597" w:rsidRDefault="00EA3597" w:rsidP="007805A5">
      <w:pPr>
        <w:ind w:left="3060"/>
        <w:rPr>
          <w:noProof/>
          <w:sz w:val="8"/>
        </w:rPr>
      </w:pPr>
    </w:p>
    <w:p w14:paraId="1FD11EB1" w14:textId="36D62E51" w:rsidR="00EA3597" w:rsidRDefault="00EA3597" w:rsidP="007805A5">
      <w:pPr>
        <w:ind w:left="3060"/>
        <w:rPr>
          <w:noProof/>
          <w:sz w:val="8"/>
        </w:rPr>
      </w:pPr>
    </w:p>
    <w:p w14:paraId="0D6D2D7E" w14:textId="77777777" w:rsidR="00EA3597" w:rsidRDefault="00EA3597" w:rsidP="007805A5">
      <w:pPr>
        <w:ind w:left="3060"/>
        <w:rPr>
          <w:noProof/>
          <w:sz w:val="8"/>
        </w:rPr>
      </w:pPr>
    </w:p>
    <w:p w14:paraId="5C9F0A6E" w14:textId="77777777" w:rsidR="00EA3597" w:rsidRDefault="00EA3597" w:rsidP="007805A5">
      <w:pPr>
        <w:ind w:left="3060"/>
        <w:rPr>
          <w:noProof/>
          <w:sz w:val="8"/>
        </w:rPr>
      </w:pPr>
    </w:p>
    <w:p w14:paraId="6BDA00CD" w14:textId="77777777" w:rsidR="00EA3597" w:rsidRDefault="00EA3597" w:rsidP="007805A5">
      <w:pPr>
        <w:ind w:left="3060"/>
        <w:rPr>
          <w:noProof/>
          <w:sz w:val="8"/>
        </w:rPr>
      </w:pPr>
    </w:p>
    <w:p w14:paraId="166043BC" w14:textId="77777777" w:rsidR="00EA3597" w:rsidRDefault="00EA3597" w:rsidP="007805A5">
      <w:pPr>
        <w:ind w:left="3060"/>
        <w:rPr>
          <w:noProof/>
          <w:sz w:val="8"/>
        </w:rPr>
      </w:pPr>
    </w:p>
    <w:p w14:paraId="2B512E48" w14:textId="1C9441AD" w:rsidR="00EA3597" w:rsidRDefault="00EA3597" w:rsidP="007805A5">
      <w:pPr>
        <w:ind w:left="3060"/>
        <w:rPr>
          <w:noProof/>
          <w:sz w:val="8"/>
        </w:rPr>
      </w:pPr>
    </w:p>
    <w:p w14:paraId="383E425A" w14:textId="77777777" w:rsidR="00EA3597" w:rsidRDefault="00EA3597" w:rsidP="007805A5">
      <w:pPr>
        <w:ind w:left="3060"/>
        <w:rPr>
          <w:noProof/>
          <w:sz w:val="8"/>
        </w:rPr>
      </w:pPr>
    </w:p>
    <w:p w14:paraId="3B17FDAC" w14:textId="182996F8" w:rsidR="00EA3597" w:rsidRDefault="00EA3597" w:rsidP="007805A5">
      <w:pPr>
        <w:ind w:left="3060"/>
        <w:rPr>
          <w:noProof/>
          <w:sz w:val="8"/>
        </w:rPr>
      </w:pPr>
    </w:p>
    <w:p w14:paraId="13B958BB" w14:textId="1A1B53E5" w:rsidR="00EA3597" w:rsidRDefault="00EA3597" w:rsidP="007805A5">
      <w:pPr>
        <w:ind w:left="3060"/>
        <w:rPr>
          <w:noProof/>
          <w:sz w:val="8"/>
        </w:rPr>
      </w:pPr>
    </w:p>
    <w:p w14:paraId="0076E854" w14:textId="11D458A8" w:rsidR="00EA3597" w:rsidRDefault="00EA3597" w:rsidP="007805A5">
      <w:pPr>
        <w:ind w:left="3060"/>
        <w:rPr>
          <w:noProof/>
          <w:sz w:val="8"/>
        </w:rPr>
      </w:pPr>
    </w:p>
    <w:p w14:paraId="70B787A5" w14:textId="5474FFAE" w:rsidR="00EA3597" w:rsidRDefault="00EA3597" w:rsidP="007805A5">
      <w:pPr>
        <w:ind w:left="3060"/>
        <w:rPr>
          <w:noProof/>
          <w:sz w:val="8"/>
        </w:rPr>
      </w:pPr>
    </w:p>
    <w:p w14:paraId="480D3ADD" w14:textId="24312EC2" w:rsidR="00EA3597" w:rsidRDefault="00EA3597" w:rsidP="007805A5">
      <w:pPr>
        <w:ind w:left="3060"/>
        <w:rPr>
          <w:noProof/>
          <w:sz w:val="8"/>
        </w:rPr>
      </w:pPr>
    </w:p>
    <w:p w14:paraId="680BB357" w14:textId="70A4FCF2" w:rsidR="00EA3597" w:rsidRDefault="00EA3597" w:rsidP="007805A5">
      <w:pPr>
        <w:ind w:left="3060"/>
        <w:rPr>
          <w:noProof/>
          <w:sz w:val="8"/>
        </w:rPr>
      </w:pPr>
    </w:p>
    <w:p w14:paraId="3039DECC" w14:textId="71E26BEF" w:rsidR="00EA3597" w:rsidRDefault="00F31F56" w:rsidP="007805A5">
      <w:pPr>
        <w:ind w:left="3060"/>
        <w:rPr>
          <w:noProof/>
          <w:sz w:val="8"/>
        </w:rPr>
      </w:pPr>
      <w:r>
        <w:rPr>
          <w:noProof/>
        </w:rPr>
        <w:drawing>
          <wp:anchor distT="0" distB="0" distL="114300" distR="114300" simplePos="0" relativeHeight="251883008" behindDoc="0" locked="0" layoutInCell="1" allowOverlap="1" wp14:anchorId="3033E3E8" wp14:editId="6AA82BE1">
            <wp:simplePos x="0" y="0"/>
            <wp:positionH relativeFrom="column">
              <wp:posOffset>6411595</wp:posOffset>
            </wp:positionH>
            <wp:positionV relativeFrom="page">
              <wp:posOffset>7521575</wp:posOffset>
            </wp:positionV>
            <wp:extent cx="497840" cy="739775"/>
            <wp:effectExtent l="0" t="0" r="0" b="3175"/>
            <wp:wrapNone/>
            <wp:docPr id="21" name="Picture 21" descr="Choose your Christmas Sign! *Porch Leaner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oose your Christmas Sign! *Porch Leaner*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984" behindDoc="0" locked="0" layoutInCell="1" allowOverlap="1" wp14:anchorId="2121CF7A" wp14:editId="2AD65FE7">
            <wp:simplePos x="0" y="0"/>
            <wp:positionH relativeFrom="column">
              <wp:posOffset>5882844</wp:posOffset>
            </wp:positionH>
            <wp:positionV relativeFrom="page">
              <wp:posOffset>7546242</wp:posOffset>
            </wp:positionV>
            <wp:extent cx="484222" cy="744413"/>
            <wp:effectExtent l="0" t="0" r="0" b="0"/>
            <wp:wrapNone/>
            <wp:docPr id="19" name="Picture 19" descr="Rustic Christmas -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stic Christmas - Set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2" cy="74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25222" w14:textId="44DB1B6F" w:rsidR="00EA3597" w:rsidRDefault="00EA3597" w:rsidP="007805A5">
      <w:pPr>
        <w:ind w:left="3060"/>
        <w:rPr>
          <w:noProof/>
          <w:sz w:val="8"/>
        </w:rPr>
      </w:pPr>
    </w:p>
    <w:p w14:paraId="250B2EF4" w14:textId="3A3A83E3" w:rsidR="00EA3597" w:rsidRDefault="00EA3597" w:rsidP="007805A5">
      <w:pPr>
        <w:ind w:left="3060"/>
        <w:rPr>
          <w:noProof/>
          <w:sz w:val="8"/>
        </w:rPr>
      </w:pPr>
    </w:p>
    <w:p w14:paraId="75A9789C" w14:textId="4CDD2A41" w:rsidR="00EA3597" w:rsidRDefault="00EA3597" w:rsidP="007805A5">
      <w:pPr>
        <w:ind w:left="3060"/>
        <w:rPr>
          <w:noProof/>
          <w:sz w:val="8"/>
        </w:rPr>
      </w:pPr>
    </w:p>
    <w:p w14:paraId="63ABADF2" w14:textId="64B32F17" w:rsidR="00EA3597" w:rsidRDefault="00EA3597" w:rsidP="007805A5">
      <w:pPr>
        <w:ind w:left="3060"/>
        <w:rPr>
          <w:noProof/>
          <w:sz w:val="8"/>
        </w:rPr>
      </w:pPr>
    </w:p>
    <w:p w14:paraId="5F2889D1" w14:textId="1689F7A1" w:rsidR="00EA3597" w:rsidRDefault="00EA3597" w:rsidP="007805A5">
      <w:pPr>
        <w:ind w:left="3060"/>
        <w:rPr>
          <w:noProof/>
          <w:sz w:val="8"/>
        </w:rPr>
      </w:pPr>
    </w:p>
    <w:p w14:paraId="67E5EEF4" w14:textId="6C88F4BC" w:rsidR="00EA3597" w:rsidRDefault="00EA3597" w:rsidP="007805A5">
      <w:pPr>
        <w:ind w:left="3060"/>
        <w:rPr>
          <w:noProof/>
          <w:sz w:val="8"/>
        </w:rPr>
      </w:pPr>
    </w:p>
    <w:p w14:paraId="3B0EFDB2" w14:textId="2986C0DE" w:rsidR="00EA3597" w:rsidRDefault="00EA3597" w:rsidP="007805A5">
      <w:pPr>
        <w:ind w:left="3060"/>
        <w:rPr>
          <w:noProof/>
          <w:sz w:val="8"/>
        </w:rPr>
      </w:pPr>
    </w:p>
    <w:p w14:paraId="0A186C17" w14:textId="215EEA83" w:rsidR="00EA3597" w:rsidRDefault="00EA3597" w:rsidP="007805A5">
      <w:pPr>
        <w:ind w:left="3060"/>
        <w:rPr>
          <w:noProof/>
          <w:sz w:val="8"/>
        </w:rPr>
      </w:pPr>
    </w:p>
    <w:p w14:paraId="5D62C635" w14:textId="091937C9" w:rsidR="00EA3597" w:rsidRDefault="00EA3597" w:rsidP="007805A5">
      <w:pPr>
        <w:ind w:left="3060"/>
        <w:rPr>
          <w:noProof/>
          <w:sz w:val="8"/>
        </w:rPr>
      </w:pPr>
    </w:p>
    <w:p w14:paraId="00FA19B4" w14:textId="098D3B07" w:rsidR="00EA3597" w:rsidRDefault="00EA3597" w:rsidP="007805A5">
      <w:pPr>
        <w:ind w:left="3060"/>
        <w:rPr>
          <w:noProof/>
          <w:sz w:val="8"/>
        </w:rPr>
      </w:pPr>
    </w:p>
    <w:p w14:paraId="6D7361FD" w14:textId="06B349BB" w:rsidR="00EA3597" w:rsidRDefault="00EA3597" w:rsidP="007805A5">
      <w:pPr>
        <w:ind w:left="3060"/>
        <w:rPr>
          <w:noProof/>
          <w:sz w:val="8"/>
        </w:rPr>
      </w:pPr>
    </w:p>
    <w:p w14:paraId="07E3AC5F" w14:textId="562F0A48" w:rsidR="00EA3597" w:rsidRDefault="00EA3597" w:rsidP="007805A5">
      <w:pPr>
        <w:ind w:left="3060"/>
        <w:rPr>
          <w:noProof/>
          <w:sz w:val="8"/>
        </w:rPr>
      </w:pPr>
    </w:p>
    <w:p w14:paraId="0FE012D3" w14:textId="2DD9278B" w:rsidR="00EA3597" w:rsidRDefault="00EA3597" w:rsidP="007805A5">
      <w:pPr>
        <w:ind w:left="3060"/>
        <w:rPr>
          <w:noProof/>
          <w:sz w:val="8"/>
        </w:rPr>
      </w:pPr>
    </w:p>
    <w:p w14:paraId="63AECBB5" w14:textId="5C29DF77" w:rsidR="00EA3597" w:rsidRDefault="00EA3597" w:rsidP="007805A5">
      <w:pPr>
        <w:ind w:left="3060"/>
        <w:rPr>
          <w:noProof/>
          <w:sz w:val="8"/>
        </w:rPr>
      </w:pPr>
    </w:p>
    <w:p w14:paraId="2D73689D" w14:textId="24CF80CA" w:rsidR="00EA3597" w:rsidRDefault="00EA3597" w:rsidP="007805A5">
      <w:pPr>
        <w:ind w:left="3060"/>
        <w:rPr>
          <w:noProof/>
          <w:sz w:val="8"/>
        </w:rPr>
      </w:pPr>
    </w:p>
    <w:p w14:paraId="59B0A38B" w14:textId="02591664" w:rsidR="00EA3597" w:rsidRDefault="005C471A" w:rsidP="007805A5">
      <w:pPr>
        <w:ind w:left="3060"/>
        <w:rPr>
          <w:noProof/>
          <w:sz w:val="8"/>
        </w:rPr>
      </w:pPr>
      <w:r>
        <w:rPr>
          <w:noProof/>
        </w:rPr>
        <w:drawing>
          <wp:anchor distT="0" distB="0" distL="114300" distR="114300" simplePos="0" relativeHeight="251860480" behindDoc="0" locked="0" layoutInCell="1" allowOverlap="1" wp14:anchorId="44F0FF5B" wp14:editId="62E32E43">
            <wp:simplePos x="0" y="0"/>
            <wp:positionH relativeFrom="column">
              <wp:posOffset>6081722</wp:posOffset>
            </wp:positionH>
            <wp:positionV relativeFrom="page">
              <wp:posOffset>8450184</wp:posOffset>
            </wp:positionV>
            <wp:extent cx="774065" cy="1097915"/>
            <wp:effectExtent l="0" t="0" r="6985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406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C33BC" w14:textId="3A39249A" w:rsidR="00EA3597" w:rsidRDefault="00EA3597" w:rsidP="007805A5">
      <w:pPr>
        <w:ind w:left="3060"/>
        <w:rPr>
          <w:noProof/>
          <w:sz w:val="8"/>
        </w:rPr>
      </w:pPr>
    </w:p>
    <w:p w14:paraId="115E7508" w14:textId="28F94511" w:rsidR="00EA3597" w:rsidRDefault="00EA3597" w:rsidP="007805A5">
      <w:pPr>
        <w:ind w:left="3060"/>
        <w:rPr>
          <w:noProof/>
          <w:sz w:val="8"/>
        </w:rPr>
      </w:pPr>
    </w:p>
    <w:p w14:paraId="2AFC1F15" w14:textId="719BBCF5" w:rsidR="00EA3597" w:rsidRDefault="00EA3597" w:rsidP="007805A5">
      <w:pPr>
        <w:ind w:left="3060"/>
        <w:rPr>
          <w:noProof/>
          <w:sz w:val="8"/>
        </w:rPr>
      </w:pPr>
    </w:p>
    <w:p w14:paraId="53CDC532" w14:textId="00FA0BA9" w:rsidR="00EA3597" w:rsidRDefault="00EA3597" w:rsidP="007805A5">
      <w:pPr>
        <w:ind w:left="3060"/>
        <w:rPr>
          <w:noProof/>
          <w:sz w:val="8"/>
        </w:rPr>
      </w:pPr>
    </w:p>
    <w:p w14:paraId="2A0E4B31" w14:textId="4FCC5231" w:rsidR="00EA3597" w:rsidRDefault="00EA3597" w:rsidP="007805A5">
      <w:pPr>
        <w:ind w:left="3060"/>
        <w:rPr>
          <w:noProof/>
          <w:sz w:val="8"/>
        </w:rPr>
      </w:pPr>
    </w:p>
    <w:p w14:paraId="738ACC99" w14:textId="39BB96BA" w:rsidR="00EA3597" w:rsidRDefault="00EA3597" w:rsidP="007805A5">
      <w:pPr>
        <w:ind w:left="3060"/>
        <w:rPr>
          <w:noProof/>
          <w:sz w:val="8"/>
        </w:rPr>
      </w:pPr>
    </w:p>
    <w:p w14:paraId="30C883A2" w14:textId="6ED9DA03" w:rsidR="00EA3597" w:rsidRDefault="00EA3597" w:rsidP="007805A5">
      <w:pPr>
        <w:ind w:left="3060"/>
        <w:rPr>
          <w:noProof/>
          <w:sz w:val="8"/>
        </w:rPr>
      </w:pPr>
    </w:p>
    <w:p w14:paraId="0DF9EDEF" w14:textId="745E1CFD" w:rsidR="00EA3597" w:rsidRDefault="00EA3597" w:rsidP="007805A5">
      <w:pPr>
        <w:ind w:left="3060"/>
        <w:rPr>
          <w:noProof/>
          <w:sz w:val="8"/>
        </w:rPr>
      </w:pPr>
    </w:p>
    <w:p w14:paraId="7E5C51F6" w14:textId="3200C128" w:rsidR="00EA3597" w:rsidRDefault="00EA3597" w:rsidP="007805A5">
      <w:pPr>
        <w:ind w:left="3060"/>
        <w:rPr>
          <w:noProof/>
          <w:sz w:val="8"/>
        </w:rPr>
      </w:pPr>
    </w:p>
    <w:p w14:paraId="30A4315F" w14:textId="62D412EA" w:rsidR="00EA3597" w:rsidRDefault="00EA3597" w:rsidP="007805A5">
      <w:pPr>
        <w:ind w:left="3060"/>
        <w:rPr>
          <w:noProof/>
          <w:sz w:val="8"/>
        </w:rPr>
      </w:pPr>
    </w:p>
    <w:p w14:paraId="6E2509B5" w14:textId="7CF87726" w:rsidR="00EA3597" w:rsidRDefault="00EA3597" w:rsidP="007805A5">
      <w:pPr>
        <w:ind w:left="3060"/>
        <w:rPr>
          <w:noProof/>
          <w:sz w:val="8"/>
        </w:rPr>
      </w:pPr>
    </w:p>
    <w:p w14:paraId="7257F361" w14:textId="4203B815" w:rsidR="00EA3597" w:rsidRDefault="00EA3597" w:rsidP="007805A5">
      <w:pPr>
        <w:ind w:left="3060"/>
        <w:rPr>
          <w:noProof/>
          <w:sz w:val="8"/>
        </w:rPr>
      </w:pPr>
    </w:p>
    <w:p w14:paraId="099F16C5" w14:textId="51DF171E" w:rsidR="00EA3597" w:rsidRDefault="00EA3597" w:rsidP="007805A5">
      <w:pPr>
        <w:ind w:left="3060"/>
        <w:rPr>
          <w:noProof/>
          <w:sz w:val="8"/>
        </w:rPr>
      </w:pPr>
    </w:p>
    <w:p w14:paraId="28019E2E" w14:textId="235ADD66" w:rsidR="00EA3597" w:rsidRDefault="00EA3597" w:rsidP="007805A5">
      <w:pPr>
        <w:ind w:left="3060"/>
        <w:rPr>
          <w:noProof/>
          <w:sz w:val="8"/>
        </w:rPr>
      </w:pPr>
    </w:p>
    <w:p w14:paraId="59D504C4" w14:textId="77777777" w:rsidR="00EA3597" w:rsidRDefault="00EA3597" w:rsidP="007805A5">
      <w:pPr>
        <w:ind w:left="3060"/>
        <w:rPr>
          <w:noProof/>
          <w:sz w:val="8"/>
        </w:rPr>
      </w:pPr>
    </w:p>
    <w:p w14:paraId="0AACBB85" w14:textId="24DDF148" w:rsidR="00EA3597" w:rsidRDefault="00EA3597" w:rsidP="007805A5">
      <w:pPr>
        <w:ind w:left="3060"/>
        <w:rPr>
          <w:noProof/>
          <w:sz w:val="8"/>
        </w:rPr>
      </w:pPr>
    </w:p>
    <w:p w14:paraId="39AAF827" w14:textId="27DAE239" w:rsidR="00EA3597" w:rsidRDefault="00EA3597" w:rsidP="007805A5">
      <w:pPr>
        <w:ind w:left="3060"/>
        <w:rPr>
          <w:noProof/>
          <w:sz w:val="8"/>
        </w:rPr>
      </w:pPr>
    </w:p>
    <w:p w14:paraId="3F0BA6BC" w14:textId="77777777" w:rsidR="00EA3597" w:rsidRDefault="00EA3597" w:rsidP="007805A5">
      <w:pPr>
        <w:ind w:left="3060"/>
        <w:rPr>
          <w:noProof/>
          <w:sz w:val="8"/>
        </w:rPr>
      </w:pPr>
    </w:p>
    <w:p w14:paraId="05064394" w14:textId="550DD5D6" w:rsidR="00EA3597" w:rsidRDefault="00EA3597" w:rsidP="007805A5">
      <w:pPr>
        <w:ind w:left="3060"/>
        <w:rPr>
          <w:noProof/>
          <w:sz w:val="8"/>
        </w:rPr>
      </w:pPr>
    </w:p>
    <w:p w14:paraId="3DBD738C" w14:textId="4E0E3745" w:rsidR="00EA3597" w:rsidRDefault="004D4952" w:rsidP="007805A5">
      <w:pPr>
        <w:ind w:left="3060"/>
        <w:rPr>
          <w:noProof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AF70AC" wp14:editId="4D16AF08">
                <wp:simplePos x="0" y="0"/>
                <wp:positionH relativeFrom="page">
                  <wp:posOffset>3041015</wp:posOffset>
                </wp:positionH>
                <wp:positionV relativeFrom="margin">
                  <wp:posOffset>-447675</wp:posOffset>
                </wp:positionV>
                <wp:extent cx="4406265" cy="8920480"/>
                <wp:effectExtent l="0" t="0" r="0" b="0"/>
                <wp:wrapThrough wrapText="bothSides">
                  <wp:wrapPolygon edited="0">
                    <wp:start x="0" y="0"/>
                    <wp:lineTo x="0" y="21542"/>
                    <wp:lineTo x="21479" y="21542"/>
                    <wp:lineTo x="21479" y="0"/>
                    <wp:lineTo x="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265" cy="8920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FD6E5C" w14:textId="19B7DEDA" w:rsidR="00B778C3" w:rsidRPr="00315404" w:rsidRDefault="00D8585F" w:rsidP="00D8585F">
                            <w:pPr>
                              <w:pStyle w:val="ydp651dd61eyiv6727039916ydp4a6d528fmsonormal"/>
                              <w:spacing w:before="0" w:beforeAutospacing="0" w:after="0" w:afterAutospacing="0"/>
                              <w:ind w:left="-90"/>
                              <w:rPr>
                                <w:rStyle w:val="Strong"/>
                                <w:rFonts w:ascii="Abadi" w:eastAsia="Times New Roman" w:hAnsi="Abadi"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A2DBD" wp14:editId="1D679096">
                                  <wp:extent cx="4219575" cy="4245825"/>
                                  <wp:effectExtent l="0" t="0" r="0" b="254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1034" cy="4257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D2304" wp14:editId="03060ABB">
                                  <wp:extent cx="4341495" cy="2993813"/>
                                  <wp:effectExtent l="0" t="0" r="190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6"/>
                                          <a:srcRect t="3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6402" cy="2997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F70AC" id="Text Box 15" o:spid="_x0000_s1036" type="#_x0000_t202" style="position:absolute;left:0;text-align:left;margin-left:239.45pt;margin-top:-35.25pt;width:346.95pt;height:702.4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" fillcolor="window" stroked="f" strokeweight=".5pt">
                <v:textbox>
                  <w:txbxContent>
                    <w:p w14:paraId="34FD6E5C" w14:textId="19B7DEDA" w:rsidR="00B778C3" w:rsidRPr="00315404" w:rsidRDefault="00D8585F" w:rsidP="00D8585F">
                      <w:pPr>
                        <w:pStyle w:val="ydp651dd61eyiv6727039916ydp4a6d528fmsonormal"/>
                        <w:spacing w:before="0" w:beforeAutospacing="0" w:after="0" w:afterAutospacing="0"/>
                        <w:ind w:left="-90"/>
                        <w:rPr>
                          <w:rStyle w:val="Strong"/>
                          <w:rFonts w:ascii="Abadi" w:eastAsia="Times New Roman" w:hAnsi="Abadi" w:cstheme="minorHAnsi"/>
                          <w:b w:val="0"/>
                          <w:bCs w:val="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CA2DBD" wp14:editId="1D679096">
                            <wp:extent cx="4219575" cy="4245825"/>
                            <wp:effectExtent l="0" t="0" r="0" b="254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1034" cy="4257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ED2304" wp14:editId="03060ABB">
                            <wp:extent cx="4341495" cy="2993813"/>
                            <wp:effectExtent l="0" t="0" r="190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8"/>
                                    <a:srcRect t="3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46402" cy="29971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852B14" w:rsidRPr="00640ED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3BB2F0AD" wp14:editId="373F80B1">
                <wp:simplePos x="0" y="0"/>
                <wp:positionH relativeFrom="page">
                  <wp:posOffset>432707</wp:posOffset>
                </wp:positionH>
                <wp:positionV relativeFrom="page">
                  <wp:posOffset>574221</wp:posOffset>
                </wp:positionV>
                <wp:extent cx="2506436" cy="9052560"/>
                <wp:effectExtent l="19050" t="19050" r="27305" b="15240"/>
                <wp:wrapNone/>
                <wp:docPr id="3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436" cy="90525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4A86A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E524BC" w14:textId="77777777" w:rsidR="00B778C3" w:rsidRPr="00725EF2" w:rsidRDefault="00B778C3" w:rsidP="00B9136D">
                            <w:pPr>
                              <w:ind w:hanging="90"/>
                              <w:jc w:val="center"/>
                              <w:rPr>
                                <w:rFonts w:ascii="Imprint MT Shadow" w:hAnsi="Imprint MT Shadow"/>
                                <w:b/>
                                <w:sz w:val="18"/>
                              </w:rPr>
                            </w:pPr>
                          </w:p>
                          <w:p w14:paraId="2EBF2F0B" w14:textId="77777777" w:rsidR="00B778C3" w:rsidRPr="0096229A" w:rsidRDefault="00B778C3" w:rsidP="00B9136D">
                            <w:pPr>
                              <w:ind w:hanging="90"/>
                              <w:jc w:val="center"/>
                              <w:rPr>
                                <w:rFonts w:ascii="Footlight MT Light" w:hAnsi="Footlight MT Light"/>
                                <w:b/>
                                <w:sz w:val="40"/>
                              </w:rPr>
                            </w:pPr>
                            <w:r w:rsidRPr="0096229A">
                              <w:rPr>
                                <w:rFonts w:ascii="Footlight MT Light" w:hAnsi="Footlight MT Light"/>
                                <w:b/>
                                <w:sz w:val="44"/>
                              </w:rPr>
                              <w:t>Chapter 1902</w:t>
                            </w:r>
                            <w:r w:rsidRPr="0096229A">
                              <w:rPr>
                                <w:rFonts w:ascii="Footlight MT Light" w:hAnsi="Footlight MT Light"/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  <w:p w14:paraId="777C7E4D" w14:textId="77777777" w:rsidR="00B778C3" w:rsidRPr="0096229A" w:rsidRDefault="00B778C3" w:rsidP="00F669AB">
                            <w:pPr>
                              <w:pStyle w:val="Heading5"/>
                              <w:ind w:hanging="9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auto"/>
                                <w:sz w:val="44"/>
                              </w:rPr>
                            </w:pPr>
                            <w:r w:rsidRPr="0096229A">
                              <w:rPr>
                                <w:rFonts w:ascii="Footlight MT Light" w:hAnsi="Footlight MT Light"/>
                                <w:b/>
                                <w:color w:val="auto"/>
                                <w:sz w:val="44"/>
                                <w:lang w:val="en-US"/>
                              </w:rPr>
                              <w:t xml:space="preserve"> Event </w:t>
                            </w:r>
                            <w:r w:rsidRPr="0096229A">
                              <w:rPr>
                                <w:rFonts w:ascii="Footlight MT Light" w:hAnsi="Footlight MT Light"/>
                                <w:b/>
                                <w:color w:val="auto"/>
                                <w:sz w:val="44"/>
                              </w:rPr>
                              <w:t>Calendar</w:t>
                            </w:r>
                          </w:p>
                          <w:p w14:paraId="7E0650D9" w14:textId="083AB985" w:rsidR="00B778C3" w:rsidRPr="0096229A" w:rsidRDefault="00B778C3" w:rsidP="00ED0F21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sz w:val="44"/>
                                <w:lang w:eastAsia="x-none"/>
                              </w:rPr>
                            </w:pPr>
                            <w:r w:rsidRPr="0096229A">
                              <w:rPr>
                                <w:rFonts w:ascii="Footlight MT Light" w:hAnsi="Footlight MT Light"/>
                                <w:b/>
                                <w:sz w:val="44"/>
                                <w:lang w:eastAsia="x-none"/>
                              </w:rPr>
                              <w:t>202</w:t>
                            </w:r>
                            <w:r>
                              <w:rPr>
                                <w:rFonts w:ascii="Footlight MT Light" w:hAnsi="Footlight MT Light"/>
                                <w:b/>
                                <w:sz w:val="44"/>
                                <w:lang w:eastAsia="x-none"/>
                              </w:rPr>
                              <w:t>1</w:t>
                            </w:r>
                            <w:r w:rsidRPr="0096229A">
                              <w:rPr>
                                <w:rFonts w:ascii="Footlight MT Light" w:hAnsi="Footlight MT Light"/>
                                <w:b/>
                                <w:sz w:val="44"/>
                                <w:lang w:eastAsia="x-none"/>
                              </w:rPr>
                              <w:t>-202</w:t>
                            </w:r>
                            <w:r>
                              <w:rPr>
                                <w:rFonts w:ascii="Footlight MT Light" w:hAnsi="Footlight MT Light"/>
                                <w:b/>
                                <w:sz w:val="44"/>
                                <w:lang w:eastAsia="x-none"/>
                              </w:rPr>
                              <w:t>2</w:t>
                            </w:r>
                          </w:p>
                          <w:p w14:paraId="53587EDB" w14:textId="77777777" w:rsidR="00B778C3" w:rsidRDefault="00B778C3" w:rsidP="003A0ED6">
                            <w:pPr>
                              <w:ind w:right="-150"/>
                            </w:pPr>
                            <w:r w:rsidRPr="00BA6870">
                              <w:rPr>
                                <w:noProof/>
                              </w:rPr>
                              <w:drawing>
                                <wp:inline distT="0" distB="0" distL="0" distR="0" wp14:anchorId="733DEE92" wp14:editId="29F6518C">
                                  <wp:extent cx="2447925" cy="76200"/>
                                  <wp:effectExtent l="0" t="0" r="9525" b="0"/>
                                  <wp:docPr id="472" name="Picture 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5493" cy="83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07724D" w14:textId="77777777" w:rsidR="00B778C3" w:rsidRPr="003A0ED6" w:rsidRDefault="00B778C3" w:rsidP="00E24020">
                            <w:pPr>
                              <w:ind w:left="270" w:hanging="90"/>
                              <w:rPr>
                                <w:rFonts w:asciiTheme="minorHAnsi" w:hAnsiTheme="minorHAnsi" w:cs="Arial"/>
                                <w:b/>
                                <w:sz w:val="4"/>
                                <w:szCs w:val="27"/>
                              </w:rPr>
                            </w:pPr>
                          </w:p>
                          <w:p w14:paraId="09B8A62E" w14:textId="77777777" w:rsidR="00B778C3" w:rsidRPr="003A0ED6" w:rsidRDefault="00B778C3" w:rsidP="003A0ED6">
                            <w:pPr>
                              <w:ind w:left="180" w:hanging="90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6"/>
                                <w:szCs w:val="27"/>
                              </w:rPr>
                            </w:pPr>
                          </w:p>
                          <w:p w14:paraId="51FC907F" w14:textId="77777777" w:rsidR="00B778C3" w:rsidRPr="00FE1940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4DE8C14" w14:textId="77777777" w:rsidR="00B778C3" w:rsidRPr="001D63F3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CC985CD" w14:textId="65C05D40" w:rsidR="00B778C3" w:rsidRPr="004670D9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Nov.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63F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17</w:t>
                            </w:r>
                            <w:r w:rsidRPr="001D63F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D63F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3FF5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5 pm–7 pm,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Social at Martin’s Wine Cellar, sponsored by Melissa Guidry and Warren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Roesch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from </w:t>
                            </w:r>
                            <w:proofErr w:type="spellStart"/>
                            <w:r w:rsidRPr="005B602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StratAx</w:t>
                            </w:r>
                            <w:proofErr w:type="spellEnd"/>
                            <w:r w:rsidRPr="005B602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and your chapter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AE036C3" w14:textId="46A1A2D1" w:rsidR="00B778C3" w:rsidRPr="004D4952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1F00CCF" w14:textId="4951CF67" w:rsidR="00B778C3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4D495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December 15</w:t>
                            </w:r>
                            <w:r w:rsidRPr="004D495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CC162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4:30-7 pm,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Painting with a Twist</w:t>
                            </w:r>
                            <w:r w:rsidR="00CC162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, Metairie </w:t>
                            </w:r>
                          </w:p>
                          <w:p w14:paraId="370F0C73" w14:textId="77777777" w:rsidR="00B778C3" w:rsidRPr="004D4952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A847D8C" w14:textId="28163A41" w:rsidR="00B778C3" w:rsidRPr="004D4952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January 8</w:t>
                            </w:r>
                            <w:r w:rsidRPr="004D495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-</w:t>
                            </w:r>
                            <w:r w:rsidRPr="004D4952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Annual Winter Seminar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, location TBA</w:t>
                            </w:r>
                          </w:p>
                          <w:p w14:paraId="48EC1674" w14:textId="77777777" w:rsidR="00B778C3" w:rsidRPr="004D4952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3C94420" w14:textId="1382EF22" w:rsidR="00B778C3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4D495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February 16</w:t>
                            </w:r>
                            <w:r w:rsidRPr="004D495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5504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Ochsner Kenner</w:t>
                            </w:r>
                          </w:p>
                          <w:p w14:paraId="28F38156" w14:textId="20B5809C" w:rsidR="00B778C3" w:rsidRPr="005047D8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E139545" w14:textId="782F0EE2" w:rsidR="00B778C3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5047D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March 19-26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Expo in New Orleans</w:t>
                            </w:r>
                          </w:p>
                          <w:p w14:paraId="405AF79A" w14:textId="7CD9A064" w:rsidR="00B778C3" w:rsidRPr="005047D8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43EB072D" w14:textId="1E3E043F" w:rsidR="00B778C3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5047D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April 27</w:t>
                            </w:r>
                            <w:r w:rsidRPr="005047D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– tentatively at Ochsner Jeff Hwy </w:t>
                            </w:r>
                          </w:p>
                          <w:p w14:paraId="4C359D02" w14:textId="3FD53170" w:rsidR="00B778C3" w:rsidRPr="005047D8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0D67C1D" w14:textId="7E550EF6" w:rsidR="00B778C3" w:rsidRPr="00BF4E13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5047D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May 25</w:t>
                            </w:r>
                            <w:r w:rsidRPr="005047D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– @ Baptist or Crescent City Surgical </w:t>
                            </w:r>
                          </w:p>
                          <w:p w14:paraId="5407568B" w14:textId="061C5EB0" w:rsidR="00B778C3" w:rsidRPr="00D524F0" w:rsidRDefault="00B778C3" w:rsidP="00F37665">
                            <w:pPr>
                              <w:tabs>
                                <w:tab w:val="left" w:pos="90"/>
                              </w:tabs>
                              <w:ind w:left="90" w:right="-1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A6870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  <w:noProof/>
                                <w:sz w:val="36"/>
                              </w:rPr>
                              <w:drawing>
                                <wp:inline distT="0" distB="0" distL="0" distR="0" wp14:anchorId="0969493A" wp14:editId="6E275718">
                                  <wp:extent cx="2478405" cy="101976"/>
                                  <wp:effectExtent l="0" t="0" r="0" b="0"/>
                                  <wp:docPr id="473" name="Picture 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2478405" cy="101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DD7997" w14:textId="77777777" w:rsidR="00B778C3" w:rsidRPr="0044211C" w:rsidRDefault="00B778C3" w:rsidP="00443338">
                            <w:pPr>
                              <w:tabs>
                                <w:tab w:val="left" w:pos="90"/>
                              </w:tabs>
                              <w:ind w:left="90"/>
                              <w:rPr>
                                <w:rFonts w:asciiTheme="minorHAnsi" w:hAnsiTheme="minorHAnsi" w:cs="Arial"/>
                                <w:b/>
                                <w:sz w:val="8"/>
                                <w:szCs w:val="27"/>
                              </w:rPr>
                            </w:pPr>
                          </w:p>
                          <w:p w14:paraId="7DDB9746" w14:textId="74E4EFD9" w:rsidR="00B778C3" w:rsidRPr="00353E10" w:rsidRDefault="00B778C3" w:rsidP="00443338">
                            <w:pPr>
                              <w:tabs>
                                <w:tab w:val="left" w:pos="90"/>
                              </w:tabs>
                              <w:ind w:left="90"/>
                              <w:rPr>
                                <w:rFonts w:eastAsia="MS Mincho" w:cs="Arial"/>
                                <w:sz w:val="16"/>
                                <w:szCs w:val="16"/>
                              </w:rPr>
                            </w:pPr>
                          </w:p>
                          <w:p w14:paraId="6731D3B2" w14:textId="6FF4CA5D" w:rsidR="00B778C3" w:rsidRPr="00274BB3" w:rsidRDefault="00B778C3" w:rsidP="00725EF2">
                            <w:pPr>
                              <w:ind w:hanging="90"/>
                              <w:jc w:val="center"/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color w:val="006666"/>
                                <w:sz w:val="28"/>
                                <w:highlight w:val="cyan"/>
                              </w:rPr>
                            </w:pPr>
                            <w:r w:rsidRPr="00274BB3"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color w:val="006666"/>
                                <w:sz w:val="28"/>
                                <w:highlight w:val="cyan"/>
                              </w:rPr>
                              <w:t xml:space="preserve">Per member request, </w:t>
                            </w:r>
                          </w:p>
                          <w:p w14:paraId="12B2BAA0" w14:textId="78504E93" w:rsidR="00B778C3" w:rsidRPr="00274BB3" w:rsidRDefault="00B778C3" w:rsidP="00725EF2">
                            <w:pPr>
                              <w:ind w:hanging="90"/>
                              <w:jc w:val="center"/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color w:val="006666"/>
                                <w:sz w:val="28"/>
                                <w:highlight w:val="cyan"/>
                              </w:rPr>
                            </w:pPr>
                            <w:r w:rsidRPr="00274BB3"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color w:val="006666"/>
                                <w:sz w:val="28"/>
                                <w:highlight w:val="cyan"/>
                              </w:rPr>
                              <w:t xml:space="preserve">meetings start                           at 5 PM, </w:t>
                            </w:r>
                          </w:p>
                          <w:p w14:paraId="5040CED3" w14:textId="3BE34D1F" w:rsidR="00B778C3" w:rsidRPr="00274BB3" w:rsidRDefault="00B778C3" w:rsidP="00AC6423">
                            <w:pPr>
                              <w:ind w:hanging="90"/>
                              <w:jc w:val="center"/>
                              <w:rPr>
                                <w:rFonts w:ascii="Arial Nova" w:hAnsi="Arial Nova" w:cs="Arial"/>
                                <w:b/>
                                <w:iCs/>
                                <w:sz w:val="36"/>
                                <w:szCs w:val="32"/>
                              </w:rPr>
                            </w:pPr>
                            <w:r w:rsidRPr="00274BB3"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color w:val="006666"/>
                                <w:sz w:val="28"/>
                                <w:highlight w:val="cyan"/>
                              </w:rPr>
                              <w:t>unless otherwise noted.</w:t>
                            </w:r>
                            <w:r w:rsidRPr="00274BB3">
                              <w:rPr>
                                <w:rFonts w:ascii="Arial Nova" w:hAnsi="Arial Nova" w:cs="Arial"/>
                                <w:b/>
                                <w:bCs/>
                                <w:iCs/>
                                <w:color w:val="006666"/>
                                <w:sz w:val="28"/>
                              </w:rPr>
                              <w:t xml:space="preserve"> </w:t>
                            </w:r>
                            <w:r w:rsidRPr="00274BB3">
                              <w:rPr>
                                <w:rFonts w:ascii="Arial Nova" w:hAnsi="Arial Nova" w:cs="Arial"/>
                                <w:b/>
                                <w:iCs/>
                                <w:sz w:val="28"/>
                              </w:rPr>
                              <w:t xml:space="preserve">   </w:t>
                            </w:r>
                          </w:p>
                          <w:p w14:paraId="614B542F" w14:textId="25EE5524" w:rsidR="00B778C3" w:rsidRPr="00707B8E" w:rsidRDefault="00B778C3" w:rsidP="000C3DF0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40"/>
                                <w:szCs w:val="28"/>
                              </w:rPr>
                            </w:pPr>
                            <w:r w:rsidRPr="00BA6870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  <w:noProof/>
                                <w:sz w:val="36"/>
                              </w:rPr>
                              <w:drawing>
                                <wp:inline distT="0" distB="0" distL="0" distR="0" wp14:anchorId="43450A57" wp14:editId="4AAA714A">
                                  <wp:extent cx="2310765" cy="83160"/>
                                  <wp:effectExtent l="0" t="0" r="0" b="0"/>
                                  <wp:docPr id="476" name="Picture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2429620" cy="87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38A462" w14:textId="77777777" w:rsidR="00B778C3" w:rsidRPr="00B546B2" w:rsidRDefault="00B778C3" w:rsidP="000C3DF0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"/>
                              </w:rPr>
                            </w:pPr>
                          </w:p>
                          <w:p w14:paraId="2FD4B1E4" w14:textId="1F5E4D2F" w:rsidR="00B778C3" w:rsidRPr="00274BB3" w:rsidRDefault="00B778C3" w:rsidP="000C3DF0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006666"/>
                                <w:sz w:val="32"/>
                                <w:szCs w:val="22"/>
                              </w:rPr>
                            </w:pPr>
                            <w:r w:rsidRPr="00274BB3">
                              <w:rPr>
                                <w:rFonts w:asciiTheme="minorHAnsi" w:hAnsiTheme="minorHAnsi" w:cs="Arial"/>
                                <w:b/>
                                <w:color w:val="006666"/>
                                <w:sz w:val="32"/>
                                <w:szCs w:val="22"/>
                              </w:rPr>
                              <w:t xml:space="preserve">Scan QR Code </w:t>
                            </w:r>
                          </w:p>
                          <w:p w14:paraId="2D070DB5" w14:textId="2DB7D3A6" w:rsidR="00B778C3" w:rsidRPr="00274BB3" w:rsidRDefault="00B778C3" w:rsidP="000C3DF0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006666"/>
                                <w:sz w:val="32"/>
                                <w:szCs w:val="22"/>
                              </w:rPr>
                            </w:pPr>
                            <w:r w:rsidRPr="00274BB3">
                              <w:rPr>
                                <w:rFonts w:asciiTheme="minorHAnsi" w:hAnsiTheme="minorHAnsi" w:cs="Arial"/>
                                <w:b/>
                                <w:color w:val="006666"/>
                                <w:sz w:val="32"/>
                                <w:szCs w:val="22"/>
                              </w:rPr>
                              <w:t xml:space="preserve">for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006666"/>
                                <w:sz w:val="32"/>
                                <w:szCs w:val="22"/>
                              </w:rPr>
                              <w:t>C</w:t>
                            </w:r>
                            <w:r w:rsidRPr="00274BB3">
                              <w:rPr>
                                <w:rFonts w:asciiTheme="minorHAnsi" w:hAnsiTheme="minorHAnsi" w:cs="Arial"/>
                                <w:b/>
                                <w:color w:val="006666"/>
                                <w:sz w:val="32"/>
                                <w:szCs w:val="22"/>
                              </w:rPr>
                              <w:t>hapter Web Site</w:t>
                            </w:r>
                          </w:p>
                          <w:p w14:paraId="2D7154B4" w14:textId="77777777" w:rsidR="00B778C3" w:rsidRPr="00274BB3" w:rsidRDefault="00B778C3" w:rsidP="000C3DF0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006666"/>
                                <w:sz w:val="4"/>
                                <w:szCs w:val="2"/>
                              </w:rPr>
                            </w:pPr>
                          </w:p>
                          <w:p w14:paraId="475F69C8" w14:textId="3269FE8A" w:rsidR="00B778C3" w:rsidRPr="00274BB3" w:rsidRDefault="00B778C3" w:rsidP="000C3DF0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006666"/>
                                <w:sz w:val="22"/>
                                <w:szCs w:val="16"/>
                              </w:rPr>
                            </w:pPr>
                            <w:r w:rsidRPr="00274BB3">
                              <w:rPr>
                                <w:noProof/>
                                <w:color w:val="006666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756C8A7" wp14:editId="0762830C">
                                  <wp:extent cx="813872" cy="795090"/>
                                  <wp:effectExtent l="0" t="0" r="5715" b="5080"/>
                                  <wp:docPr id="477" name="Picture 4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216" cy="804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B9EEED">
                                              <a:alpha val="10000"/>
                                            </a:srgbClr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93ABC2" w14:textId="77777777" w:rsidR="00B778C3" w:rsidRDefault="00B778C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2F0AD" id="Text Box 125" o:spid="_x0000_s1037" type="#_x0000_t202" style="position:absolute;left:0;text-align:left;margin-left:34.05pt;margin-top:45.2pt;width:197.35pt;height:712.8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" o:allowincell="f" filled="f" strokecolor="#4a86a4" strokeweight="2.25pt">
                <v:textbox inset="0,0,0,0">
                  <w:txbxContent>
                    <w:p w14:paraId="61E524BC" w14:textId="77777777" w:rsidR="00B778C3" w:rsidRPr="00725EF2" w:rsidRDefault="00B778C3" w:rsidP="00B9136D">
                      <w:pPr>
                        <w:ind w:hanging="90"/>
                        <w:jc w:val="center"/>
                        <w:rPr>
                          <w:rFonts w:ascii="Imprint MT Shadow" w:hAnsi="Imprint MT Shadow"/>
                          <w:b/>
                          <w:sz w:val="18"/>
                        </w:rPr>
                      </w:pPr>
                    </w:p>
                    <w:p w14:paraId="2EBF2F0B" w14:textId="77777777" w:rsidR="00B778C3" w:rsidRPr="0096229A" w:rsidRDefault="00B778C3" w:rsidP="00B9136D">
                      <w:pPr>
                        <w:ind w:hanging="90"/>
                        <w:jc w:val="center"/>
                        <w:rPr>
                          <w:rFonts w:ascii="Footlight MT Light" w:hAnsi="Footlight MT Light"/>
                          <w:b/>
                          <w:sz w:val="40"/>
                        </w:rPr>
                      </w:pPr>
                      <w:r w:rsidRPr="0096229A">
                        <w:rPr>
                          <w:rFonts w:ascii="Footlight MT Light" w:hAnsi="Footlight MT Light"/>
                          <w:b/>
                          <w:sz w:val="44"/>
                        </w:rPr>
                        <w:t>Chapter 1902</w:t>
                      </w:r>
                      <w:r w:rsidRPr="0096229A">
                        <w:rPr>
                          <w:rFonts w:ascii="Footlight MT Light" w:hAnsi="Footlight MT Light"/>
                          <w:b/>
                          <w:sz w:val="40"/>
                        </w:rPr>
                        <w:t xml:space="preserve"> </w:t>
                      </w:r>
                    </w:p>
                    <w:p w14:paraId="777C7E4D" w14:textId="77777777" w:rsidR="00B778C3" w:rsidRPr="0096229A" w:rsidRDefault="00B778C3" w:rsidP="00F669AB">
                      <w:pPr>
                        <w:pStyle w:val="Heading5"/>
                        <w:ind w:hanging="90"/>
                        <w:jc w:val="center"/>
                        <w:rPr>
                          <w:rFonts w:ascii="Footlight MT Light" w:hAnsi="Footlight MT Light"/>
                          <w:b/>
                          <w:color w:val="auto"/>
                          <w:sz w:val="44"/>
                        </w:rPr>
                      </w:pPr>
                      <w:r w:rsidRPr="0096229A">
                        <w:rPr>
                          <w:rFonts w:ascii="Footlight MT Light" w:hAnsi="Footlight MT Light"/>
                          <w:b/>
                          <w:color w:val="auto"/>
                          <w:sz w:val="44"/>
                          <w:lang w:val="en-US"/>
                        </w:rPr>
                        <w:t xml:space="preserve"> Event </w:t>
                      </w:r>
                      <w:r w:rsidRPr="0096229A">
                        <w:rPr>
                          <w:rFonts w:ascii="Footlight MT Light" w:hAnsi="Footlight MT Light"/>
                          <w:b/>
                          <w:color w:val="auto"/>
                          <w:sz w:val="44"/>
                        </w:rPr>
                        <w:t>Calendar</w:t>
                      </w:r>
                    </w:p>
                    <w:p w14:paraId="7E0650D9" w14:textId="083AB985" w:rsidR="00B778C3" w:rsidRPr="0096229A" w:rsidRDefault="00B778C3" w:rsidP="00ED0F21">
                      <w:pPr>
                        <w:jc w:val="center"/>
                        <w:rPr>
                          <w:rFonts w:ascii="Footlight MT Light" w:hAnsi="Footlight MT Light"/>
                          <w:b/>
                          <w:sz w:val="44"/>
                          <w:lang w:eastAsia="x-none"/>
                        </w:rPr>
                      </w:pPr>
                      <w:r w:rsidRPr="0096229A">
                        <w:rPr>
                          <w:rFonts w:ascii="Footlight MT Light" w:hAnsi="Footlight MT Light"/>
                          <w:b/>
                          <w:sz w:val="44"/>
                          <w:lang w:eastAsia="x-none"/>
                        </w:rPr>
                        <w:t>202</w:t>
                      </w:r>
                      <w:r>
                        <w:rPr>
                          <w:rFonts w:ascii="Footlight MT Light" w:hAnsi="Footlight MT Light"/>
                          <w:b/>
                          <w:sz w:val="44"/>
                          <w:lang w:eastAsia="x-none"/>
                        </w:rPr>
                        <w:t>1</w:t>
                      </w:r>
                      <w:r w:rsidRPr="0096229A">
                        <w:rPr>
                          <w:rFonts w:ascii="Footlight MT Light" w:hAnsi="Footlight MT Light"/>
                          <w:b/>
                          <w:sz w:val="44"/>
                          <w:lang w:eastAsia="x-none"/>
                        </w:rPr>
                        <w:t>-202</w:t>
                      </w:r>
                      <w:r>
                        <w:rPr>
                          <w:rFonts w:ascii="Footlight MT Light" w:hAnsi="Footlight MT Light"/>
                          <w:b/>
                          <w:sz w:val="44"/>
                          <w:lang w:eastAsia="x-none"/>
                        </w:rPr>
                        <w:t>2</w:t>
                      </w:r>
                    </w:p>
                    <w:p w14:paraId="53587EDB" w14:textId="77777777" w:rsidR="00B778C3" w:rsidRDefault="00B778C3" w:rsidP="003A0ED6">
                      <w:pPr>
                        <w:ind w:right="-150"/>
                      </w:pPr>
                      <w:r w:rsidRPr="00BA6870">
                        <w:rPr>
                          <w:noProof/>
                        </w:rPr>
                        <w:drawing>
                          <wp:inline distT="0" distB="0" distL="0" distR="0" wp14:anchorId="733DEE92" wp14:editId="29F6518C">
                            <wp:extent cx="2447925" cy="76200"/>
                            <wp:effectExtent l="0" t="0" r="9525" b="0"/>
                            <wp:docPr id="472" name="Picture 4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5493" cy="83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07724D" w14:textId="77777777" w:rsidR="00B778C3" w:rsidRPr="003A0ED6" w:rsidRDefault="00B778C3" w:rsidP="00E24020">
                      <w:pPr>
                        <w:ind w:left="270" w:hanging="90"/>
                        <w:rPr>
                          <w:rFonts w:asciiTheme="minorHAnsi" w:hAnsiTheme="minorHAnsi" w:cs="Arial"/>
                          <w:b/>
                          <w:sz w:val="4"/>
                          <w:szCs w:val="27"/>
                        </w:rPr>
                      </w:pPr>
                    </w:p>
                    <w:p w14:paraId="09B8A62E" w14:textId="77777777" w:rsidR="00B778C3" w:rsidRPr="003A0ED6" w:rsidRDefault="00B778C3" w:rsidP="003A0ED6">
                      <w:pPr>
                        <w:ind w:left="180" w:hanging="90"/>
                        <w:jc w:val="center"/>
                        <w:rPr>
                          <w:rFonts w:asciiTheme="minorHAnsi" w:hAnsiTheme="minorHAnsi" w:cs="Arial"/>
                          <w:b/>
                          <w:sz w:val="6"/>
                          <w:szCs w:val="27"/>
                        </w:rPr>
                      </w:pPr>
                    </w:p>
                    <w:p w14:paraId="51FC907F" w14:textId="77777777" w:rsidR="00B778C3" w:rsidRPr="00FE1940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34DE8C14" w14:textId="77777777" w:rsidR="00B778C3" w:rsidRPr="001D63F3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2CC985CD" w14:textId="65C05D40" w:rsidR="00B778C3" w:rsidRPr="004670D9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Nov.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D63F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17</w:t>
                      </w:r>
                      <w:r w:rsidRPr="001D63F3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D63F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83FF5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5 pm–7 pm,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Social at Martin’s Wine Cellar, sponsored by Melissa Guidry and Warren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Roesch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from </w:t>
                      </w:r>
                      <w:proofErr w:type="spellStart"/>
                      <w:r w:rsidRPr="005B602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StratAx</w:t>
                      </w:r>
                      <w:proofErr w:type="spellEnd"/>
                      <w:r w:rsidRPr="005B602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and your chapter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3AE036C3" w14:textId="46A1A2D1" w:rsidR="00B778C3" w:rsidRPr="004D4952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</w:pPr>
                    </w:p>
                    <w:p w14:paraId="41F00CCF" w14:textId="4951CF67" w:rsidR="00B778C3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4D495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December 15</w:t>
                      </w:r>
                      <w:r w:rsidRPr="004D4952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-</w:t>
                      </w:r>
                      <w:r w:rsidR="00CC162A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4:30-7 pm,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Painting with a Twist</w:t>
                      </w:r>
                      <w:r w:rsidR="00CC162A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, Metairie </w:t>
                      </w:r>
                    </w:p>
                    <w:p w14:paraId="370F0C73" w14:textId="77777777" w:rsidR="00B778C3" w:rsidRPr="004D4952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Cs/>
                          <w:sz w:val="10"/>
                          <w:szCs w:val="10"/>
                        </w:rPr>
                      </w:pPr>
                    </w:p>
                    <w:p w14:paraId="7A847D8C" w14:textId="28163A41" w:rsidR="00B778C3" w:rsidRPr="004D4952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January 8</w:t>
                      </w:r>
                      <w:r w:rsidRPr="004D4952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-</w:t>
                      </w:r>
                      <w:r w:rsidRPr="004D4952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Annual Winter Seminar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, location TBA</w:t>
                      </w:r>
                    </w:p>
                    <w:p w14:paraId="48EC1674" w14:textId="77777777" w:rsidR="00B778C3" w:rsidRPr="004D4952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33C94420" w14:textId="1382EF22" w:rsidR="00B778C3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4D495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February 16</w:t>
                      </w:r>
                      <w:r w:rsidRPr="004D4952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5504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Ochsner Kenner</w:t>
                      </w:r>
                    </w:p>
                    <w:p w14:paraId="28F38156" w14:textId="20B5809C" w:rsidR="00B778C3" w:rsidRPr="005047D8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Cs/>
                          <w:sz w:val="10"/>
                          <w:szCs w:val="10"/>
                        </w:rPr>
                      </w:pPr>
                    </w:p>
                    <w:p w14:paraId="6E139545" w14:textId="782F0EE2" w:rsidR="00B778C3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5047D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March 19-26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Expo in New Orleans</w:t>
                      </w:r>
                    </w:p>
                    <w:p w14:paraId="405AF79A" w14:textId="7CD9A064" w:rsidR="00B778C3" w:rsidRPr="005047D8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Cs/>
                          <w:sz w:val="10"/>
                          <w:szCs w:val="10"/>
                        </w:rPr>
                      </w:pPr>
                    </w:p>
                    <w:p w14:paraId="43EB072D" w14:textId="1E3E043F" w:rsidR="00B778C3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5047D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April 27</w:t>
                      </w:r>
                      <w:r w:rsidRPr="005047D8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– tentatively at Ochsner Jeff Hwy </w:t>
                      </w:r>
                    </w:p>
                    <w:p w14:paraId="4C359D02" w14:textId="3FD53170" w:rsidR="00B778C3" w:rsidRPr="005047D8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Cs/>
                          <w:sz w:val="10"/>
                          <w:szCs w:val="10"/>
                        </w:rPr>
                      </w:pPr>
                    </w:p>
                    <w:p w14:paraId="70D67C1D" w14:textId="7E550EF6" w:rsidR="00B778C3" w:rsidRPr="00BF4E13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5047D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May 25</w:t>
                      </w:r>
                      <w:r w:rsidRPr="005047D8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– @ Baptist or Crescent City Surgical </w:t>
                      </w:r>
                    </w:p>
                    <w:p w14:paraId="5407568B" w14:textId="061C5EB0" w:rsidR="00B778C3" w:rsidRPr="00D524F0" w:rsidRDefault="00B778C3" w:rsidP="00F37665">
                      <w:pPr>
                        <w:tabs>
                          <w:tab w:val="left" w:pos="90"/>
                        </w:tabs>
                        <w:ind w:left="90" w:right="-1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A6870">
                        <w:rPr>
                          <w:rFonts w:asciiTheme="minorHAnsi" w:hAnsiTheme="minorHAnsi" w:cs="Arial"/>
                          <w:b/>
                          <w:bCs/>
                          <w:i/>
                          <w:noProof/>
                          <w:sz w:val="36"/>
                        </w:rPr>
                        <w:drawing>
                          <wp:inline distT="0" distB="0" distL="0" distR="0" wp14:anchorId="0969493A" wp14:editId="6E275718">
                            <wp:extent cx="2478405" cy="101976"/>
                            <wp:effectExtent l="0" t="0" r="0" b="0"/>
                            <wp:docPr id="473" name="Picture 4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2478405" cy="101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DD7997" w14:textId="77777777" w:rsidR="00B778C3" w:rsidRPr="0044211C" w:rsidRDefault="00B778C3" w:rsidP="00443338">
                      <w:pPr>
                        <w:tabs>
                          <w:tab w:val="left" w:pos="90"/>
                        </w:tabs>
                        <w:ind w:left="90"/>
                        <w:rPr>
                          <w:rFonts w:asciiTheme="minorHAnsi" w:hAnsiTheme="minorHAnsi" w:cs="Arial"/>
                          <w:b/>
                          <w:sz w:val="8"/>
                          <w:szCs w:val="27"/>
                        </w:rPr>
                      </w:pPr>
                    </w:p>
                    <w:p w14:paraId="7DDB9746" w14:textId="74E4EFD9" w:rsidR="00B778C3" w:rsidRPr="00353E10" w:rsidRDefault="00B778C3" w:rsidP="00443338">
                      <w:pPr>
                        <w:tabs>
                          <w:tab w:val="left" w:pos="90"/>
                        </w:tabs>
                        <w:ind w:left="90"/>
                        <w:rPr>
                          <w:rFonts w:eastAsia="MS Mincho" w:cs="Arial"/>
                          <w:sz w:val="16"/>
                          <w:szCs w:val="16"/>
                        </w:rPr>
                      </w:pPr>
                    </w:p>
                    <w:p w14:paraId="6731D3B2" w14:textId="6FF4CA5D" w:rsidR="00B778C3" w:rsidRPr="00274BB3" w:rsidRDefault="00B778C3" w:rsidP="00725EF2">
                      <w:pPr>
                        <w:ind w:hanging="90"/>
                        <w:jc w:val="center"/>
                        <w:rPr>
                          <w:rFonts w:ascii="Arial Nova" w:hAnsi="Arial Nova" w:cs="Arial"/>
                          <w:b/>
                          <w:bCs/>
                          <w:iCs/>
                          <w:color w:val="006666"/>
                          <w:sz w:val="28"/>
                          <w:highlight w:val="cyan"/>
                        </w:rPr>
                      </w:pPr>
                      <w:r w:rsidRPr="00274BB3">
                        <w:rPr>
                          <w:rFonts w:ascii="Arial Nova" w:hAnsi="Arial Nova" w:cs="Arial"/>
                          <w:b/>
                          <w:bCs/>
                          <w:iCs/>
                          <w:color w:val="006666"/>
                          <w:sz w:val="28"/>
                          <w:highlight w:val="cyan"/>
                        </w:rPr>
                        <w:t xml:space="preserve">Per member request, </w:t>
                      </w:r>
                    </w:p>
                    <w:p w14:paraId="12B2BAA0" w14:textId="78504E93" w:rsidR="00B778C3" w:rsidRPr="00274BB3" w:rsidRDefault="00B778C3" w:rsidP="00725EF2">
                      <w:pPr>
                        <w:ind w:hanging="90"/>
                        <w:jc w:val="center"/>
                        <w:rPr>
                          <w:rFonts w:ascii="Arial Nova" w:hAnsi="Arial Nova" w:cs="Arial"/>
                          <w:b/>
                          <w:bCs/>
                          <w:iCs/>
                          <w:color w:val="006666"/>
                          <w:sz w:val="28"/>
                          <w:highlight w:val="cyan"/>
                        </w:rPr>
                      </w:pPr>
                      <w:r w:rsidRPr="00274BB3">
                        <w:rPr>
                          <w:rFonts w:ascii="Arial Nova" w:hAnsi="Arial Nova" w:cs="Arial"/>
                          <w:b/>
                          <w:bCs/>
                          <w:iCs/>
                          <w:color w:val="006666"/>
                          <w:sz w:val="28"/>
                          <w:highlight w:val="cyan"/>
                        </w:rPr>
                        <w:t xml:space="preserve">meetings start                           at 5 PM, </w:t>
                      </w:r>
                    </w:p>
                    <w:p w14:paraId="5040CED3" w14:textId="3BE34D1F" w:rsidR="00B778C3" w:rsidRPr="00274BB3" w:rsidRDefault="00B778C3" w:rsidP="00AC6423">
                      <w:pPr>
                        <w:ind w:hanging="90"/>
                        <w:jc w:val="center"/>
                        <w:rPr>
                          <w:rFonts w:ascii="Arial Nova" w:hAnsi="Arial Nova" w:cs="Arial"/>
                          <w:b/>
                          <w:iCs/>
                          <w:sz w:val="36"/>
                          <w:szCs w:val="32"/>
                        </w:rPr>
                      </w:pPr>
                      <w:r w:rsidRPr="00274BB3">
                        <w:rPr>
                          <w:rFonts w:ascii="Arial Nova" w:hAnsi="Arial Nova" w:cs="Arial"/>
                          <w:b/>
                          <w:bCs/>
                          <w:iCs/>
                          <w:color w:val="006666"/>
                          <w:sz w:val="28"/>
                          <w:highlight w:val="cyan"/>
                        </w:rPr>
                        <w:t>unless otherwise noted.</w:t>
                      </w:r>
                      <w:r w:rsidRPr="00274BB3">
                        <w:rPr>
                          <w:rFonts w:ascii="Arial Nova" w:hAnsi="Arial Nova" w:cs="Arial"/>
                          <w:b/>
                          <w:bCs/>
                          <w:iCs/>
                          <w:color w:val="006666"/>
                          <w:sz w:val="28"/>
                        </w:rPr>
                        <w:t xml:space="preserve"> </w:t>
                      </w:r>
                      <w:r w:rsidRPr="00274BB3">
                        <w:rPr>
                          <w:rFonts w:ascii="Arial Nova" w:hAnsi="Arial Nova" w:cs="Arial"/>
                          <w:b/>
                          <w:iCs/>
                          <w:sz w:val="28"/>
                        </w:rPr>
                        <w:t xml:space="preserve">   </w:t>
                      </w:r>
                    </w:p>
                    <w:p w14:paraId="614B542F" w14:textId="25EE5524" w:rsidR="00B778C3" w:rsidRPr="00707B8E" w:rsidRDefault="00B778C3" w:rsidP="000C3DF0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40"/>
                          <w:szCs w:val="28"/>
                        </w:rPr>
                      </w:pPr>
                      <w:r w:rsidRPr="00BA6870">
                        <w:rPr>
                          <w:rFonts w:asciiTheme="minorHAnsi" w:hAnsiTheme="minorHAnsi" w:cs="Arial"/>
                          <w:b/>
                          <w:bCs/>
                          <w:i/>
                          <w:noProof/>
                          <w:sz w:val="36"/>
                        </w:rPr>
                        <w:drawing>
                          <wp:inline distT="0" distB="0" distL="0" distR="0" wp14:anchorId="43450A57" wp14:editId="4AAA714A">
                            <wp:extent cx="2310765" cy="83160"/>
                            <wp:effectExtent l="0" t="0" r="0" b="0"/>
                            <wp:docPr id="476" name="Picture 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2429620" cy="87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38A462" w14:textId="77777777" w:rsidR="00B778C3" w:rsidRPr="00B546B2" w:rsidRDefault="00B778C3" w:rsidP="000C3DF0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2"/>
                        </w:rPr>
                      </w:pPr>
                    </w:p>
                    <w:p w14:paraId="2FD4B1E4" w14:textId="1F5E4D2F" w:rsidR="00B778C3" w:rsidRPr="00274BB3" w:rsidRDefault="00B778C3" w:rsidP="000C3DF0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006666"/>
                          <w:sz w:val="32"/>
                          <w:szCs w:val="22"/>
                        </w:rPr>
                      </w:pPr>
                      <w:r w:rsidRPr="00274BB3">
                        <w:rPr>
                          <w:rFonts w:asciiTheme="minorHAnsi" w:hAnsiTheme="minorHAnsi" w:cs="Arial"/>
                          <w:b/>
                          <w:color w:val="006666"/>
                          <w:sz w:val="32"/>
                          <w:szCs w:val="22"/>
                        </w:rPr>
                        <w:t xml:space="preserve">Scan QR Code </w:t>
                      </w:r>
                    </w:p>
                    <w:p w14:paraId="2D070DB5" w14:textId="2DB7D3A6" w:rsidR="00B778C3" w:rsidRPr="00274BB3" w:rsidRDefault="00B778C3" w:rsidP="000C3DF0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006666"/>
                          <w:sz w:val="32"/>
                          <w:szCs w:val="22"/>
                        </w:rPr>
                      </w:pPr>
                      <w:r w:rsidRPr="00274BB3">
                        <w:rPr>
                          <w:rFonts w:asciiTheme="minorHAnsi" w:hAnsiTheme="minorHAnsi" w:cs="Arial"/>
                          <w:b/>
                          <w:color w:val="006666"/>
                          <w:sz w:val="32"/>
                          <w:szCs w:val="22"/>
                        </w:rPr>
                        <w:t xml:space="preserve">for </w:t>
                      </w:r>
                      <w:r>
                        <w:rPr>
                          <w:rFonts w:asciiTheme="minorHAnsi" w:hAnsiTheme="minorHAnsi" w:cs="Arial"/>
                          <w:b/>
                          <w:color w:val="006666"/>
                          <w:sz w:val="32"/>
                          <w:szCs w:val="22"/>
                        </w:rPr>
                        <w:t>C</w:t>
                      </w:r>
                      <w:r w:rsidRPr="00274BB3">
                        <w:rPr>
                          <w:rFonts w:asciiTheme="minorHAnsi" w:hAnsiTheme="minorHAnsi" w:cs="Arial"/>
                          <w:b/>
                          <w:color w:val="006666"/>
                          <w:sz w:val="32"/>
                          <w:szCs w:val="22"/>
                        </w:rPr>
                        <w:t>hapter Web Site</w:t>
                      </w:r>
                    </w:p>
                    <w:p w14:paraId="2D7154B4" w14:textId="77777777" w:rsidR="00B778C3" w:rsidRPr="00274BB3" w:rsidRDefault="00B778C3" w:rsidP="000C3DF0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006666"/>
                          <w:sz w:val="4"/>
                          <w:szCs w:val="2"/>
                        </w:rPr>
                      </w:pPr>
                    </w:p>
                    <w:p w14:paraId="475F69C8" w14:textId="3269FE8A" w:rsidR="00B778C3" w:rsidRPr="00274BB3" w:rsidRDefault="00B778C3" w:rsidP="000C3DF0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006666"/>
                          <w:sz w:val="22"/>
                          <w:szCs w:val="16"/>
                        </w:rPr>
                      </w:pPr>
                      <w:r w:rsidRPr="00274BB3">
                        <w:rPr>
                          <w:noProof/>
                          <w:color w:val="006666"/>
                          <w:sz w:val="16"/>
                          <w:szCs w:val="16"/>
                        </w:rPr>
                        <w:drawing>
                          <wp:inline distT="0" distB="0" distL="0" distR="0" wp14:anchorId="2756C8A7" wp14:editId="0762830C">
                            <wp:extent cx="813872" cy="795090"/>
                            <wp:effectExtent l="0" t="0" r="5715" b="5080"/>
                            <wp:docPr id="477" name="Picture 4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216" cy="8042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9EEED">
                                        <a:alpha val="10000"/>
                                      </a:srgbClr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93ABC2" w14:textId="77777777" w:rsidR="00B778C3" w:rsidRDefault="00B778C3"/>
                  </w:txbxContent>
                </v:textbox>
                <w10:wrap anchorx="page" anchory="page"/>
              </v:shape>
            </w:pict>
          </mc:Fallback>
        </mc:AlternateContent>
      </w:r>
    </w:p>
    <w:p w14:paraId="380BB148" w14:textId="20481129" w:rsidR="00EA3597" w:rsidRDefault="00EA3597" w:rsidP="007805A5">
      <w:pPr>
        <w:ind w:left="3060"/>
        <w:rPr>
          <w:noProof/>
          <w:sz w:val="8"/>
        </w:rPr>
      </w:pPr>
    </w:p>
    <w:p w14:paraId="25831309" w14:textId="09B9D039" w:rsidR="00EA3597" w:rsidRDefault="00EA3597" w:rsidP="003174BE">
      <w:pPr>
        <w:ind w:left="3060"/>
        <w:jc w:val="right"/>
        <w:rPr>
          <w:noProof/>
          <w:sz w:val="8"/>
        </w:rPr>
      </w:pPr>
    </w:p>
    <w:p w14:paraId="6D9A79EC" w14:textId="44FE9A29" w:rsidR="00EA3597" w:rsidRDefault="00EA3597" w:rsidP="007805A5">
      <w:pPr>
        <w:ind w:left="3060"/>
        <w:rPr>
          <w:noProof/>
          <w:sz w:val="8"/>
        </w:rPr>
      </w:pPr>
    </w:p>
    <w:p w14:paraId="09F235BB" w14:textId="67B4222B" w:rsidR="00EA3597" w:rsidRDefault="00EA3597" w:rsidP="007805A5">
      <w:pPr>
        <w:ind w:left="3060"/>
        <w:rPr>
          <w:noProof/>
          <w:sz w:val="8"/>
        </w:rPr>
      </w:pPr>
    </w:p>
    <w:p w14:paraId="2D6899D0" w14:textId="2DABCF8C" w:rsidR="00EA3597" w:rsidRDefault="00EA3597" w:rsidP="007805A5">
      <w:pPr>
        <w:ind w:left="3060"/>
        <w:rPr>
          <w:noProof/>
          <w:sz w:val="8"/>
        </w:rPr>
      </w:pPr>
    </w:p>
    <w:p w14:paraId="5280D390" w14:textId="4470129F" w:rsidR="00A35FD7" w:rsidRDefault="005E7647" w:rsidP="00CC2586">
      <w:pPr>
        <w:pStyle w:val="Heading5"/>
        <w:jc w:val="center"/>
        <w:rPr>
          <w:noProof/>
        </w:rPr>
      </w:pPr>
      <w:r>
        <w:rPr>
          <w:noProof/>
          <w:lang w:val="en-US"/>
        </w:rPr>
        <w:t xml:space="preserve">                                                                            </w:t>
      </w:r>
      <w:r w:rsidR="00A330EF">
        <w:rPr>
          <w:rFonts w:cs="Arial"/>
          <w:noProof/>
          <w:color w:val="232323"/>
          <w:sz w:val="17"/>
          <w:szCs w:val="17"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A03780" wp14:editId="747DF1BA">
                <wp:simplePos x="0" y="0"/>
                <wp:positionH relativeFrom="page">
                  <wp:posOffset>464820</wp:posOffset>
                </wp:positionH>
                <wp:positionV relativeFrom="page">
                  <wp:posOffset>-937846</wp:posOffset>
                </wp:positionV>
                <wp:extent cx="1376045" cy="0"/>
                <wp:effectExtent l="0" t="0" r="14605" b="19050"/>
                <wp:wrapNone/>
                <wp:docPr id="26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60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E6DD3" id="Line 22" o:spid="_x0000_s1026" style="position:absolute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6pt,-73.85pt" to="144.95pt,-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" strokecolor="teal" strokeweight="1pt">
                <w10:wrap anchorx="page" anchory="page"/>
              </v:line>
            </w:pict>
          </mc:Fallback>
        </mc:AlternateContent>
      </w:r>
      <w:r w:rsidR="00361B29">
        <w:rPr>
          <w:rFonts w:cs="Arial"/>
          <w:color w:val="232323"/>
          <w:sz w:val="17"/>
          <w:szCs w:val="17"/>
        </w:rPr>
        <w:t xml:space="preserve">                                                                                </w:t>
      </w:r>
    </w:p>
    <w:p w14:paraId="33412C61" w14:textId="2BD36839" w:rsidR="00A35FD7" w:rsidRPr="00A35FD7" w:rsidRDefault="00A35FD7" w:rsidP="00A35FD7">
      <w:pPr>
        <w:rPr>
          <w:lang w:val="x-none" w:eastAsia="x-none"/>
        </w:rPr>
      </w:pPr>
    </w:p>
    <w:p w14:paraId="665062BF" w14:textId="4004FEB7" w:rsidR="00A35FD7" w:rsidRDefault="00A35FD7" w:rsidP="00A35FD7">
      <w:pPr>
        <w:rPr>
          <w:lang w:val="x-none" w:eastAsia="x-none"/>
        </w:rPr>
      </w:pPr>
    </w:p>
    <w:p w14:paraId="1AAC8EA5" w14:textId="68E91373" w:rsidR="00315404" w:rsidRDefault="00315404" w:rsidP="00A35FD7">
      <w:pPr>
        <w:rPr>
          <w:lang w:val="x-none" w:eastAsia="x-none"/>
        </w:rPr>
      </w:pPr>
    </w:p>
    <w:p w14:paraId="509C15DE" w14:textId="0EFFBF7E" w:rsidR="00315404" w:rsidRDefault="00315404" w:rsidP="00A35FD7">
      <w:pPr>
        <w:rPr>
          <w:lang w:val="x-none" w:eastAsia="x-none"/>
        </w:rPr>
      </w:pPr>
    </w:p>
    <w:p w14:paraId="0461F016" w14:textId="3C442F05" w:rsidR="00315404" w:rsidRDefault="00315404" w:rsidP="00A35FD7">
      <w:pPr>
        <w:rPr>
          <w:lang w:val="x-none" w:eastAsia="x-none"/>
        </w:rPr>
      </w:pPr>
    </w:p>
    <w:p w14:paraId="1ECCA10B" w14:textId="2B4AEEC0" w:rsidR="00315404" w:rsidRDefault="00315404" w:rsidP="00A35FD7">
      <w:pPr>
        <w:rPr>
          <w:lang w:val="x-none" w:eastAsia="x-none"/>
        </w:rPr>
      </w:pPr>
    </w:p>
    <w:p w14:paraId="74B607B9" w14:textId="77777777" w:rsidR="00315404" w:rsidRPr="00A35FD7" w:rsidRDefault="00315404" w:rsidP="00A35FD7">
      <w:pPr>
        <w:rPr>
          <w:lang w:val="x-none" w:eastAsia="x-none"/>
        </w:rPr>
      </w:pPr>
    </w:p>
    <w:p w14:paraId="34E92D9A" w14:textId="19ADC028" w:rsidR="00A35FD7" w:rsidRPr="00A35FD7" w:rsidRDefault="00A35FD7" w:rsidP="00A35FD7">
      <w:pPr>
        <w:rPr>
          <w:lang w:val="x-none" w:eastAsia="x-none"/>
        </w:rPr>
      </w:pPr>
    </w:p>
    <w:p w14:paraId="70873C38" w14:textId="25E65ADF" w:rsidR="00A35FD7" w:rsidRPr="00A35FD7" w:rsidRDefault="00A35FD7" w:rsidP="00A35FD7">
      <w:pPr>
        <w:rPr>
          <w:lang w:val="x-none" w:eastAsia="x-none"/>
        </w:rPr>
      </w:pPr>
    </w:p>
    <w:p w14:paraId="0F1E10EE" w14:textId="0A3A6C58" w:rsidR="00A35FD7" w:rsidRPr="00A35FD7" w:rsidRDefault="00A35FD7" w:rsidP="00A35FD7">
      <w:pPr>
        <w:rPr>
          <w:lang w:val="x-none" w:eastAsia="x-none"/>
        </w:rPr>
      </w:pPr>
    </w:p>
    <w:p w14:paraId="0F7C332F" w14:textId="008A73D6" w:rsidR="00A35FD7" w:rsidRPr="00A35FD7" w:rsidRDefault="00A35FD7" w:rsidP="00A35FD7">
      <w:pPr>
        <w:rPr>
          <w:lang w:val="x-none" w:eastAsia="x-none"/>
        </w:rPr>
      </w:pPr>
    </w:p>
    <w:p w14:paraId="2AC458CF" w14:textId="1884A8C0" w:rsidR="00A35FD7" w:rsidRPr="00A35FD7" w:rsidRDefault="00A35FD7" w:rsidP="00A35FD7">
      <w:pPr>
        <w:rPr>
          <w:lang w:val="x-none" w:eastAsia="x-none"/>
        </w:rPr>
      </w:pPr>
    </w:p>
    <w:p w14:paraId="498FC2A8" w14:textId="3E0F4BEC" w:rsidR="00A35FD7" w:rsidRPr="00A35FD7" w:rsidRDefault="00A35FD7" w:rsidP="00A35FD7">
      <w:pPr>
        <w:rPr>
          <w:lang w:val="x-none" w:eastAsia="x-none"/>
        </w:rPr>
      </w:pPr>
    </w:p>
    <w:p w14:paraId="2B2B8F7C" w14:textId="58306065" w:rsidR="00A35FD7" w:rsidRPr="00A35FD7" w:rsidRDefault="00A35FD7" w:rsidP="00A35FD7">
      <w:pPr>
        <w:rPr>
          <w:lang w:val="x-none" w:eastAsia="x-none"/>
        </w:rPr>
      </w:pPr>
    </w:p>
    <w:p w14:paraId="412C4377" w14:textId="102F4D1F" w:rsidR="00A35FD7" w:rsidRPr="00A35FD7" w:rsidRDefault="00A35FD7" w:rsidP="00A35FD7">
      <w:pPr>
        <w:rPr>
          <w:lang w:val="x-none" w:eastAsia="x-none"/>
        </w:rPr>
      </w:pPr>
    </w:p>
    <w:p w14:paraId="5A2507A4" w14:textId="65107E09" w:rsidR="00A35FD7" w:rsidRPr="00A35FD7" w:rsidRDefault="00A35FD7" w:rsidP="00A35FD7">
      <w:pPr>
        <w:rPr>
          <w:lang w:val="x-none" w:eastAsia="x-none"/>
        </w:rPr>
      </w:pPr>
    </w:p>
    <w:p w14:paraId="59A30F7E" w14:textId="5F7B826C" w:rsidR="00A35FD7" w:rsidRPr="00A35FD7" w:rsidRDefault="00A35FD7" w:rsidP="00A35FD7">
      <w:pPr>
        <w:rPr>
          <w:lang w:val="x-none" w:eastAsia="x-none"/>
        </w:rPr>
      </w:pPr>
    </w:p>
    <w:p w14:paraId="5F964AB5" w14:textId="13C8CE59" w:rsidR="00A35FD7" w:rsidRDefault="00A35FD7" w:rsidP="00A35FD7">
      <w:pPr>
        <w:rPr>
          <w:lang w:val="x-none" w:eastAsia="x-none"/>
        </w:rPr>
      </w:pPr>
    </w:p>
    <w:p w14:paraId="23BCFE36" w14:textId="68878008" w:rsidR="00A35FD7" w:rsidRDefault="00A35FD7" w:rsidP="00A35FD7">
      <w:pPr>
        <w:rPr>
          <w:lang w:val="x-none" w:eastAsia="x-none"/>
        </w:rPr>
      </w:pPr>
    </w:p>
    <w:tbl>
      <w:tblPr>
        <w:tblpPr w:leftFromText="45" w:rightFromText="45" w:vertAnchor="text" w:horzAnchor="page" w:tblpX="4396" w:tblpY="3550"/>
        <w:tblW w:w="0" w:type="auto"/>
        <w:tblCellSpacing w:w="0" w:type="dxa"/>
        <w:tblCellMar>
          <w:top w:w="90" w:type="dxa"/>
          <w:left w:w="0" w:type="dxa"/>
          <w:bottom w:w="45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</w:tblGrid>
      <w:tr w:rsidR="00E72479" w14:paraId="2782B4DF" w14:textId="77777777" w:rsidTr="00E72479">
        <w:trPr>
          <w:tblCellSpacing w:w="0" w:type="dxa"/>
        </w:trPr>
        <w:tc>
          <w:tcPr>
            <w:tcW w:w="0" w:type="auto"/>
            <w:vAlign w:val="center"/>
            <w:hideMark/>
          </w:tcPr>
          <w:p w14:paraId="3179C4E1" w14:textId="5C96967E" w:rsidR="00E72479" w:rsidRDefault="00E72479" w:rsidP="00E72479">
            <w:pPr>
              <w:spacing w:line="375" w:lineRule="atLeast"/>
              <w:rPr>
                <w:rFonts w:ascii="Helvetica" w:hAnsi="Helvetica"/>
                <w:color w:val="999999"/>
                <w:sz w:val="23"/>
                <w:szCs w:val="23"/>
              </w:rPr>
            </w:pPr>
          </w:p>
        </w:tc>
      </w:tr>
      <w:tr w:rsidR="00E72479" w14:paraId="2575B476" w14:textId="77777777" w:rsidTr="00E72479">
        <w:trPr>
          <w:tblCellSpacing w:w="0" w:type="dxa"/>
        </w:trPr>
        <w:tc>
          <w:tcPr>
            <w:tcW w:w="1995" w:type="dxa"/>
            <w:tcMar>
              <w:top w:w="60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14:paraId="5C618D47" w14:textId="494E6259" w:rsidR="00E72479" w:rsidRDefault="00E72479" w:rsidP="00E72479">
            <w:pPr>
              <w:rPr>
                <w:color w:val="666666"/>
                <w:sz w:val="14"/>
                <w:szCs w:val="14"/>
              </w:rPr>
            </w:pPr>
          </w:p>
        </w:tc>
      </w:tr>
    </w:tbl>
    <w:p w14:paraId="24712C25" w14:textId="7180EA77" w:rsidR="00A35FD7" w:rsidRPr="0026613C" w:rsidRDefault="00B97642" w:rsidP="00A35FD7">
      <w:pPr>
        <w:rPr>
          <w:lang w:eastAsia="x-none"/>
        </w:rPr>
      </w:pPr>
      <w:r>
        <w:rPr>
          <w:noProof/>
          <w:lang w:eastAsia="x-none"/>
        </w:rPr>
        <w:drawing>
          <wp:anchor distT="0" distB="0" distL="114300" distR="114300" simplePos="0" relativeHeight="251884032" behindDoc="0" locked="0" layoutInCell="1" allowOverlap="1" wp14:anchorId="5FDD9842" wp14:editId="4492AD3D">
            <wp:simplePos x="0" y="0"/>
            <wp:positionH relativeFrom="column">
              <wp:posOffset>3943456</wp:posOffset>
            </wp:positionH>
            <wp:positionV relativeFrom="page">
              <wp:posOffset>6834748</wp:posOffset>
            </wp:positionV>
            <wp:extent cx="1674705" cy="3865880"/>
            <wp:effectExtent l="9208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26"/>
                    <a:stretch/>
                  </pic:blipFill>
                  <pic:spPr bwMode="auto">
                    <a:xfrm rot="16200000">
                      <a:off x="0" y="0"/>
                      <a:ext cx="1674705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6613C">
        <w:rPr>
          <w:lang w:eastAsia="x-none"/>
        </w:rPr>
        <w:t xml:space="preserve">                                                              </w:t>
      </w:r>
    </w:p>
    <w:p w14:paraId="24B748B5" w14:textId="45DA5CE9" w:rsidR="00BE6B02" w:rsidRDefault="00A35FD7" w:rsidP="00A35FD7">
      <w:pPr>
        <w:tabs>
          <w:tab w:val="left" w:pos="6105"/>
        </w:tabs>
        <w:rPr>
          <w:noProof/>
        </w:rPr>
      </w:pPr>
      <w:r>
        <w:rPr>
          <w:lang w:val="x-none" w:eastAsia="x-none"/>
        </w:rPr>
        <w:lastRenderedPageBreak/>
        <w:tab/>
      </w:r>
      <w:r w:rsidR="00520249">
        <w:rPr>
          <w:noProof/>
        </w:rPr>
        <w:tab/>
      </w:r>
    </w:p>
    <w:p w14:paraId="266D0340" w14:textId="796A3295" w:rsidR="00520249" w:rsidRDefault="00695B79" w:rsidP="00520249">
      <w:pPr>
        <w:tabs>
          <w:tab w:val="left" w:pos="741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72568E4" wp14:editId="3C650F37">
                <wp:simplePos x="0" y="0"/>
                <wp:positionH relativeFrom="column">
                  <wp:posOffset>3575413</wp:posOffset>
                </wp:positionH>
                <wp:positionV relativeFrom="margin">
                  <wp:posOffset>-523875</wp:posOffset>
                </wp:positionV>
                <wp:extent cx="3244850" cy="420370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420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DB1351" w14:textId="01630BC3" w:rsidR="00B778C3" w:rsidRPr="0096229A" w:rsidRDefault="00B778C3" w:rsidP="00787E73">
                            <w:pPr>
                              <w:rPr>
                                <w:rFonts w:ascii="Footlight MT Light" w:hAnsi="Footlight MT Light"/>
                                <w:b/>
                                <w:sz w:val="44"/>
                              </w:rPr>
                            </w:pPr>
                            <w:r w:rsidRPr="0096229A">
                              <w:rPr>
                                <w:rFonts w:ascii="Footlight MT Light" w:hAnsi="Footlight MT Light"/>
                                <w:b/>
                                <w:sz w:val="44"/>
                              </w:rPr>
                              <w:t>Member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68E4" id="Text Box 243" o:spid="_x0000_s1038" type="#_x0000_t202" style="position:absolute;margin-left:281.55pt;margin-top:-41.25pt;width:255.5pt;height:33.1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" fillcolor="window" stroked="f" strokeweight=".5pt">
                <v:textbox>
                  <w:txbxContent>
                    <w:p w14:paraId="38DB1351" w14:textId="01630BC3" w:rsidR="00B778C3" w:rsidRPr="0096229A" w:rsidRDefault="00B778C3" w:rsidP="00787E73">
                      <w:pPr>
                        <w:rPr>
                          <w:rFonts w:ascii="Footlight MT Light" w:hAnsi="Footlight MT Light"/>
                          <w:b/>
                          <w:sz w:val="44"/>
                        </w:rPr>
                      </w:pPr>
                      <w:r w:rsidRPr="0096229A">
                        <w:rPr>
                          <w:rFonts w:ascii="Footlight MT Light" w:hAnsi="Footlight MT Light"/>
                          <w:b/>
                          <w:sz w:val="44"/>
                        </w:rPr>
                        <w:t>Member Resources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6EDA4E23" wp14:editId="2A7338AD">
                <wp:simplePos x="0" y="0"/>
                <wp:positionH relativeFrom="page">
                  <wp:posOffset>4016738</wp:posOffset>
                </wp:positionH>
                <wp:positionV relativeFrom="page">
                  <wp:posOffset>682625</wp:posOffset>
                </wp:positionV>
                <wp:extent cx="0" cy="4320540"/>
                <wp:effectExtent l="19050" t="0" r="38100" b="41910"/>
                <wp:wrapNone/>
                <wp:docPr id="5" name="RE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2054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7DBC1" id="REC 17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pt,53.75pt" to="316.3pt,3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" o:allowincell="f" strokecolor="teal" strokeweight="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E2B722" wp14:editId="03FC5462">
                <wp:simplePos x="0" y="0"/>
                <wp:positionH relativeFrom="page">
                  <wp:posOffset>4267563</wp:posOffset>
                </wp:positionH>
                <wp:positionV relativeFrom="page">
                  <wp:posOffset>1143000</wp:posOffset>
                </wp:positionV>
                <wp:extent cx="3133725" cy="3562350"/>
                <wp:effectExtent l="0" t="0" r="9525" b="0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56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678DC" w14:textId="77777777" w:rsidR="00B778C3" w:rsidRPr="00BB6143" w:rsidRDefault="00B778C3" w:rsidP="00E93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" w:eastAsia="Times" w:hAnsi="Arial Nova" w:cs="Century Schoolbook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6143">
                              <w:rPr>
                                <w:rFonts w:ascii="Arial Nova" w:eastAsia="Calibri" w:hAnsi="Arial Nova" w:cs="Arial"/>
                                <w:bCs/>
                                <w:noProof/>
                                <w:color w:val="006699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75E112D" wp14:editId="0EC59F47">
                                  <wp:extent cx="285750" cy="285750"/>
                                  <wp:effectExtent l="0" t="0" r="0" b="0"/>
                                  <wp:docPr id="478" name="Picture 478" descr="Facebook">
                                    <a:hlinkClick xmlns:a="http://schemas.openxmlformats.org/drawingml/2006/main" r:id="rId54" tgtFrame="_self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ace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6143">
                              <w:rPr>
                                <w:rFonts w:ascii="Arial Nova" w:eastAsia="Calibri" w:hAnsi="Arial Nova" w:cs="Arial"/>
                                <w:bCs/>
                                <w:color w:val="333333"/>
                                <w:sz w:val="22"/>
                                <w:szCs w:val="22"/>
                                <w:lang w:val="en"/>
                              </w:rPr>
                              <w:t xml:space="preserve">  </w:t>
                            </w:r>
                            <w:hyperlink r:id="rId56" w:history="1">
                              <w:r w:rsidRPr="00BB6143">
                                <w:rPr>
                                  <w:rFonts w:ascii="Arial Nova" w:eastAsia="Times" w:hAnsi="Arial Nova" w:cs="Century Schoolbook"/>
                                  <w:bCs/>
                                  <w:color w:val="0000FF"/>
                                  <w:szCs w:val="22"/>
                                  <w:u w:val="single"/>
                                </w:rPr>
                                <w:t>http://http://www.facebook.com/AORN</w:t>
                              </w:r>
                            </w:hyperlink>
                          </w:p>
                          <w:p w14:paraId="21577C0C" w14:textId="77777777" w:rsidR="00B778C3" w:rsidRPr="00BB6143" w:rsidRDefault="00B778C3" w:rsidP="00E93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" w:eastAsia="Calibri" w:hAnsi="Arial Nova" w:cs="Arial"/>
                                <w:bCs/>
                                <w:color w:val="333333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343E8FF5" w14:textId="77777777" w:rsidR="00B778C3" w:rsidRPr="00BB6143" w:rsidRDefault="00B778C3" w:rsidP="00E93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" w:eastAsia="Calibri" w:hAnsi="Arial Nova" w:cs="Beach Wide"/>
                                <w:bCs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BB6143">
                              <w:rPr>
                                <w:rFonts w:ascii="Arial Nova" w:eastAsia="Calibri" w:hAnsi="Arial Nova" w:cs="Beach Wide"/>
                                <w:bCs/>
                                <w:noProof/>
                                <w:color w:val="000000"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4E7C158C" wp14:editId="25946238">
                                  <wp:extent cx="2717800" cy="467122"/>
                                  <wp:effectExtent l="0" t="0" r="6350" b="9525"/>
                                  <wp:docPr id="479" name="Picture 4" descr="nav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av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6574" cy="48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6143">
                              <w:rPr>
                                <w:rFonts w:ascii="Arial Nova" w:eastAsia="Calibri" w:hAnsi="Arial Nova" w:cs="Beach Wide"/>
                                <w:bCs/>
                                <w:color w:val="000000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14:paraId="5F257B4D" w14:textId="77777777" w:rsidR="00B778C3" w:rsidRPr="00BB6143" w:rsidRDefault="00B778C3" w:rsidP="00E93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" w:eastAsia="Calibri" w:hAnsi="Arial Nova" w:cs="Beach Wide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BF815E2" w14:textId="77777777" w:rsidR="00B778C3" w:rsidRPr="00BB6143" w:rsidRDefault="00B778C3" w:rsidP="00E93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" w:eastAsia="Times" w:hAnsi="Arial Nova" w:cs="Century Schoolbook"/>
                                <w:bCs/>
                                <w:color w:val="000000"/>
                                <w:szCs w:val="32"/>
                              </w:rPr>
                            </w:pPr>
                            <w:r w:rsidRPr="00BB6143">
                              <w:rPr>
                                <w:rFonts w:ascii="Arial Nova" w:eastAsia="Calibri" w:hAnsi="Arial Nova" w:cs="Arial"/>
                                <w:bCs/>
                                <w:color w:val="333333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hyperlink r:id="rId58" w:history="1">
                              <w:r w:rsidRPr="00BB6143">
                                <w:rPr>
                                  <w:rFonts w:ascii="Arial Nova" w:eastAsia="Times" w:hAnsi="Arial Nova" w:cs="Century Schoolbook"/>
                                  <w:bCs/>
                                  <w:color w:val="0000FF"/>
                                  <w:szCs w:val="32"/>
                                  <w:u w:val="single"/>
                                </w:rPr>
                                <w:t>www.ornurselink.org/Pages/home.aspx</w:t>
                              </w:r>
                            </w:hyperlink>
                          </w:p>
                          <w:p w14:paraId="376C61EF" w14:textId="77777777" w:rsidR="00B778C3" w:rsidRPr="00BB6143" w:rsidRDefault="00B778C3" w:rsidP="00E93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" w:eastAsia="Times" w:hAnsi="Arial Nova" w:cs="Century Schoolbook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3F5D7B4" w14:textId="77777777" w:rsidR="00B778C3" w:rsidRPr="00BB6143" w:rsidRDefault="00B778C3" w:rsidP="00E93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Beach Wide"/>
                                <w:bCs/>
                                <w:color w:val="000000"/>
                                <w:szCs w:val="28"/>
                              </w:rPr>
                            </w:pPr>
                            <w:r w:rsidRPr="00BB6143">
                              <w:rPr>
                                <w:rFonts w:ascii="Arial Nova" w:hAnsi="Arial Nova" w:cs="Beach Wide"/>
                                <w:bCs/>
                                <w:color w:val="000000"/>
                                <w:szCs w:val="28"/>
                              </w:rPr>
                              <w:t>3M has upcoming webinars at which you can obtain free CEU`s.</w:t>
                            </w:r>
                          </w:p>
                          <w:p w14:paraId="1960F1FB" w14:textId="77777777" w:rsidR="00B778C3" w:rsidRPr="00BB6143" w:rsidRDefault="005A09ED" w:rsidP="00E93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Beach Wide"/>
                                <w:bCs/>
                                <w:color w:val="000000"/>
                                <w:szCs w:val="28"/>
                              </w:rPr>
                            </w:pPr>
                            <w:hyperlink r:id="rId59" w:tgtFrame="_blank" w:history="1">
                              <w:r w:rsidR="00B778C3" w:rsidRPr="00BB6143">
                                <w:rPr>
                                  <w:rFonts w:ascii="Arial Nova" w:hAnsi="Arial Nova" w:cs="Beach Wide"/>
                                  <w:bCs/>
                                  <w:color w:val="0000FF"/>
                                  <w:szCs w:val="28"/>
                                  <w:u w:val="single"/>
                                </w:rPr>
                                <w:t>https://promo.3m.com/rc/3MMEDICAL/ipdeducationwebinarcalendar</w:t>
                              </w:r>
                            </w:hyperlink>
                            <w:r w:rsidR="00B778C3" w:rsidRPr="00BB6143">
                              <w:rPr>
                                <w:rFonts w:ascii="Arial Nova" w:hAnsi="Arial Nova" w:cs="Beach Wide"/>
                                <w:bCs/>
                                <w:color w:val="000000"/>
                                <w:szCs w:val="28"/>
                              </w:rPr>
                              <w:t> </w:t>
                            </w:r>
                          </w:p>
                          <w:p w14:paraId="372FD8A4" w14:textId="77777777" w:rsidR="00B778C3" w:rsidRPr="00BB6143" w:rsidRDefault="00B778C3" w:rsidP="00E93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" w:eastAsia="Calibri" w:hAnsi="Arial Nova" w:cs="Arial"/>
                                <w:bCs/>
                                <w:color w:val="333333"/>
                                <w:szCs w:val="32"/>
                                <w:lang w:val="en"/>
                              </w:rPr>
                            </w:pPr>
                          </w:p>
                          <w:p w14:paraId="4196D6BB" w14:textId="77777777" w:rsidR="00B778C3" w:rsidRPr="00BB6143" w:rsidRDefault="00B778C3" w:rsidP="00E93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" w:eastAsia="Arial Unicode MS" w:hAnsi="Arial Nova" w:cs="Arial Unicode MS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6143">
                              <w:rPr>
                                <w:rFonts w:ascii="Arial Nova" w:eastAsia="Calibri" w:hAnsi="Arial Nova" w:cs="Arial"/>
                                <w:bCs/>
                                <w:noProof/>
                                <w:color w:val="333333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3D10EF0" wp14:editId="6636EA2C">
                                  <wp:extent cx="295275" cy="276225"/>
                                  <wp:effectExtent l="0" t="0" r="9525" b="9525"/>
                                  <wp:docPr id="22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6143">
                              <w:rPr>
                                <w:rFonts w:ascii="Arial Nova" w:eastAsia="Calibri" w:hAnsi="Arial Nova" w:cs="Arial"/>
                                <w:bCs/>
                                <w:color w:val="333333"/>
                                <w:sz w:val="22"/>
                                <w:szCs w:val="22"/>
                                <w:lang w:val="en"/>
                              </w:rPr>
                              <w:t xml:space="preserve">  </w:t>
                            </w:r>
                            <w:r w:rsidRPr="00BB6143">
                              <w:rPr>
                                <w:rFonts w:ascii="Arial Nova" w:eastAsia="Calibri" w:hAnsi="Arial Nova" w:cs="Arial"/>
                                <w:bCs/>
                                <w:noProof/>
                                <w:color w:val="006699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3C283C8" wp14:editId="38467BC7">
                                  <wp:extent cx="285750" cy="285750"/>
                                  <wp:effectExtent l="0" t="0" r="0" b="0"/>
                                  <wp:docPr id="225" name="Picture 6" descr="Twitter">
                                    <a:hlinkClick xmlns:a="http://schemas.openxmlformats.org/drawingml/2006/main" r:id="rId61" tgtFrame="_self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wit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6143">
                              <w:rPr>
                                <w:rFonts w:ascii="Arial Nova" w:eastAsia="Calibri" w:hAnsi="Arial Nova" w:cs="Arial"/>
                                <w:bCs/>
                                <w:color w:val="333333"/>
                                <w:sz w:val="22"/>
                                <w:szCs w:val="22"/>
                                <w:lang w:val="en"/>
                              </w:rPr>
                              <w:t xml:space="preserve">  </w:t>
                            </w:r>
                            <w:hyperlink r:id="rId63" w:history="1">
                              <w:r w:rsidRPr="00BB6143">
                                <w:rPr>
                                  <w:rFonts w:ascii="Arial Nova" w:eastAsia="Arial Unicode MS" w:hAnsi="Arial Nova" w:cs="Arial Unicode MS"/>
                                  <w:bCs/>
                                  <w:color w:val="0000FF"/>
                                  <w:szCs w:val="22"/>
                                  <w:u w:val="single"/>
                                </w:rPr>
                                <w:t>https://twitter.com/AORNofNewOrlean</w:t>
                              </w:r>
                            </w:hyperlink>
                            <w:r w:rsidRPr="00BB6143">
                              <w:rPr>
                                <w:rFonts w:ascii="Arial Nova" w:eastAsia="Arial Unicode MS" w:hAnsi="Arial Nova" w:cs="Arial Unicode MS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52B8A4E4" w14:textId="77777777" w:rsidR="00B778C3" w:rsidRPr="00BB6143" w:rsidRDefault="00B778C3" w:rsidP="00E9386B">
                            <w:pPr>
                              <w:spacing w:after="120" w:line="240" w:lineRule="atLeast"/>
                              <w:jc w:val="center"/>
                              <w:rPr>
                                <w:rFonts w:ascii="Arial Nova" w:hAnsi="Arial Nova" w:cs="Arial"/>
                                <w:color w:val="333333"/>
                                <w:sz w:val="22"/>
                                <w:szCs w:val="22"/>
                                <w:lang w:val="en" w:eastAsia="x-none"/>
                              </w:rPr>
                            </w:pPr>
                            <w:r w:rsidRPr="00BB6143">
                              <w:rPr>
                                <w:rFonts w:ascii="Arial Nova" w:eastAsia="Arial Unicode MS" w:hAnsi="Arial Nova" w:cs="Arial Unicode MS"/>
                                <w:color w:val="000000"/>
                                <w:szCs w:val="28"/>
                                <w:lang w:val="x-none" w:eastAsia="x-none"/>
                              </w:rPr>
                              <w:t>(You are seeing it correctly; there is no “s”)</w:t>
                            </w:r>
                          </w:p>
                          <w:p w14:paraId="161EE6F3" w14:textId="7D047762" w:rsidR="00B778C3" w:rsidRPr="00BB6143" w:rsidRDefault="00B778C3" w:rsidP="00D778BD">
                            <w:pPr>
                              <w:rPr>
                                <w:rFonts w:ascii="Arial Nova" w:eastAsia="Arial Unicode MS" w:hAnsi="Arial Nova" w:cs="Arial Unicode MS"/>
                                <w:color w:val="000000"/>
                                <w:szCs w:val="22"/>
                                <w:lang w:val="x-none" w:eastAsia="x-none"/>
                              </w:rPr>
                            </w:pPr>
                            <w:r w:rsidRPr="00BB6143">
                              <w:rPr>
                                <w:rFonts w:ascii="Arial Nova" w:eastAsia="Arial Unicode MS" w:hAnsi="Arial Nova" w:cs="Arial Unicode MS"/>
                                <w:b/>
                                <w:color w:val="000000"/>
                                <w:szCs w:val="28"/>
                                <w:lang w:val="x-none" w:eastAsia="x-none"/>
                              </w:rPr>
                              <w:t>Chapter Webpage</w:t>
                            </w:r>
                            <w:r w:rsidRPr="00BB6143">
                              <w:rPr>
                                <w:rFonts w:ascii="Arial Nova" w:eastAsia="Arial Unicode MS" w:hAnsi="Arial Nova" w:cs="Century Schoolbook"/>
                                <w:b/>
                                <w:bCs/>
                                <w:color w:val="000000"/>
                                <w:szCs w:val="32"/>
                                <w:lang w:val="x-none" w:eastAsia="x-none"/>
                              </w:rPr>
                              <w:t xml:space="preserve">: </w:t>
                            </w:r>
                            <w:r w:rsidRPr="00BB6143">
                              <w:rPr>
                                <w:rFonts w:ascii="Arial Nova" w:eastAsia="Arial Unicode MS" w:hAnsi="Arial Nova" w:cs="Century Schoolbook"/>
                                <w:b/>
                                <w:bCs/>
                                <w:color w:val="000000"/>
                                <w:szCs w:val="32"/>
                                <w:lang w:eastAsia="x-none"/>
                              </w:rPr>
                              <w:t xml:space="preserve"> </w:t>
                            </w:r>
                            <w:hyperlink r:id="rId64" w:history="1">
                              <w:r w:rsidRPr="00BB6143">
                                <w:rPr>
                                  <w:rStyle w:val="Hyperlink"/>
                                  <w:rFonts w:ascii="Arial Nova" w:eastAsia="Arial Unicode MS" w:hAnsi="Arial Nova" w:cs="Arial Unicode MS"/>
                                  <w:sz w:val="22"/>
                                  <w:szCs w:val="22"/>
                                  <w:lang w:val="x-none" w:eastAsia="x-none"/>
                                </w:rPr>
                                <w:t>www.aornofneworleanschapter1902.com</w:t>
                              </w:r>
                            </w:hyperlink>
                          </w:p>
                          <w:p w14:paraId="3A8EC3BB" w14:textId="1753618C" w:rsidR="00B778C3" w:rsidRPr="00BB6143" w:rsidRDefault="00B778C3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2B722" id="Text Box 464" o:spid="_x0000_s1039" type="#_x0000_t202" style="position:absolute;margin-left:336.05pt;margin-top:90pt;width:246.75pt;height:280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" fillcolor="white [3201]" stroked="f" strokeweight=".5pt">
                <v:textbox>
                  <w:txbxContent>
                    <w:p w14:paraId="660678DC" w14:textId="77777777" w:rsidR="00B778C3" w:rsidRPr="00BB6143" w:rsidRDefault="00B778C3" w:rsidP="00E9386B">
                      <w:pPr>
                        <w:autoSpaceDE w:val="0"/>
                        <w:autoSpaceDN w:val="0"/>
                        <w:adjustRightInd w:val="0"/>
                        <w:rPr>
                          <w:rFonts w:ascii="Arial Nova" w:eastAsia="Times" w:hAnsi="Arial Nova" w:cs="Century Schoolbook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BB6143">
                        <w:rPr>
                          <w:rFonts w:ascii="Arial Nova" w:eastAsia="Calibri" w:hAnsi="Arial Nova" w:cs="Arial"/>
                          <w:bCs/>
                          <w:noProof/>
                          <w:color w:val="006699"/>
                          <w:sz w:val="22"/>
                          <w:szCs w:val="22"/>
                        </w:rPr>
                        <w:drawing>
                          <wp:inline distT="0" distB="0" distL="0" distR="0" wp14:anchorId="175E112D" wp14:editId="0EC59F47">
                            <wp:extent cx="285750" cy="285750"/>
                            <wp:effectExtent l="0" t="0" r="0" b="0"/>
                            <wp:docPr id="478" name="Picture 478" descr="Facebook">
                              <a:hlinkClick xmlns:a="http://schemas.openxmlformats.org/drawingml/2006/main" r:id="rId65" tgtFrame="_self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ace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6143">
                        <w:rPr>
                          <w:rFonts w:ascii="Arial Nova" w:eastAsia="Calibri" w:hAnsi="Arial Nova" w:cs="Arial"/>
                          <w:bCs/>
                          <w:color w:val="333333"/>
                          <w:sz w:val="22"/>
                          <w:szCs w:val="22"/>
                          <w:lang w:val="en"/>
                        </w:rPr>
                        <w:t xml:space="preserve">  </w:t>
                      </w:r>
                      <w:hyperlink r:id="rId67" w:history="1">
                        <w:r w:rsidRPr="00BB6143">
                          <w:rPr>
                            <w:rFonts w:ascii="Arial Nova" w:eastAsia="Times" w:hAnsi="Arial Nova" w:cs="Century Schoolbook"/>
                            <w:bCs/>
                            <w:color w:val="0000FF"/>
                            <w:szCs w:val="22"/>
                            <w:u w:val="single"/>
                          </w:rPr>
                          <w:t>http://http://www.facebook.com/AORN</w:t>
                        </w:r>
                      </w:hyperlink>
                    </w:p>
                    <w:p w14:paraId="21577C0C" w14:textId="77777777" w:rsidR="00B778C3" w:rsidRPr="00BB6143" w:rsidRDefault="00B778C3" w:rsidP="00E9386B">
                      <w:pPr>
                        <w:autoSpaceDE w:val="0"/>
                        <w:autoSpaceDN w:val="0"/>
                        <w:adjustRightInd w:val="0"/>
                        <w:rPr>
                          <w:rFonts w:ascii="Arial Nova" w:eastAsia="Calibri" w:hAnsi="Arial Nova" w:cs="Arial"/>
                          <w:bCs/>
                          <w:color w:val="333333"/>
                          <w:sz w:val="22"/>
                          <w:szCs w:val="22"/>
                          <w:lang w:val="en"/>
                        </w:rPr>
                      </w:pPr>
                    </w:p>
                    <w:p w14:paraId="343E8FF5" w14:textId="77777777" w:rsidR="00B778C3" w:rsidRPr="00BB6143" w:rsidRDefault="00B778C3" w:rsidP="00E9386B">
                      <w:pPr>
                        <w:autoSpaceDE w:val="0"/>
                        <w:autoSpaceDN w:val="0"/>
                        <w:adjustRightInd w:val="0"/>
                        <w:rPr>
                          <w:rFonts w:ascii="Arial Nova" w:eastAsia="Calibri" w:hAnsi="Arial Nova" w:cs="Beach Wide"/>
                          <w:bCs/>
                          <w:color w:val="000000"/>
                          <w:sz w:val="32"/>
                          <w:szCs w:val="28"/>
                        </w:rPr>
                      </w:pPr>
                      <w:r w:rsidRPr="00BB6143">
                        <w:rPr>
                          <w:rFonts w:ascii="Arial Nova" w:eastAsia="Calibri" w:hAnsi="Arial Nova" w:cs="Beach Wide"/>
                          <w:bCs/>
                          <w:noProof/>
                          <w:color w:val="000000"/>
                          <w:sz w:val="32"/>
                          <w:szCs w:val="28"/>
                        </w:rPr>
                        <w:drawing>
                          <wp:inline distT="0" distB="0" distL="0" distR="0" wp14:anchorId="4E7C158C" wp14:editId="25946238">
                            <wp:extent cx="2717800" cy="467122"/>
                            <wp:effectExtent l="0" t="0" r="6350" b="9525"/>
                            <wp:docPr id="479" name="Picture 4" descr="nav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av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6574" cy="482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6143">
                        <w:rPr>
                          <w:rFonts w:ascii="Arial Nova" w:eastAsia="Calibri" w:hAnsi="Arial Nova" w:cs="Beach Wide"/>
                          <w:bCs/>
                          <w:color w:val="000000"/>
                          <w:sz w:val="32"/>
                          <w:szCs w:val="28"/>
                        </w:rPr>
                        <w:t xml:space="preserve"> </w:t>
                      </w:r>
                    </w:p>
                    <w:p w14:paraId="5F257B4D" w14:textId="77777777" w:rsidR="00B778C3" w:rsidRPr="00BB6143" w:rsidRDefault="00B778C3" w:rsidP="00E9386B">
                      <w:pPr>
                        <w:autoSpaceDE w:val="0"/>
                        <w:autoSpaceDN w:val="0"/>
                        <w:adjustRightInd w:val="0"/>
                        <w:rPr>
                          <w:rFonts w:ascii="Arial Nova" w:eastAsia="Calibri" w:hAnsi="Arial Nova" w:cs="Beach Wide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3BF815E2" w14:textId="77777777" w:rsidR="00B778C3" w:rsidRPr="00BB6143" w:rsidRDefault="00B778C3" w:rsidP="00E9386B">
                      <w:pPr>
                        <w:autoSpaceDE w:val="0"/>
                        <w:autoSpaceDN w:val="0"/>
                        <w:adjustRightInd w:val="0"/>
                        <w:rPr>
                          <w:rFonts w:ascii="Arial Nova" w:eastAsia="Times" w:hAnsi="Arial Nova" w:cs="Century Schoolbook"/>
                          <w:bCs/>
                          <w:color w:val="000000"/>
                          <w:szCs w:val="32"/>
                        </w:rPr>
                      </w:pPr>
                      <w:r w:rsidRPr="00BB6143">
                        <w:rPr>
                          <w:rFonts w:ascii="Arial Nova" w:eastAsia="Calibri" w:hAnsi="Arial Nova" w:cs="Arial"/>
                          <w:bCs/>
                          <w:color w:val="333333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hyperlink r:id="rId69" w:history="1">
                        <w:r w:rsidRPr="00BB6143">
                          <w:rPr>
                            <w:rFonts w:ascii="Arial Nova" w:eastAsia="Times" w:hAnsi="Arial Nova" w:cs="Century Schoolbook"/>
                            <w:bCs/>
                            <w:color w:val="0000FF"/>
                            <w:szCs w:val="32"/>
                            <w:u w:val="single"/>
                          </w:rPr>
                          <w:t>www.ornurselink.org/Pages/home.aspx</w:t>
                        </w:r>
                      </w:hyperlink>
                    </w:p>
                    <w:p w14:paraId="376C61EF" w14:textId="77777777" w:rsidR="00B778C3" w:rsidRPr="00BB6143" w:rsidRDefault="00B778C3" w:rsidP="00E9386B">
                      <w:pPr>
                        <w:autoSpaceDE w:val="0"/>
                        <w:autoSpaceDN w:val="0"/>
                        <w:adjustRightInd w:val="0"/>
                        <w:rPr>
                          <w:rFonts w:ascii="Arial Nova" w:eastAsia="Times" w:hAnsi="Arial Nova" w:cs="Century Schoolbook"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14:paraId="53F5D7B4" w14:textId="77777777" w:rsidR="00B778C3" w:rsidRPr="00BB6143" w:rsidRDefault="00B778C3" w:rsidP="00E9386B">
                      <w:pPr>
                        <w:autoSpaceDE w:val="0"/>
                        <w:autoSpaceDN w:val="0"/>
                        <w:adjustRightInd w:val="0"/>
                        <w:rPr>
                          <w:rFonts w:ascii="Arial Nova" w:hAnsi="Arial Nova" w:cs="Beach Wide"/>
                          <w:bCs/>
                          <w:color w:val="000000"/>
                          <w:szCs w:val="28"/>
                        </w:rPr>
                      </w:pPr>
                      <w:r w:rsidRPr="00BB6143">
                        <w:rPr>
                          <w:rFonts w:ascii="Arial Nova" w:hAnsi="Arial Nova" w:cs="Beach Wide"/>
                          <w:bCs/>
                          <w:color w:val="000000"/>
                          <w:szCs w:val="28"/>
                        </w:rPr>
                        <w:t>3M has upcoming webinars at which you can obtain free CEU`s.</w:t>
                      </w:r>
                    </w:p>
                    <w:p w14:paraId="1960F1FB" w14:textId="77777777" w:rsidR="00B778C3" w:rsidRPr="00BB6143" w:rsidRDefault="00D04365" w:rsidP="00E9386B">
                      <w:pPr>
                        <w:autoSpaceDE w:val="0"/>
                        <w:autoSpaceDN w:val="0"/>
                        <w:adjustRightInd w:val="0"/>
                        <w:rPr>
                          <w:rFonts w:ascii="Arial Nova" w:hAnsi="Arial Nova" w:cs="Beach Wide"/>
                          <w:bCs/>
                          <w:color w:val="000000"/>
                          <w:szCs w:val="28"/>
                        </w:rPr>
                      </w:pPr>
                      <w:hyperlink r:id="rId70" w:tgtFrame="_blank" w:history="1">
                        <w:r w:rsidR="00B778C3" w:rsidRPr="00BB6143">
                          <w:rPr>
                            <w:rFonts w:ascii="Arial Nova" w:hAnsi="Arial Nova" w:cs="Beach Wide"/>
                            <w:bCs/>
                            <w:color w:val="0000FF"/>
                            <w:szCs w:val="28"/>
                            <w:u w:val="single"/>
                          </w:rPr>
                          <w:t>https://promo.3m.com/rc/3MMEDICAL/ipdeducationwebinarcalendar</w:t>
                        </w:r>
                      </w:hyperlink>
                      <w:r w:rsidR="00B778C3" w:rsidRPr="00BB6143">
                        <w:rPr>
                          <w:rFonts w:ascii="Arial Nova" w:hAnsi="Arial Nova" w:cs="Beach Wide"/>
                          <w:bCs/>
                          <w:color w:val="000000"/>
                          <w:szCs w:val="28"/>
                        </w:rPr>
                        <w:t> </w:t>
                      </w:r>
                    </w:p>
                    <w:p w14:paraId="372FD8A4" w14:textId="77777777" w:rsidR="00B778C3" w:rsidRPr="00BB6143" w:rsidRDefault="00B778C3" w:rsidP="00E9386B">
                      <w:pPr>
                        <w:autoSpaceDE w:val="0"/>
                        <w:autoSpaceDN w:val="0"/>
                        <w:adjustRightInd w:val="0"/>
                        <w:rPr>
                          <w:rFonts w:ascii="Arial Nova" w:eastAsia="Calibri" w:hAnsi="Arial Nova" w:cs="Arial"/>
                          <w:bCs/>
                          <w:color w:val="333333"/>
                          <w:szCs w:val="32"/>
                          <w:lang w:val="en"/>
                        </w:rPr>
                      </w:pPr>
                    </w:p>
                    <w:p w14:paraId="4196D6BB" w14:textId="77777777" w:rsidR="00B778C3" w:rsidRPr="00BB6143" w:rsidRDefault="00B778C3" w:rsidP="00E9386B">
                      <w:pPr>
                        <w:autoSpaceDE w:val="0"/>
                        <w:autoSpaceDN w:val="0"/>
                        <w:adjustRightInd w:val="0"/>
                        <w:rPr>
                          <w:rFonts w:ascii="Arial Nova" w:eastAsia="Arial Unicode MS" w:hAnsi="Arial Nova" w:cs="Arial Unicode MS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BB6143">
                        <w:rPr>
                          <w:rFonts w:ascii="Arial Nova" w:eastAsia="Calibri" w:hAnsi="Arial Nova" w:cs="Arial"/>
                          <w:bCs/>
                          <w:noProof/>
                          <w:color w:val="333333"/>
                          <w:sz w:val="22"/>
                          <w:szCs w:val="22"/>
                        </w:rPr>
                        <w:drawing>
                          <wp:inline distT="0" distB="0" distL="0" distR="0" wp14:anchorId="63D10EF0" wp14:editId="6636EA2C">
                            <wp:extent cx="295275" cy="276225"/>
                            <wp:effectExtent l="0" t="0" r="9525" b="9525"/>
                            <wp:docPr id="22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6143">
                        <w:rPr>
                          <w:rFonts w:ascii="Arial Nova" w:eastAsia="Calibri" w:hAnsi="Arial Nova" w:cs="Arial"/>
                          <w:bCs/>
                          <w:color w:val="333333"/>
                          <w:sz w:val="22"/>
                          <w:szCs w:val="22"/>
                          <w:lang w:val="en"/>
                        </w:rPr>
                        <w:t xml:space="preserve">  </w:t>
                      </w:r>
                      <w:r w:rsidRPr="00BB6143">
                        <w:rPr>
                          <w:rFonts w:ascii="Arial Nova" w:eastAsia="Calibri" w:hAnsi="Arial Nova" w:cs="Arial"/>
                          <w:bCs/>
                          <w:noProof/>
                          <w:color w:val="006699"/>
                          <w:sz w:val="22"/>
                          <w:szCs w:val="22"/>
                        </w:rPr>
                        <w:drawing>
                          <wp:inline distT="0" distB="0" distL="0" distR="0" wp14:anchorId="63C283C8" wp14:editId="38467BC7">
                            <wp:extent cx="285750" cy="285750"/>
                            <wp:effectExtent l="0" t="0" r="0" b="0"/>
                            <wp:docPr id="225" name="Picture 6" descr="Twitter">
                              <a:hlinkClick xmlns:a="http://schemas.openxmlformats.org/drawingml/2006/main" r:id="rId72" tgtFrame="_self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Twit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6143">
                        <w:rPr>
                          <w:rFonts w:ascii="Arial Nova" w:eastAsia="Calibri" w:hAnsi="Arial Nova" w:cs="Arial"/>
                          <w:bCs/>
                          <w:color w:val="333333"/>
                          <w:sz w:val="22"/>
                          <w:szCs w:val="22"/>
                          <w:lang w:val="en"/>
                        </w:rPr>
                        <w:t xml:space="preserve">  </w:t>
                      </w:r>
                      <w:hyperlink r:id="rId74" w:history="1">
                        <w:r w:rsidRPr="00BB6143">
                          <w:rPr>
                            <w:rFonts w:ascii="Arial Nova" w:eastAsia="Arial Unicode MS" w:hAnsi="Arial Nova" w:cs="Arial Unicode MS"/>
                            <w:bCs/>
                            <w:color w:val="0000FF"/>
                            <w:szCs w:val="22"/>
                            <w:u w:val="single"/>
                          </w:rPr>
                          <w:t>https://twitter.com/AORNofNewOrlean</w:t>
                        </w:r>
                      </w:hyperlink>
                      <w:r w:rsidRPr="00BB6143">
                        <w:rPr>
                          <w:rFonts w:ascii="Arial Nova" w:eastAsia="Arial Unicode MS" w:hAnsi="Arial Nova" w:cs="Arial Unicode MS"/>
                          <w:bCs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52B8A4E4" w14:textId="77777777" w:rsidR="00B778C3" w:rsidRPr="00BB6143" w:rsidRDefault="00B778C3" w:rsidP="00E9386B">
                      <w:pPr>
                        <w:spacing w:after="120" w:line="240" w:lineRule="atLeast"/>
                        <w:jc w:val="center"/>
                        <w:rPr>
                          <w:rFonts w:ascii="Arial Nova" w:hAnsi="Arial Nova" w:cs="Arial"/>
                          <w:color w:val="333333"/>
                          <w:sz w:val="22"/>
                          <w:szCs w:val="22"/>
                          <w:lang w:val="en" w:eastAsia="x-none"/>
                        </w:rPr>
                      </w:pPr>
                      <w:r w:rsidRPr="00BB6143">
                        <w:rPr>
                          <w:rFonts w:ascii="Arial Nova" w:eastAsia="Arial Unicode MS" w:hAnsi="Arial Nova" w:cs="Arial Unicode MS"/>
                          <w:color w:val="000000"/>
                          <w:szCs w:val="28"/>
                          <w:lang w:val="x-none" w:eastAsia="x-none"/>
                        </w:rPr>
                        <w:t>(You are seeing it correctly; there is no “s”)</w:t>
                      </w:r>
                    </w:p>
                    <w:p w14:paraId="161EE6F3" w14:textId="7D047762" w:rsidR="00B778C3" w:rsidRPr="00BB6143" w:rsidRDefault="00B778C3" w:rsidP="00D778BD">
                      <w:pPr>
                        <w:rPr>
                          <w:rFonts w:ascii="Arial Nova" w:eastAsia="Arial Unicode MS" w:hAnsi="Arial Nova" w:cs="Arial Unicode MS"/>
                          <w:color w:val="000000"/>
                          <w:szCs w:val="22"/>
                          <w:lang w:val="x-none" w:eastAsia="x-none"/>
                        </w:rPr>
                      </w:pPr>
                      <w:r w:rsidRPr="00BB6143">
                        <w:rPr>
                          <w:rFonts w:ascii="Arial Nova" w:eastAsia="Arial Unicode MS" w:hAnsi="Arial Nova" w:cs="Arial Unicode MS"/>
                          <w:b/>
                          <w:color w:val="000000"/>
                          <w:szCs w:val="28"/>
                          <w:lang w:val="x-none" w:eastAsia="x-none"/>
                        </w:rPr>
                        <w:t>Chapter Webpage</w:t>
                      </w:r>
                      <w:r w:rsidRPr="00BB6143">
                        <w:rPr>
                          <w:rFonts w:ascii="Arial Nova" w:eastAsia="Arial Unicode MS" w:hAnsi="Arial Nova" w:cs="Century Schoolbook"/>
                          <w:b/>
                          <w:bCs/>
                          <w:color w:val="000000"/>
                          <w:szCs w:val="32"/>
                          <w:lang w:val="x-none" w:eastAsia="x-none"/>
                        </w:rPr>
                        <w:t xml:space="preserve">: </w:t>
                      </w:r>
                      <w:r w:rsidRPr="00BB6143">
                        <w:rPr>
                          <w:rFonts w:ascii="Arial Nova" w:eastAsia="Arial Unicode MS" w:hAnsi="Arial Nova" w:cs="Century Schoolbook"/>
                          <w:b/>
                          <w:bCs/>
                          <w:color w:val="000000"/>
                          <w:szCs w:val="32"/>
                          <w:lang w:eastAsia="x-none"/>
                        </w:rPr>
                        <w:t xml:space="preserve"> </w:t>
                      </w:r>
                      <w:hyperlink r:id="rId75" w:history="1">
                        <w:r w:rsidRPr="00BB6143">
                          <w:rPr>
                            <w:rStyle w:val="Hyperlink"/>
                            <w:rFonts w:ascii="Arial Nova" w:eastAsia="Arial Unicode MS" w:hAnsi="Arial Nova" w:cs="Arial Unicode MS"/>
                            <w:sz w:val="22"/>
                            <w:szCs w:val="22"/>
                            <w:lang w:val="x-none" w:eastAsia="x-none"/>
                          </w:rPr>
                          <w:t>www.aornofneworleanschapter1902.com</w:t>
                        </w:r>
                      </w:hyperlink>
                    </w:p>
                    <w:p w14:paraId="3A8EC3BB" w14:textId="1753618C" w:rsidR="00B778C3" w:rsidRPr="00BB6143" w:rsidRDefault="00B778C3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2738" w:rsidRPr="00380AA6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 wp14:anchorId="6346FB83" wp14:editId="72FDB5B3">
                <wp:simplePos x="0" y="0"/>
                <wp:positionH relativeFrom="margin">
                  <wp:posOffset>-140581</wp:posOffset>
                </wp:positionH>
                <wp:positionV relativeFrom="margin">
                  <wp:posOffset>-237194</wp:posOffset>
                </wp:positionV>
                <wp:extent cx="3369310" cy="4064741"/>
                <wp:effectExtent l="0" t="0" r="2540" b="12065"/>
                <wp:wrapNone/>
                <wp:docPr id="26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310" cy="4064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8CEE1" w14:textId="77777777" w:rsidR="00B778C3" w:rsidRPr="006D5749" w:rsidRDefault="00B778C3" w:rsidP="00380AA6">
                            <w:pPr>
                              <w:pStyle w:val="Default"/>
                              <w:rPr>
                                <w:rFonts w:ascii="Arial Nova" w:hAnsi="Arial Nova"/>
                                <w:b/>
                                <w:i/>
                                <w:sz w:val="13"/>
                              </w:rPr>
                            </w:pPr>
                          </w:p>
                          <w:p w14:paraId="4B11A81A" w14:textId="2BA244F8" w:rsidR="00B778C3" w:rsidRDefault="00B778C3" w:rsidP="007B1ECF">
                            <w:pPr>
                              <w:pStyle w:val="Default"/>
                              <w:ind w:firstLine="720"/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</w:pPr>
                            <w:r w:rsidRPr="006D5749"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 xml:space="preserve">Standard – </w:t>
                            </w:r>
                            <w:r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>15</w:t>
                            </w:r>
                            <w:r w:rsidR="00B83FF5"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>4</w:t>
                            </w:r>
                          </w:p>
                          <w:p w14:paraId="7E4CBC34" w14:textId="7BD23A40" w:rsidR="00B778C3" w:rsidRPr="006D5749" w:rsidRDefault="00B778C3" w:rsidP="007B1ECF">
                            <w:pPr>
                              <w:pStyle w:val="Default"/>
                              <w:ind w:firstLine="720"/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</w:pPr>
                            <w:r w:rsidRPr="006D5749"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 xml:space="preserve">Lifetime </w:t>
                            </w:r>
                            <w:r w:rsidRPr="006D5749">
                              <w:rPr>
                                <w:rFonts w:ascii="Arial Nova" w:hAnsi="Arial Nova" w:cs="Times New Roman"/>
                                <w:b/>
                                <w:color w:val="auto"/>
                                <w:sz w:val="32"/>
                                <w:szCs w:val="22"/>
                              </w:rPr>
                              <w:t>–</w:t>
                            </w:r>
                            <w:r w:rsidRPr="006D5749"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 xml:space="preserve"> 24</w:t>
                            </w:r>
                          </w:p>
                          <w:p w14:paraId="29DE8882" w14:textId="77777777" w:rsidR="00B778C3" w:rsidRDefault="00B778C3" w:rsidP="007B1ECF">
                            <w:pPr>
                              <w:pStyle w:val="Default"/>
                              <w:ind w:firstLine="720"/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</w:pPr>
                            <w:r w:rsidRPr="006D5749"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 xml:space="preserve">2/3yr </w:t>
                            </w:r>
                            <w:r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>–</w:t>
                            </w:r>
                            <w:r w:rsidRPr="006D5749"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>28</w:t>
                            </w:r>
                          </w:p>
                          <w:p w14:paraId="79AFC494" w14:textId="43F96212" w:rsidR="00B778C3" w:rsidRPr="006D5749" w:rsidRDefault="00B778C3" w:rsidP="007B1ECF">
                            <w:pPr>
                              <w:pStyle w:val="Default"/>
                              <w:ind w:firstLine="720"/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</w:pPr>
                            <w:r w:rsidRPr="006D5749"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 xml:space="preserve">Retired </w:t>
                            </w:r>
                            <w:r w:rsidRPr="006D5749">
                              <w:rPr>
                                <w:rFonts w:ascii="Arial Nova" w:hAnsi="Arial Nova" w:cs="Times New Roman"/>
                                <w:b/>
                                <w:color w:val="auto"/>
                                <w:sz w:val="3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>7</w:t>
                            </w:r>
                          </w:p>
                          <w:p w14:paraId="78B8D0A3" w14:textId="6DBFCE14" w:rsidR="00B778C3" w:rsidRDefault="00B778C3" w:rsidP="007B1ECF">
                            <w:pPr>
                              <w:pStyle w:val="Default"/>
                              <w:ind w:firstLine="720"/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>Leader-6</w:t>
                            </w:r>
                            <w:r w:rsidRPr="007B1ECF"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7AA33B4D" w14:textId="72210B3B" w:rsidR="00B778C3" w:rsidRDefault="00B778C3" w:rsidP="007B1ECF">
                            <w:pPr>
                              <w:pStyle w:val="Default"/>
                              <w:ind w:firstLine="720"/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</w:pPr>
                            <w:r w:rsidRPr="006D5749"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 xml:space="preserve">Associate </w:t>
                            </w:r>
                            <w:r w:rsidRPr="006D5749">
                              <w:rPr>
                                <w:rFonts w:ascii="Arial Nova" w:hAnsi="Arial Nova" w:cs="Times New Roman"/>
                                <w:b/>
                                <w:color w:val="auto"/>
                                <w:sz w:val="32"/>
                                <w:szCs w:val="22"/>
                              </w:rPr>
                              <w:t>–</w:t>
                            </w:r>
                            <w:r w:rsidRPr="006D5749"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  <w:b/>
                                <w:color w:val="auto"/>
                                <w:sz w:val="32"/>
                                <w:szCs w:val="22"/>
                              </w:rPr>
                              <w:t>4</w:t>
                            </w:r>
                          </w:p>
                          <w:p w14:paraId="3A26888D" w14:textId="5826E6C6" w:rsidR="00B778C3" w:rsidRPr="006D5749" w:rsidRDefault="00B778C3" w:rsidP="00380AA6">
                            <w:pPr>
                              <w:pStyle w:val="Default"/>
                              <w:ind w:firstLine="720"/>
                              <w:rPr>
                                <w:rFonts w:ascii="Arial Nova" w:hAnsi="Arial Nova"/>
                                <w:b/>
                                <w:sz w:val="32"/>
                                <w:szCs w:val="22"/>
                              </w:rPr>
                            </w:pPr>
                            <w:r w:rsidRPr="006D5749">
                              <w:rPr>
                                <w:rFonts w:ascii="Arial Nova" w:hAnsi="Arial Nova"/>
                                <w:b/>
                                <w:sz w:val="32"/>
                                <w:szCs w:val="22"/>
                              </w:rPr>
                              <w:t xml:space="preserve">Student Members – </w:t>
                            </w:r>
                            <w:r>
                              <w:rPr>
                                <w:rFonts w:ascii="Arial Nova" w:hAnsi="Arial Nova"/>
                                <w:b/>
                                <w:sz w:val="32"/>
                                <w:szCs w:val="22"/>
                              </w:rPr>
                              <w:t>1</w:t>
                            </w:r>
                          </w:p>
                          <w:p w14:paraId="1BFB40D6" w14:textId="40F44647" w:rsidR="00B778C3" w:rsidRPr="0043314C" w:rsidRDefault="00B778C3" w:rsidP="007B1ECF">
                            <w:pPr>
                              <w:pStyle w:val="Default"/>
                              <w:ind w:firstLine="720"/>
                              <w:rPr>
                                <w:rFonts w:ascii="Arial Nova" w:hAnsi="Arial Nova"/>
                                <w:bCs w:val="0"/>
                                <w:sz w:val="6"/>
                                <w:szCs w:val="22"/>
                              </w:rPr>
                            </w:pPr>
                            <w:r w:rsidRPr="004D3931">
                              <w:rPr>
                                <w:rFonts w:ascii="Arial Nova" w:hAnsi="Arial Nova"/>
                                <w:b/>
                                <w:color w:val="006666"/>
                                <w:sz w:val="36"/>
                                <w:szCs w:val="22"/>
                                <w:highlight w:val="cyan"/>
                              </w:rPr>
                              <w:t xml:space="preserve">Total Members </w:t>
                            </w:r>
                            <w:r w:rsidRPr="004D3931">
                              <w:rPr>
                                <w:rFonts w:ascii="Arial Nova" w:hAnsi="Arial Nova" w:cs="Times New Roman"/>
                                <w:b/>
                                <w:color w:val="006666"/>
                                <w:sz w:val="36"/>
                                <w:szCs w:val="22"/>
                                <w:highlight w:val="cyan"/>
                              </w:rPr>
                              <w:t xml:space="preserve">– </w:t>
                            </w:r>
                            <w:r w:rsidRPr="0043314C">
                              <w:rPr>
                                <w:rFonts w:ascii="Arial Nova" w:hAnsi="Arial Nova" w:cs="Times New Roman"/>
                                <w:b/>
                                <w:color w:val="006666"/>
                                <w:sz w:val="40"/>
                                <w:highlight w:val="cyan"/>
                              </w:rPr>
                              <w:t>2</w:t>
                            </w:r>
                            <w:r w:rsidRPr="00AB02ED">
                              <w:rPr>
                                <w:rFonts w:ascii="Arial Nova" w:hAnsi="Arial Nova" w:cs="Times New Roman"/>
                                <w:b/>
                                <w:color w:val="006666"/>
                                <w:sz w:val="40"/>
                                <w:highlight w:val="cyan"/>
                              </w:rPr>
                              <w:t>2</w:t>
                            </w:r>
                            <w:r w:rsidR="00AB02ED" w:rsidRPr="00AB02ED">
                              <w:rPr>
                                <w:rFonts w:ascii="Arial Nova" w:hAnsi="Arial Nova" w:cs="Times New Roman"/>
                                <w:b/>
                                <w:color w:val="006666"/>
                                <w:sz w:val="40"/>
                                <w:highlight w:val="cyan"/>
                              </w:rPr>
                              <w:t>9</w:t>
                            </w:r>
                          </w:p>
                          <w:p w14:paraId="6E6A2EA4" w14:textId="10F30AEA" w:rsidR="00B778C3" w:rsidRPr="006D5749" w:rsidRDefault="00B778C3" w:rsidP="00533819">
                            <w:pPr>
                              <w:pStyle w:val="Default"/>
                              <w:ind w:firstLine="720"/>
                              <w:rPr>
                                <w:rFonts w:ascii="Arial Nova" w:hAnsi="Arial Nova" w:cs="Times New Roman"/>
                                <w:b/>
                                <w:color w:val="auto"/>
                                <w:sz w:val="10"/>
                                <w:szCs w:val="22"/>
                              </w:rPr>
                            </w:pPr>
                          </w:p>
                          <w:p w14:paraId="7A8C2A15" w14:textId="77777777" w:rsidR="00B778C3" w:rsidRPr="006D5749" w:rsidRDefault="00B778C3" w:rsidP="00380AA6">
                            <w:pPr>
                              <w:pStyle w:val="Default"/>
                              <w:rPr>
                                <w:rFonts w:ascii="Arial Nova" w:hAnsi="Arial Nova" w:cs="Arial"/>
                                <w:b/>
                                <w:sz w:val="2"/>
                                <w:szCs w:val="22"/>
                              </w:rPr>
                            </w:pPr>
                          </w:p>
                          <w:p w14:paraId="6E376608" w14:textId="31EACDE7" w:rsidR="00B778C3" w:rsidRPr="006D5749" w:rsidRDefault="00B778C3" w:rsidP="00380AA6">
                            <w:pPr>
                              <w:pStyle w:val="Default"/>
                              <w:jc w:val="center"/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 xml:space="preserve">Be sure your chapter </w:t>
                            </w:r>
                            <w:r w:rsidRPr="006D5749"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 xml:space="preserve">membership status </w:t>
                            </w:r>
                            <w:r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 xml:space="preserve">on </w:t>
                            </w:r>
                            <w:r w:rsidRPr="003967A4">
                              <w:rPr>
                                <w:rFonts w:ascii="Arial Nova" w:hAnsi="Arial Nova" w:cs="Arial"/>
                                <w:b/>
                                <w:color w:val="009999"/>
                                <w:sz w:val="32"/>
                                <w:szCs w:val="26"/>
                              </w:rPr>
                              <w:t>“My AORN”</w:t>
                            </w:r>
                            <w:r w:rsidRPr="006D5749"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 xml:space="preserve"> states </w:t>
                            </w:r>
                            <w:r w:rsidRPr="003154C5">
                              <w:rPr>
                                <w:rFonts w:ascii="Arial Nova" w:hAnsi="Arial Nova" w:cs="Arial"/>
                                <w:b/>
                                <w:color w:val="009999"/>
                                <w:sz w:val="36"/>
                                <w:szCs w:val="28"/>
                              </w:rPr>
                              <w:t>“Chapter 1902”</w:t>
                            </w:r>
                            <w:r w:rsidRPr="003154C5">
                              <w:rPr>
                                <w:rFonts w:ascii="Arial Nova" w:hAnsi="Arial Nova" w:cs="Arial"/>
                                <w:b/>
                                <w:sz w:val="36"/>
                                <w:szCs w:val="28"/>
                              </w:rPr>
                              <w:t xml:space="preserve">. </w:t>
                            </w:r>
                          </w:p>
                          <w:p w14:paraId="5E522B3A" w14:textId="77777777" w:rsidR="00B778C3" w:rsidRPr="006D5749" w:rsidRDefault="00B778C3" w:rsidP="00380AA6">
                            <w:pPr>
                              <w:pStyle w:val="Default"/>
                              <w:jc w:val="center"/>
                              <w:rPr>
                                <w:rFonts w:ascii="Arial Nova" w:hAnsi="Arial Nova" w:cs="Arial"/>
                                <w:b/>
                                <w:sz w:val="10"/>
                                <w:szCs w:val="26"/>
                              </w:rPr>
                            </w:pPr>
                          </w:p>
                          <w:p w14:paraId="115146AF" w14:textId="3E6ED2B7" w:rsidR="00B778C3" w:rsidRPr="006D5749" w:rsidRDefault="00B778C3" w:rsidP="00380AA6">
                            <w:pPr>
                              <w:pStyle w:val="Default"/>
                              <w:jc w:val="center"/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>Please b</w:t>
                            </w:r>
                            <w:r w:rsidRPr="006D5749"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>ring a</w:t>
                            </w:r>
                            <w:r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 xml:space="preserve">n OR </w:t>
                            </w:r>
                            <w:r w:rsidRPr="006D5749"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 xml:space="preserve">nurse </w:t>
                            </w:r>
                            <w:r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 xml:space="preserve">with                  you </w:t>
                            </w:r>
                            <w:r w:rsidRPr="006D5749"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 xml:space="preserve">to the chapter meetings. </w:t>
                            </w:r>
                            <w:r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 xml:space="preserve">                                        </w:t>
                            </w:r>
                            <w:r w:rsidRPr="006D5749"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 xml:space="preserve">We </w:t>
                            </w:r>
                            <w:r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 xml:space="preserve">         our </w:t>
                            </w:r>
                            <w:r w:rsidRPr="006D5749"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>new member</w:t>
                            </w:r>
                            <w:r>
                              <w:rPr>
                                <w:rFonts w:ascii="Arial Nova" w:hAnsi="Arial Nova" w:cs="Arial"/>
                                <w:b/>
                                <w:sz w:val="32"/>
                                <w:szCs w:val="26"/>
                              </w:rPr>
                              <w:t>s!</w:t>
                            </w:r>
                          </w:p>
                          <w:p w14:paraId="76116FA7" w14:textId="77777777" w:rsidR="00B778C3" w:rsidRPr="006D5749" w:rsidRDefault="00B778C3" w:rsidP="00380AA6">
                            <w:pPr>
                              <w:pStyle w:val="Default"/>
                              <w:rPr>
                                <w:rFonts w:ascii="Arial Nova" w:hAnsi="Arial Nova" w:cs="Arial"/>
                                <w:color w:val="333333"/>
                                <w:sz w:val="18"/>
                                <w:szCs w:val="19"/>
                                <w:lang w:val="en"/>
                              </w:rPr>
                            </w:pPr>
                            <w:r w:rsidRPr="006D5749">
                              <w:rPr>
                                <w:rFonts w:ascii="Arial Nova" w:hAnsi="Arial Nova" w:cs="Arial"/>
                                <w:color w:val="333333"/>
                                <w:sz w:val="18"/>
                                <w:szCs w:val="19"/>
                                <w:lang w:val="en"/>
                              </w:rPr>
                              <w:t xml:space="preserve">  </w:t>
                            </w:r>
                          </w:p>
                          <w:p w14:paraId="15F54FD5" w14:textId="77777777" w:rsidR="00B778C3" w:rsidRPr="006D5749" w:rsidRDefault="00B778C3" w:rsidP="00380AA6">
                            <w:pPr>
                              <w:pStyle w:val="Default"/>
                              <w:rPr>
                                <w:rFonts w:ascii="Arial Nova" w:hAnsi="Arial Nova" w:cs="Arial"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7F046316" w14:textId="77777777" w:rsidR="00B778C3" w:rsidRPr="006D5749" w:rsidRDefault="00B778C3" w:rsidP="00380AA6">
                            <w:pPr>
                              <w:pStyle w:val="Default"/>
                              <w:rPr>
                                <w:rFonts w:ascii="Arial Nova" w:hAnsi="Arial Nova" w:cs="Arial"/>
                                <w:color w:val="333333"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6D5749">
                              <w:rPr>
                                <w:rFonts w:ascii="Arial Nova" w:hAnsi="Arial Nova"/>
                              </w:rPr>
                              <w:t xml:space="preserve"> </w:t>
                            </w:r>
                          </w:p>
                          <w:p w14:paraId="665A327C" w14:textId="77777777" w:rsidR="00B778C3" w:rsidRPr="006D5749" w:rsidRDefault="00B778C3" w:rsidP="00380AA6">
                            <w:pPr>
                              <w:pStyle w:val="BodyText"/>
                              <w:rPr>
                                <w:rFonts w:ascii="Arial Nova" w:hAnsi="Arial Nov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6FB83" id="Text Box 49" o:spid="_x0000_s1040" type="#_x0000_t202" style="position:absolute;margin-left:-11.05pt;margin-top:-18.7pt;width:265.3pt;height:320.0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" o:allowincell="f" filled="f" stroked="f">
                <v:textbox inset="0,0,0,0">
                  <w:txbxContent>
                    <w:p w14:paraId="7668CEE1" w14:textId="77777777" w:rsidR="00B778C3" w:rsidRPr="006D5749" w:rsidRDefault="00B778C3" w:rsidP="00380AA6">
                      <w:pPr>
                        <w:pStyle w:val="Default"/>
                        <w:rPr>
                          <w:rFonts w:ascii="Arial Nova" w:hAnsi="Arial Nova"/>
                          <w:b/>
                          <w:i/>
                          <w:sz w:val="13"/>
                        </w:rPr>
                      </w:pPr>
                    </w:p>
                    <w:p w14:paraId="4B11A81A" w14:textId="2BA244F8" w:rsidR="00B778C3" w:rsidRDefault="00B778C3" w:rsidP="007B1ECF">
                      <w:pPr>
                        <w:pStyle w:val="Default"/>
                        <w:ind w:firstLine="720"/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</w:pPr>
                      <w:r w:rsidRPr="006D5749"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 xml:space="preserve">Standard – </w:t>
                      </w:r>
                      <w:r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>15</w:t>
                      </w:r>
                      <w:r w:rsidR="00B83FF5"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>4</w:t>
                      </w:r>
                    </w:p>
                    <w:p w14:paraId="7E4CBC34" w14:textId="7BD23A40" w:rsidR="00B778C3" w:rsidRPr="006D5749" w:rsidRDefault="00B778C3" w:rsidP="007B1ECF">
                      <w:pPr>
                        <w:pStyle w:val="Default"/>
                        <w:ind w:firstLine="720"/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</w:pPr>
                      <w:r w:rsidRPr="006D5749"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 xml:space="preserve">Lifetime </w:t>
                      </w:r>
                      <w:r w:rsidRPr="006D5749">
                        <w:rPr>
                          <w:rFonts w:ascii="Arial Nova" w:hAnsi="Arial Nova" w:cs="Times New Roman"/>
                          <w:b/>
                          <w:color w:val="auto"/>
                          <w:sz w:val="32"/>
                          <w:szCs w:val="22"/>
                        </w:rPr>
                        <w:t>–</w:t>
                      </w:r>
                      <w:r w:rsidRPr="006D5749"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 xml:space="preserve"> 24</w:t>
                      </w:r>
                    </w:p>
                    <w:p w14:paraId="29DE8882" w14:textId="77777777" w:rsidR="00B778C3" w:rsidRDefault="00B778C3" w:rsidP="007B1ECF">
                      <w:pPr>
                        <w:pStyle w:val="Default"/>
                        <w:ind w:firstLine="720"/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</w:pPr>
                      <w:r w:rsidRPr="006D5749"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 xml:space="preserve">2/3yr </w:t>
                      </w:r>
                      <w:r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>–</w:t>
                      </w:r>
                      <w:r w:rsidRPr="006D5749"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>28</w:t>
                      </w:r>
                    </w:p>
                    <w:p w14:paraId="79AFC494" w14:textId="43F96212" w:rsidR="00B778C3" w:rsidRPr="006D5749" w:rsidRDefault="00B778C3" w:rsidP="007B1ECF">
                      <w:pPr>
                        <w:pStyle w:val="Default"/>
                        <w:ind w:firstLine="720"/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</w:pPr>
                      <w:r w:rsidRPr="006D5749"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 xml:space="preserve">Retired </w:t>
                      </w:r>
                      <w:r w:rsidRPr="006D5749">
                        <w:rPr>
                          <w:rFonts w:ascii="Arial Nova" w:hAnsi="Arial Nova" w:cs="Times New Roman"/>
                          <w:b/>
                          <w:color w:val="auto"/>
                          <w:sz w:val="32"/>
                          <w:szCs w:val="22"/>
                        </w:rPr>
                        <w:t>–</w:t>
                      </w:r>
                      <w:r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>7</w:t>
                      </w:r>
                    </w:p>
                    <w:p w14:paraId="78B8D0A3" w14:textId="6DBFCE14" w:rsidR="00B778C3" w:rsidRDefault="00B778C3" w:rsidP="007B1ECF">
                      <w:pPr>
                        <w:pStyle w:val="Default"/>
                        <w:ind w:firstLine="720"/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</w:pPr>
                      <w:r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>Leader-6</w:t>
                      </w:r>
                      <w:r w:rsidRPr="007B1ECF"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7AA33B4D" w14:textId="72210B3B" w:rsidR="00B778C3" w:rsidRDefault="00B778C3" w:rsidP="007B1ECF">
                      <w:pPr>
                        <w:pStyle w:val="Default"/>
                        <w:ind w:firstLine="720"/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</w:pPr>
                      <w:r w:rsidRPr="006D5749"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 xml:space="preserve">Associate </w:t>
                      </w:r>
                      <w:r w:rsidRPr="006D5749">
                        <w:rPr>
                          <w:rFonts w:ascii="Arial Nova" w:hAnsi="Arial Nova" w:cs="Times New Roman"/>
                          <w:b/>
                          <w:color w:val="auto"/>
                          <w:sz w:val="32"/>
                          <w:szCs w:val="22"/>
                        </w:rPr>
                        <w:t>–</w:t>
                      </w:r>
                      <w:r w:rsidRPr="006D5749"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b/>
                          <w:color w:val="auto"/>
                          <w:sz w:val="32"/>
                          <w:szCs w:val="22"/>
                        </w:rPr>
                        <w:t>4</w:t>
                      </w:r>
                    </w:p>
                    <w:p w14:paraId="3A26888D" w14:textId="5826E6C6" w:rsidR="00B778C3" w:rsidRPr="006D5749" w:rsidRDefault="00B778C3" w:rsidP="00380AA6">
                      <w:pPr>
                        <w:pStyle w:val="Default"/>
                        <w:ind w:firstLine="720"/>
                        <w:rPr>
                          <w:rFonts w:ascii="Arial Nova" w:hAnsi="Arial Nova"/>
                          <w:b/>
                          <w:sz w:val="32"/>
                          <w:szCs w:val="22"/>
                        </w:rPr>
                      </w:pPr>
                      <w:r w:rsidRPr="006D5749">
                        <w:rPr>
                          <w:rFonts w:ascii="Arial Nova" w:hAnsi="Arial Nova"/>
                          <w:b/>
                          <w:sz w:val="32"/>
                          <w:szCs w:val="22"/>
                        </w:rPr>
                        <w:t xml:space="preserve">Student Members – </w:t>
                      </w:r>
                      <w:r>
                        <w:rPr>
                          <w:rFonts w:ascii="Arial Nova" w:hAnsi="Arial Nova"/>
                          <w:b/>
                          <w:sz w:val="32"/>
                          <w:szCs w:val="22"/>
                        </w:rPr>
                        <w:t>1</w:t>
                      </w:r>
                    </w:p>
                    <w:p w14:paraId="1BFB40D6" w14:textId="40F44647" w:rsidR="00B778C3" w:rsidRPr="0043314C" w:rsidRDefault="00B778C3" w:rsidP="007B1ECF">
                      <w:pPr>
                        <w:pStyle w:val="Default"/>
                        <w:ind w:firstLine="720"/>
                        <w:rPr>
                          <w:rFonts w:ascii="Arial Nova" w:hAnsi="Arial Nova"/>
                          <w:bCs w:val="0"/>
                          <w:sz w:val="6"/>
                          <w:szCs w:val="22"/>
                        </w:rPr>
                      </w:pPr>
                      <w:r w:rsidRPr="004D3931">
                        <w:rPr>
                          <w:rFonts w:ascii="Arial Nova" w:hAnsi="Arial Nova"/>
                          <w:b/>
                          <w:color w:val="006666"/>
                          <w:sz w:val="36"/>
                          <w:szCs w:val="22"/>
                          <w:highlight w:val="cyan"/>
                        </w:rPr>
                        <w:t xml:space="preserve">Total Members </w:t>
                      </w:r>
                      <w:r w:rsidRPr="004D3931">
                        <w:rPr>
                          <w:rFonts w:ascii="Arial Nova" w:hAnsi="Arial Nova" w:cs="Times New Roman"/>
                          <w:b/>
                          <w:color w:val="006666"/>
                          <w:sz w:val="36"/>
                          <w:szCs w:val="22"/>
                          <w:highlight w:val="cyan"/>
                        </w:rPr>
                        <w:t xml:space="preserve">– </w:t>
                      </w:r>
                      <w:r w:rsidRPr="0043314C">
                        <w:rPr>
                          <w:rFonts w:ascii="Arial Nova" w:hAnsi="Arial Nova" w:cs="Times New Roman"/>
                          <w:b/>
                          <w:color w:val="006666"/>
                          <w:sz w:val="40"/>
                          <w:highlight w:val="cyan"/>
                        </w:rPr>
                        <w:t>2</w:t>
                      </w:r>
                      <w:r w:rsidRPr="00AB02ED">
                        <w:rPr>
                          <w:rFonts w:ascii="Arial Nova" w:hAnsi="Arial Nova" w:cs="Times New Roman"/>
                          <w:b/>
                          <w:color w:val="006666"/>
                          <w:sz w:val="40"/>
                          <w:highlight w:val="cyan"/>
                        </w:rPr>
                        <w:t>2</w:t>
                      </w:r>
                      <w:r w:rsidR="00AB02ED" w:rsidRPr="00AB02ED">
                        <w:rPr>
                          <w:rFonts w:ascii="Arial Nova" w:hAnsi="Arial Nova" w:cs="Times New Roman"/>
                          <w:b/>
                          <w:color w:val="006666"/>
                          <w:sz w:val="40"/>
                          <w:highlight w:val="cyan"/>
                        </w:rPr>
                        <w:t>9</w:t>
                      </w:r>
                    </w:p>
                    <w:p w14:paraId="6E6A2EA4" w14:textId="10F30AEA" w:rsidR="00B778C3" w:rsidRPr="006D5749" w:rsidRDefault="00B778C3" w:rsidP="00533819">
                      <w:pPr>
                        <w:pStyle w:val="Default"/>
                        <w:ind w:firstLine="720"/>
                        <w:rPr>
                          <w:rFonts w:ascii="Arial Nova" w:hAnsi="Arial Nova" w:cs="Times New Roman"/>
                          <w:b/>
                          <w:color w:val="auto"/>
                          <w:sz w:val="10"/>
                          <w:szCs w:val="22"/>
                        </w:rPr>
                      </w:pPr>
                    </w:p>
                    <w:p w14:paraId="7A8C2A15" w14:textId="77777777" w:rsidR="00B778C3" w:rsidRPr="006D5749" w:rsidRDefault="00B778C3" w:rsidP="00380AA6">
                      <w:pPr>
                        <w:pStyle w:val="Default"/>
                        <w:rPr>
                          <w:rFonts w:ascii="Arial Nova" w:hAnsi="Arial Nova" w:cs="Arial"/>
                          <w:b/>
                          <w:sz w:val="2"/>
                          <w:szCs w:val="22"/>
                        </w:rPr>
                      </w:pPr>
                    </w:p>
                    <w:p w14:paraId="6E376608" w14:textId="31EACDE7" w:rsidR="00B778C3" w:rsidRPr="006D5749" w:rsidRDefault="00B778C3" w:rsidP="00380AA6">
                      <w:pPr>
                        <w:pStyle w:val="Default"/>
                        <w:jc w:val="center"/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</w:pPr>
                      <w:r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 xml:space="preserve">Be sure your chapter </w:t>
                      </w:r>
                      <w:r w:rsidRPr="006D5749"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 xml:space="preserve">membership status </w:t>
                      </w:r>
                      <w:r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 xml:space="preserve">on </w:t>
                      </w:r>
                      <w:r w:rsidRPr="003967A4">
                        <w:rPr>
                          <w:rFonts w:ascii="Arial Nova" w:hAnsi="Arial Nova" w:cs="Arial"/>
                          <w:b/>
                          <w:color w:val="009999"/>
                          <w:sz w:val="32"/>
                          <w:szCs w:val="26"/>
                        </w:rPr>
                        <w:t>“My AORN”</w:t>
                      </w:r>
                      <w:r w:rsidRPr="006D5749"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 xml:space="preserve"> states </w:t>
                      </w:r>
                      <w:r w:rsidRPr="003154C5">
                        <w:rPr>
                          <w:rFonts w:ascii="Arial Nova" w:hAnsi="Arial Nova" w:cs="Arial"/>
                          <w:b/>
                          <w:color w:val="009999"/>
                          <w:sz w:val="36"/>
                          <w:szCs w:val="28"/>
                        </w:rPr>
                        <w:t>“Chapter 1902”</w:t>
                      </w:r>
                      <w:r w:rsidRPr="003154C5">
                        <w:rPr>
                          <w:rFonts w:ascii="Arial Nova" w:hAnsi="Arial Nova" w:cs="Arial"/>
                          <w:b/>
                          <w:sz w:val="36"/>
                          <w:szCs w:val="28"/>
                        </w:rPr>
                        <w:t xml:space="preserve">. </w:t>
                      </w:r>
                    </w:p>
                    <w:p w14:paraId="5E522B3A" w14:textId="77777777" w:rsidR="00B778C3" w:rsidRPr="006D5749" w:rsidRDefault="00B778C3" w:rsidP="00380AA6">
                      <w:pPr>
                        <w:pStyle w:val="Default"/>
                        <w:jc w:val="center"/>
                        <w:rPr>
                          <w:rFonts w:ascii="Arial Nova" w:hAnsi="Arial Nova" w:cs="Arial"/>
                          <w:b/>
                          <w:sz w:val="10"/>
                          <w:szCs w:val="26"/>
                        </w:rPr>
                      </w:pPr>
                    </w:p>
                    <w:p w14:paraId="115146AF" w14:textId="3E6ED2B7" w:rsidR="00B778C3" w:rsidRPr="006D5749" w:rsidRDefault="00B778C3" w:rsidP="00380AA6">
                      <w:pPr>
                        <w:pStyle w:val="Default"/>
                        <w:jc w:val="center"/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</w:pPr>
                      <w:r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>Please b</w:t>
                      </w:r>
                      <w:r w:rsidRPr="006D5749"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>ring a</w:t>
                      </w:r>
                      <w:r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 xml:space="preserve">n OR </w:t>
                      </w:r>
                      <w:r w:rsidRPr="006D5749"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 xml:space="preserve">nurse </w:t>
                      </w:r>
                      <w:r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 xml:space="preserve">with                  you </w:t>
                      </w:r>
                      <w:r w:rsidRPr="006D5749"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 xml:space="preserve">to the chapter meetings. </w:t>
                      </w:r>
                      <w:r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 xml:space="preserve">                                        </w:t>
                      </w:r>
                      <w:r w:rsidRPr="006D5749"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 xml:space="preserve">We </w:t>
                      </w:r>
                      <w:r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 xml:space="preserve">         our </w:t>
                      </w:r>
                      <w:r w:rsidRPr="006D5749"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>new member</w:t>
                      </w:r>
                      <w:r>
                        <w:rPr>
                          <w:rFonts w:ascii="Arial Nova" w:hAnsi="Arial Nova" w:cs="Arial"/>
                          <w:b/>
                          <w:sz w:val="32"/>
                          <w:szCs w:val="26"/>
                        </w:rPr>
                        <w:t>s!</w:t>
                      </w:r>
                    </w:p>
                    <w:p w14:paraId="76116FA7" w14:textId="77777777" w:rsidR="00B778C3" w:rsidRPr="006D5749" w:rsidRDefault="00B778C3" w:rsidP="00380AA6">
                      <w:pPr>
                        <w:pStyle w:val="Default"/>
                        <w:rPr>
                          <w:rFonts w:ascii="Arial Nova" w:hAnsi="Arial Nova" w:cs="Arial"/>
                          <w:color w:val="333333"/>
                          <w:sz w:val="18"/>
                          <w:szCs w:val="19"/>
                          <w:lang w:val="en"/>
                        </w:rPr>
                      </w:pPr>
                      <w:r w:rsidRPr="006D5749">
                        <w:rPr>
                          <w:rFonts w:ascii="Arial Nova" w:hAnsi="Arial Nova" w:cs="Arial"/>
                          <w:color w:val="333333"/>
                          <w:sz w:val="18"/>
                          <w:szCs w:val="19"/>
                          <w:lang w:val="en"/>
                        </w:rPr>
                        <w:t xml:space="preserve">  </w:t>
                      </w:r>
                    </w:p>
                    <w:p w14:paraId="15F54FD5" w14:textId="77777777" w:rsidR="00B778C3" w:rsidRPr="006D5749" w:rsidRDefault="00B778C3" w:rsidP="00380AA6">
                      <w:pPr>
                        <w:pStyle w:val="Default"/>
                        <w:rPr>
                          <w:rFonts w:ascii="Arial Nova" w:hAnsi="Arial Nova" w:cs="Arial"/>
                          <w:color w:val="333333"/>
                          <w:sz w:val="18"/>
                          <w:szCs w:val="18"/>
                          <w:lang w:val="en"/>
                        </w:rPr>
                      </w:pPr>
                    </w:p>
                    <w:p w14:paraId="7F046316" w14:textId="77777777" w:rsidR="00B778C3" w:rsidRPr="006D5749" w:rsidRDefault="00B778C3" w:rsidP="00380AA6">
                      <w:pPr>
                        <w:pStyle w:val="Default"/>
                        <w:rPr>
                          <w:rFonts w:ascii="Arial Nova" w:hAnsi="Arial Nova" w:cs="Arial"/>
                          <w:color w:val="333333"/>
                          <w:sz w:val="19"/>
                          <w:szCs w:val="19"/>
                          <w:lang w:val="en"/>
                        </w:rPr>
                      </w:pPr>
                      <w:r w:rsidRPr="006D5749">
                        <w:rPr>
                          <w:rFonts w:ascii="Arial Nova" w:hAnsi="Arial Nova"/>
                        </w:rPr>
                        <w:t xml:space="preserve"> </w:t>
                      </w:r>
                    </w:p>
                    <w:p w14:paraId="665A327C" w14:textId="77777777" w:rsidR="00B778C3" w:rsidRPr="006D5749" w:rsidRDefault="00B778C3" w:rsidP="00380AA6">
                      <w:pPr>
                        <w:pStyle w:val="BodyText"/>
                        <w:rPr>
                          <w:rFonts w:ascii="Arial Nova" w:hAnsi="Arial Nov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B2738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CBB708E" wp14:editId="3883EE60">
                <wp:simplePos x="0" y="0"/>
                <wp:positionH relativeFrom="column">
                  <wp:posOffset>-82550</wp:posOffset>
                </wp:positionH>
                <wp:positionV relativeFrom="margin">
                  <wp:posOffset>-540709</wp:posOffset>
                </wp:positionV>
                <wp:extent cx="3244850" cy="4203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420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9DF9E" w14:textId="77777777" w:rsidR="00B778C3" w:rsidRPr="0096229A" w:rsidRDefault="00B778C3">
                            <w:pPr>
                              <w:rPr>
                                <w:rFonts w:ascii="Footlight MT Light" w:hAnsi="Footlight MT Light"/>
                                <w:b/>
                                <w:sz w:val="44"/>
                              </w:rPr>
                            </w:pPr>
                            <w:r w:rsidRPr="0096229A">
                              <w:rPr>
                                <w:rFonts w:ascii="Footlight MT Light" w:hAnsi="Footlight MT Light"/>
                                <w:b/>
                                <w:sz w:val="44"/>
                              </w:rPr>
                              <w:t>Membership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708E" id="Text Box 6" o:spid="_x0000_s1041" type="#_x0000_t202" style="position:absolute;margin-left:-6.5pt;margin-top:-42.6pt;width:255.5pt;height:33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" fillcolor="white [3201]" stroked="f" strokeweight=".5pt">
                <v:textbox>
                  <w:txbxContent>
                    <w:p w14:paraId="6CE9DF9E" w14:textId="77777777" w:rsidR="00B778C3" w:rsidRPr="0096229A" w:rsidRDefault="00B778C3">
                      <w:pPr>
                        <w:rPr>
                          <w:rFonts w:ascii="Footlight MT Light" w:hAnsi="Footlight MT Light"/>
                          <w:b/>
                          <w:sz w:val="44"/>
                        </w:rPr>
                      </w:pPr>
                      <w:r w:rsidRPr="0096229A">
                        <w:rPr>
                          <w:rFonts w:ascii="Footlight MT Light" w:hAnsi="Footlight MT Light"/>
                          <w:b/>
                          <w:sz w:val="44"/>
                        </w:rPr>
                        <w:t>Membership Information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F226A45" w14:textId="55E7EC10" w:rsidR="00BE6B02" w:rsidRDefault="00852BF9" w:rsidP="00852BF9">
      <w:pPr>
        <w:tabs>
          <w:tab w:val="left" w:pos="804"/>
        </w:tabs>
        <w:rPr>
          <w:noProof/>
        </w:rPr>
      </w:pPr>
      <w:r>
        <w:rPr>
          <w:noProof/>
        </w:rPr>
        <w:tab/>
      </w:r>
    </w:p>
    <w:p w14:paraId="26539F80" w14:textId="6028F3B3" w:rsidR="00D9380F" w:rsidRPr="001E2D25" w:rsidRDefault="00361139">
      <w:pPr>
        <w:rPr>
          <w:noProof/>
          <w:sz w:val="12"/>
        </w:rPr>
      </w:pPr>
      <w:r>
        <w:rPr>
          <w:noProof/>
        </w:rPr>
        <w:t xml:space="preserve">                                                            </w:t>
      </w:r>
    </w:p>
    <w:p w14:paraId="711AC172" w14:textId="182F4F02" w:rsidR="00D9380F" w:rsidRDefault="00520249">
      <w:pPr>
        <w:rPr>
          <w:noProof/>
        </w:rPr>
      </w:pPr>
      <w:r>
        <w:rPr>
          <w:noProof/>
        </w:rPr>
        <w:t xml:space="preserve">                                                            </w:t>
      </w:r>
    </w:p>
    <w:p w14:paraId="2A7C2B5A" w14:textId="50E651E0" w:rsidR="00D9380F" w:rsidRDefault="00520249" w:rsidP="00410000">
      <w:pPr>
        <w:rPr>
          <w:noProof/>
        </w:rPr>
      </w:pPr>
      <w:r>
        <w:rPr>
          <w:noProof/>
        </w:rPr>
        <w:t xml:space="preserve">                                                             </w:t>
      </w:r>
      <w:r w:rsidR="00337CBB">
        <w:rPr>
          <w:noProof/>
        </w:rPr>
        <w:tab/>
      </w:r>
    </w:p>
    <w:p w14:paraId="7897D5C3" w14:textId="03C92413" w:rsidR="00D9380F" w:rsidRDefault="00D9380F">
      <w:pPr>
        <w:rPr>
          <w:noProof/>
        </w:rPr>
      </w:pPr>
    </w:p>
    <w:p w14:paraId="73F09146" w14:textId="32018000" w:rsidR="00C9760B" w:rsidRDefault="00852BF9" w:rsidP="00B572E8">
      <w:pPr>
        <w:rPr>
          <w:noProof/>
        </w:rPr>
      </w:pPr>
      <w:r>
        <w:rPr>
          <w:noProof/>
        </w:rPr>
        <w:tab/>
      </w:r>
      <w:r w:rsidR="00640ED9">
        <w:rPr>
          <w:noProof/>
        </w:rPr>
        <w:t xml:space="preserve">     </w:t>
      </w:r>
      <w:r w:rsidR="00640ED9">
        <w:rPr>
          <w:i/>
          <w:noProof/>
        </w:rPr>
        <w:t xml:space="preserve">                                                                       </w:t>
      </w:r>
      <w:r w:rsidR="00912B5D">
        <w:rPr>
          <w:i/>
          <w:noProof/>
        </w:rPr>
        <w:t xml:space="preserve">                  </w:t>
      </w:r>
      <w:r w:rsidR="00912B5D">
        <w:rPr>
          <w:noProof/>
        </w:rPr>
        <w:t xml:space="preserve">                         </w:t>
      </w:r>
    </w:p>
    <w:p w14:paraId="6F0218F2" w14:textId="5872728C" w:rsidR="00372EF4" w:rsidRPr="00CC0850" w:rsidRDefault="00372EF4" w:rsidP="00CC0850">
      <w:pPr>
        <w:tabs>
          <w:tab w:val="left" w:pos="1164"/>
        </w:tabs>
        <w:rPr>
          <w:sz w:val="12"/>
        </w:rPr>
      </w:pPr>
    </w:p>
    <w:p w14:paraId="3E83F91F" w14:textId="54692959" w:rsidR="00372EF4" w:rsidRPr="00372EF4" w:rsidRDefault="00372EF4" w:rsidP="00372EF4"/>
    <w:p w14:paraId="67F8E1D1" w14:textId="3B0E95D3" w:rsidR="00372EF4" w:rsidRPr="00372EF4" w:rsidRDefault="00372EF4" w:rsidP="00372EF4"/>
    <w:p w14:paraId="51FBFAAC" w14:textId="6EE8EA29" w:rsidR="00372EF4" w:rsidRPr="00372EF4" w:rsidRDefault="00337CBB" w:rsidP="00337CBB">
      <w:pPr>
        <w:tabs>
          <w:tab w:val="left" w:pos="3009"/>
        </w:tabs>
      </w:pPr>
      <w:r>
        <w:tab/>
      </w:r>
    </w:p>
    <w:p w14:paraId="4ACC79F7" w14:textId="38EFD413" w:rsidR="00372EF4" w:rsidRPr="00372EF4" w:rsidRDefault="00372EF4" w:rsidP="00372EF4"/>
    <w:p w14:paraId="216FDEA3" w14:textId="3C54C586" w:rsidR="00372EF4" w:rsidRPr="00372EF4" w:rsidRDefault="00372EF4" w:rsidP="00372EF4"/>
    <w:p w14:paraId="5BBCC7E3" w14:textId="2A1E0EFF" w:rsidR="00372EF4" w:rsidRPr="00372EF4" w:rsidRDefault="00372EF4" w:rsidP="00372EF4"/>
    <w:p w14:paraId="744D43E7" w14:textId="5EB6471E" w:rsidR="00372EF4" w:rsidRPr="00372EF4" w:rsidRDefault="00372EF4" w:rsidP="00372EF4"/>
    <w:p w14:paraId="5332D919" w14:textId="5E4066E8" w:rsidR="00372EF4" w:rsidRPr="00372EF4" w:rsidRDefault="00372EF4" w:rsidP="00372EF4"/>
    <w:p w14:paraId="60BF6860" w14:textId="102FB23B" w:rsidR="00372EF4" w:rsidRPr="00372EF4" w:rsidRDefault="00372EF4" w:rsidP="00372EF4"/>
    <w:p w14:paraId="2A1411FA" w14:textId="508D8F0D" w:rsidR="00372EF4" w:rsidRPr="00372EF4" w:rsidRDefault="00372EF4" w:rsidP="00372EF4"/>
    <w:p w14:paraId="5F027B43" w14:textId="7FC3B590" w:rsidR="00372EF4" w:rsidRPr="00372EF4" w:rsidRDefault="0043314C" w:rsidP="00935B5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64745434" wp14:editId="626D06FE">
                <wp:simplePos x="0" y="0"/>
                <wp:positionH relativeFrom="page">
                  <wp:posOffset>1143423</wp:posOffset>
                </wp:positionH>
                <wp:positionV relativeFrom="page">
                  <wp:posOffset>4436533</wp:posOffset>
                </wp:positionV>
                <wp:extent cx="344805" cy="292735"/>
                <wp:effectExtent l="19050" t="0" r="36195" b="31115"/>
                <wp:wrapNone/>
                <wp:docPr id="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2927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4D75E" id="Heart 2" o:spid="_x0000_s1026" style="position:absolute;margin-left:90.05pt;margin-top:349.35pt;width:27.15pt;height:23.05pt;z-index: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4480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" path="m172403,73184v71834,-170762,351988,,,219551c-179586,73184,100568,-97578,172403,73184xe" fillcolor="red" strokecolor="red" strokeweight="1pt">
                <v:stroke joinstyle="miter"/>
                <v:path arrowok="t" o:connecttype="custom" o:connectlocs="172403,73184;172403,292735;172403,73184" o:connectangles="0,0,0"/>
                <w10:wrap anchorx="page" anchory="page"/>
              </v:shape>
            </w:pict>
          </mc:Fallback>
        </mc:AlternateContent>
      </w:r>
    </w:p>
    <w:p w14:paraId="7D3F9234" w14:textId="15051A04" w:rsidR="00372EF4" w:rsidRPr="00372EF4" w:rsidRDefault="00372EF4" w:rsidP="00372EF4"/>
    <w:p w14:paraId="0AD8BF11" w14:textId="7214D2D2" w:rsidR="00372EF4" w:rsidRDefault="00372EF4" w:rsidP="00372EF4"/>
    <w:p w14:paraId="3826B17D" w14:textId="0AD6045D" w:rsidR="00F24235" w:rsidRDefault="00F24235" w:rsidP="00372EF4"/>
    <w:p w14:paraId="3F73D8BC" w14:textId="253F1053" w:rsidR="00F24235" w:rsidRDefault="00F24235" w:rsidP="00372EF4"/>
    <w:p w14:paraId="5A4E7358" w14:textId="654FB703" w:rsidR="00F24235" w:rsidRDefault="000608E4" w:rsidP="00372EF4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6D4887B7" wp14:editId="5829B9AF">
                <wp:simplePos x="0" y="0"/>
                <wp:positionH relativeFrom="margin">
                  <wp:posOffset>-160604</wp:posOffset>
                </wp:positionH>
                <wp:positionV relativeFrom="margin">
                  <wp:posOffset>3954363</wp:posOffset>
                </wp:positionV>
                <wp:extent cx="7101618" cy="408305"/>
                <wp:effectExtent l="0" t="0" r="4445" b="10795"/>
                <wp:wrapNone/>
                <wp:docPr id="25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618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D48EF" w14:textId="51C55D6F" w:rsidR="00B778C3" w:rsidRPr="0096229A" w:rsidRDefault="00B778C3" w:rsidP="00A95995">
                            <w:pPr>
                              <w:pStyle w:val="Heading2"/>
                              <w:spacing w:line="276" w:lineRule="auto"/>
                              <w:rPr>
                                <w:rFonts w:ascii="Footlight MT Light" w:hAnsi="Footlight MT Light"/>
                                <w:b/>
                                <w:color w:val="auto"/>
                                <w:sz w:val="48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color w:val="auto"/>
                                <w:sz w:val="48"/>
                                <w:szCs w:val="40"/>
                                <w:lang w:val="en-US"/>
                              </w:rPr>
                              <w:t xml:space="preserve">              </w:t>
                            </w:r>
                            <w:r w:rsidRPr="0096229A">
                              <w:rPr>
                                <w:rFonts w:ascii="Footlight MT Light" w:hAnsi="Footlight MT Light"/>
                                <w:b/>
                                <w:color w:val="auto"/>
                                <w:sz w:val="48"/>
                                <w:szCs w:val="40"/>
                                <w:lang w:val="en-US"/>
                              </w:rPr>
                              <w:t>Membership due to Lapse</w:t>
                            </w:r>
                          </w:p>
                          <w:p w14:paraId="1083C34E" w14:textId="77777777" w:rsidR="00B778C3" w:rsidRPr="0096229A" w:rsidRDefault="00B778C3" w:rsidP="000608E4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auto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887B7" id="Text Box 52" o:spid="_x0000_s1042" type="#_x0000_t202" style="position:absolute;margin-left:-12.65pt;margin-top:311.35pt;width:559.2pt;height:32.1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" o:allowincell="f" filled="f" stroked="f">
                <v:textbox inset="0,0,0,0">
                  <w:txbxContent>
                    <w:p w14:paraId="3A1D48EF" w14:textId="51C55D6F" w:rsidR="00B778C3" w:rsidRPr="0096229A" w:rsidRDefault="00B778C3" w:rsidP="00A95995">
                      <w:pPr>
                        <w:pStyle w:val="Heading2"/>
                        <w:spacing w:line="276" w:lineRule="auto"/>
                        <w:rPr>
                          <w:rFonts w:ascii="Footlight MT Light" w:hAnsi="Footlight MT Light"/>
                          <w:b/>
                          <w:color w:val="auto"/>
                          <w:sz w:val="48"/>
                          <w:szCs w:val="40"/>
                          <w:lang w:val="en-US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color w:val="auto"/>
                          <w:sz w:val="48"/>
                          <w:szCs w:val="40"/>
                          <w:lang w:val="en-US"/>
                        </w:rPr>
                        <w:t xml:space="preserve">              </w:t>
                      </w:r>
                      <w:r w:rsidRPr="0096229A">
                        <w:rPr>
                          <w:rFonts w:ascii="Footlight MT Light" w:hAnsi="Footlight MT Light"/>
                          <w:b/>
                          <w:color w:val="auto"/>
                          <w:sz w:val="48"/>
                          <w:szCs w:val="40"/>
                          <w:lang w:val="en-US"/>
                        </w:rPr>
                        <w:t>Membership due to Lapse</w:t>
                      </w:r>
                    </w:p>
                    <w:p w14:paraId="1083C34E" w14:textId="77777777" w:rsidR="00B778C3" w:rsidRPr="0096229A" w:rsidRDefault="00B778C3" w:rsidP="000608E4">
                      <w:pPr>
                        <w:pStyle w:val="Heading2"/>
                        <w:spacing w:line="276" w:lineRule="auto"/>
                        <w:jc w:val="center"/>
                        <w:rPr>
                          <w:rFonts w:ascii="Footlight MT Light" w:hAnsi="Footlight MT Light"/>
                          <w:b/>
                          <w:color w:val="auto"/>
                          <w:sz w:val="4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EABE903" w14:textId="39B65555" w:rsidR="00F24235" w:rsidRDefault="00A95995" w:rsidP="00372EF4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7AD4BDEE" wp14:editId="13CA8BC0">
                <wp:simplePos x="0" y="0"/>
                <wp:positionH relativeFrom="margin">
                  <wp:posOffset>-109401</wp:posOffset>
                </wp:positionH>
                <wp:positionV relativeFrom="page">
                  <wp:posOffset>5421086</wp:posOffset>
                </wp:positionV>
                <wp:extent cx="5251268" cy="393700"/>
                <wp:effectExtent l="0" t="0" r="6985" b="6350"/>
                <wp:wrapNone/>
                <wp:docPr id="25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268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8B46E" w14:textId="4707EBD9" w:rsidR="00B778C3" w:rsidRPr="006D5749" w:rsidRDefault="00B778C3" w:rsidP="004666AB">
                            <w:pPr>
                              <w:pStyle w:val="BodyText"/>
                              <w:rPr>
                                <w:rFonts w:ascii="Arial Nova" w:hAnsi="Arial Nova"/>
                                <w:b/>
                                <w:sz w:val="24"/>
                                <w:lang w:val="en-US"/>
                              </w:rPr>
                            </w:pPr>
                            <w:r w:rsidRPr="006D5749">
                              <w:rPr>
                                <w:rFonts w:ascii="Arial Nova" w:hAnsi="Arial Nova"/>
                                <w:b/>
                                <w:sz w:val="24"/>
                                <w:lang w:val="en-US"/>
                              </w:rPr>
                              <w:t xml:space="preserve">Membership expires on the last day of your renewal month. Here </w:t>
                            </w:r>
                            <w:r>
                              <w:rPr>
                                <w:rFonts w:ascii="Arial Nova" w:hAnsi="Arial Nova"/>
                                <w:b/>
                                <w:sz w:val="24"/>
                                <w:lang w:val="en-US"/>
                              </w:rPr>
                              <w:t xml:space="preserve">                        </w:t>
                            </w:r>
                            <w:r w:rsidRPr="006D5749">
                              <w:rPr>
                                <w:rFonts w:ascii="Arial Nova" w:hAnsi="Arial Nova"/>
                                <w:b/>
                                <w:sz w:val="24"/>
                                <w:lang w:val="en-US"/>
                              </w:rPr>
                              <w:t xml:space="preserve">is a reminder that your membership expiration is </w:t>
                            </w:r>
                            <w:proofErr w:type="gramStart"/>
                            <w:r w:rsidRPr="006D5749">
                              <w:rPr>
                                <w:rFonts w:ascii="Arial Nova" w:hAnsi="Arial Nova"/>
                                <w:b/>
                                <w:sz w:val="24"/>
                                <w:lang w:val="en-US"/>
                              </w:rPr>
                              <w:t>in the near future</w:t>
                            </w:r>
                            <w:proofErr w:type="gramEnd"/>
                            <w:r w:rsidRPr="006D5749">
                              <w:rPr>
                                <w:rFonts w:ascii="Arial Nova" w:hAnsi="Arial Nova"/>
                                <w:b/>
                                <w:sz w:val="24"/>
                                <w:lang w:val="en-US"/>
                              </w:rPr>
                              <w:t>:</w:t>
                            </w:r>
                          </w:p>
                          <w:p w14:paraId="011EA1AD" w14:textId="77777777" w:rsidR="00B778C3" w:rsidRPr="006D5749" w:rsidRDefault="00B778C3">
                            <w:pPr>
                              <w:pStyle w:val="BodyText"/>
                              <w:rPr>
                                <w:rFonts w:ascii="Arial Nova" w:hAnsi="Arial Nova"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4BDEE" id="Text Box 51" o:spid="_x0000_s1043" type="#_x0000_t202" style="position:absolute;margin-left:-8.6pt;margin-top:426.85pt;width:413.5pt;height:31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" o:allowincell="f" filled="f" stroked="f">
                <v:textbox inset="0,0,0,0">
                  <w:txbxContent>
                    <w:p w14:paraId="36A8B46E" w14:textId="4707EBD9" w:rsidR="00B778C3" w:rsidRPr="006D5749" w:rsidRDefault="00B778C3" w:rsidP="004666AB">
                      <w:pPr>
                        <w:pStyle w:val="BodyText"/>
                        <w:rPr>
                          <w:rFonts w:ascii="Arial Nova" w:hAnsi="Arial Nova"/>
                          <w:b/>
                          <w:sz w:val="24"/>
                          <w:lang w:val="en-US"/>
                        </w:rPr>
                      </w:pPr>
                      <w:r w:rsidRPr="006D5749">
                        <w:rPr>
                          <w:rFonts w:ascii="Arial Nova" w:hAnsi="Arial Nova"/>
                          <w:b/>
                          <w:sz w:val="24"/>
                          <w:lang w:val="en-US"/>
                        </w:rPr>
                        <w:t xml:space="preserve">Membership expires on the last day of your renewal month. Here </w:t>
                      </w:r>
                      <w:r>
                        <w:rPr>
                          <w:rFonts w:ascii="Arial Nova" w:hAnsi="Arial Nova"/>
                          <w:b/>
                          <w:sz w:val="24"/>
                          <w:lang w:val="en-US"/>
                        </w:rPr>
                        <w:t xml:space="preserve">                        </w:t>
                      </w:r>
                      <w:r w:rsidRPr="006D5749">
                        <w:rPr>
                          <w:rFonts w:ascii="Arial Nova" w:hAnsi="Arial Nova"/>
                          <w:b/>
                          <w:sz w:val="24"/>
                          <w:lang w:val="en-US"/>
                        </w:rPr>
                        <w:t>is a reminder that your membership expiration is in the near future:</w:t>
                      </w:r>
                    </w:p>
                    <w:p w14:paraId="011EA1AD" w14:textId="77777777" w:rsidR="00B778C3" w:rsidRPr="006D5749" w:rsidRDefault="00B778C3">
                      <w:pPr>
                        <w:pStyle w:val="BodyText"/>
                        <w:rPr>
                          <w:rFonts w:ascii="Arial Nova" w:hAnsi="Arial Nova"/>
                          <w:sz w:val="22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416DD19" w14:textId="6DE87BCC" w:rsidR="00F24235" w:rsidRDefault="00F24235" w:rsidP="00372EF4"/>
    <w:p w14:paraId="52903923" w14:textId="63E35E81" w:rsidR="00D501A5" w:rsidRDefault="00D501A5" w:rsidP="00BE737A">
      <w:r>
        <w:t xml:space="preserve">                                 </w:t>
      </w:r>
    </w:p>
    <w:p w14:paraId="01ECCCE2" w14:textId="0AA50D81" w:rsidR="00F931BC" w:rsidRDefault="006B6D9A" w:rsidP="009A4B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9FC6888" wp14:editId="5A1FAA48">
                <wp:simplePos x="0" y="0"/>
                <wp:positionH relativeFrom="margin">
                  <wp:posOffset>5128895</wp:posOffset>
                </wp:positionH>
                <wp:positionV relativeFrom="margin">
                  <wp:posOffset>4854684</wp:posOffset>
                </wp:positionV>
                <wp:extent cx="1472565" cy="3290675"/>
                <wp:effectExtent l="0" t="0" r="0" b="5080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32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3A8ED7" w14:textId="7903BDF7" w:rsidR="00B778C3" w:rsidRDefault="00B778C3" w:rsidP="00CD0B35">
                            <w:pPr>
                              <w:spacing w:line="360" w:lineRule="auto"/>
                              <w:rPr>
                                <w:rFonts w:ascii="Arial Nova" w:hAnsi="Arial Nova" w:cs="Arial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E3774">
                              <w:rPr>
                                <w:rFonts w:ascii="Arial Nova" w:hAnsi="Arial Nova" w:cs="Arial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B02ED">
                              <w:rPr>
                                <w:rFonts w:ascii="Arial Nova" w:hAnsi="Arial Nova" w:cs="Arial"/>
                                <w:b/>
                                <w:sz w:val="36"/>
                                <w:szCs w:val="36"/>
                                <w:u w:val="single"/>
                              </w:rPr>
                              <w:t>Dec</w:t>
                            </w:r>
                            <w:r w:rsidRPr="00BE0661">
                              <w:rPr>
                                <w:rFonts w:ascii="Arial Nova" w:hAnsi="Arial Nova" w:cs="Arial"/>
                                <w:b/>
                                <w:sz w:val="36"/>
                                <w:szCs w:val="36"/>
                                <w:u w:val="single"/>
                              </w:rPr>
                              <w:t>ember</w:t>
                            </w:r>
                          </w:p>
                          <w:p w14:paraId="1F9B9E19" w14:textId="1C7654F2" w:rsidR="006B6D9A" w:rsidRDefault="006B6D9A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>Christina</w:t>
                            </w:r>
                            <w:r w:rsidR="00E811C9"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 xml:space="preserve"> Childers</w:t>
                            </w:r>
                          </w:p>
                          <w:p w14:paraId="02A57A0C" w14:textId="43ED055E" w:rsidR="00E811C9" w:rsidRDefault="00E811C9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>Hollie Davis</w:t>
                            </w:r>
                          </w:p>
                          <w:p w14:paraId="76F3B0F3" w14:textId="2275FDBD" w:rsidR="00E811C9" w:rsidRDefault="00E811C9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>Layna Forbes</w:t>
                            </w:r>
                          </w:p>
                          <w:p w14:paraId="23940B03" w14:textId="2252FAEF" w:rsidR="00E811C9" w:rsidRDefault="00E811C9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>Eddie Graebert</w:t>
                            </w:r>
                          </w:p>
                          <w:p w14:paraId="647163B6" w14:textId="54FD6E9F" w:rsidR="00E811C9" w:rsidRDefault="00E811C9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>Autumn Hamm</w:t>
                            </w:r>
                          </w:p>
                          <w:p w14:paraId="19899A9D" w14:textId="0A57D69B" w:rsidR="00E811C9" w:rsidRDefault="00E811C9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 xml:space="preserve">Lauren </w:t>
                            </w:r>
                            <w:proofErr w:type="spellStart"/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>Karwoski</w:t>
                            </w:r>
                            <w:proofErr w:type="spellEnd"/>
                          </w:p>
                          <w:p w14:paraId="66D0B2E7" w14:textId="55AF92DC" w:rsidR="00E811C9" w:rsidRDefault="00E811C9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>Kira Kish</w:t>
                            </w:r>
                          </w:p>
                          <w:p w14:paraId="4BA1EF8B" w14:textId="6659332A" w:rsidR="00E811C9" w:rsidRDefault="00E811C9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 xml:space="preserve">Pamela </w:t>
                            </w:r>
                            <w:proofErr w:type="spellStart"/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>Lazas</w:t>
                            </w:r>
                            <w:proofErr w:type="spellEnd"/>
                          </w:p>
                          <w:p w14:paraId="070CCD38" w14:textId="48A18CE1" w:rsidR="00E811C9" w:rsidRDefault="00E811C9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 xml:space="preserve">Samantha </w:t>
                            </w:r>
                            <w:proofErr w:type="spellStart"/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>Margiotta</w:t>
                            </w:r>
                            <w:proofErr w:type="spellEnd"/>
                          </w:p>
                          <w:p w14:paraId="78A6742B" w14:textId="41A84BCE" w:rsidR="00E811C9" w:rsidRDefault="00E811C9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>Jennifer Mills</w:t>
                            </w:r>
                          </w:p>
                          <w:p w14:paraId="7070FDD1" w14:textId="7CA2F800" w:rsidR="00E811C9" w:rsidRDefault="00E811C9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>Jennifer Pitre</w:t>
                            </w:r>
                          </w:p>
                          <w:p w14:paraId="13110D0B" w14:textId="1009FCD7" w:rsidR="00E811C9" w:rsidRDefault="00E811C9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>Traci Termine</w:t>
                            </w:r>
                          </w:p>
                          <w:p w14:paraId="6A3580B8" w14:textId="3AD4CD94" w:rsidR="00E811C9" w:rsidRDefault="00E811C9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>Leon Watkins</w:t>
                            </w:r>
                          </w:p>
                          <w:p w14:paraId="10DF773E" w14:textId="3F2201AD" w:rsidR="00E811C9" w:rsidRDefault="00E811C9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  <w:t>Leah Yancey</w:t>
                            </w:r>
                          </w:p>
                          <w:p w14:paraId="16A72BDB" w14:textId="77777777" w:rsidR="00E811C9" w:rsidRPr="006B6D9A" w:rsidRDefault="00E811C9" w:rsidP="00E811C9">
                            <w:pPr>
                              <w:rPr>
                                <w:rFonts w:ascii="Arial Nova" w:hAnsi="Arial Nova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6888" id="Text Box 465" o:spid="_x0000_s1044" type="#_x0000_t202" style="position:absolute;margin-left:403.85pt;margin-top:382.25pt;width:115.95pt;height:259.1pt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" fillcolor="window" stroked="f" strokeweight=".5pt">
                <v:textbox>
                  <w:txbxContent>
                    <w:p w14:paraId="423A8ED7" w14:textId="7903BDF7" w:rsidR="00B778C3" w:rsidRDefault="00B778C3" w:rsidP="00CD0B35">
                      <w:pPr>
                        <w:spacing w:line="360" w:lineRule="auto"/>
                        <w:rPr>
                          <w:rFonts w:ascii="Arial Nova" w:hAnsi="Arial Nova" w:cs="Arial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6E3774">
                        <w:rPr>
                          <w:rFonts w:ascii="Arial Nova" w:hAnsi="Arial Nova" w:cs="Arial"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AB02ED">
                        <w:rPr>
                          <w:rFonts w:ascii="Arial Nova" w:hAnsi="Arial Nova" w:cs="Arial"/>
                          <w:b/>
                          <w:sz w:val="36"/>
                          <w:szCs w:val="36"/>
                          <w:u w:val="single"/>
                        </w:rPr>
                        <w:t>Dec</w:t>
                      </w:r>
                      <w:r w:rsidRPr="00BE0661">
                        <w:rPr>
                          <w:rFonts w:ascii="Arial Nova" w:hAnsi="Arial Nova" w:cs="Arial"/>
                          <w:b/>
                          <w:sz w:val="36"/>
                          <w:szCs w:val="36"/>
                          <w:u w:val="single"/>
                        </w:rPr>
                        <w:t>ember</w:t>
                      </w:r>
                    </w:p>
                    <w:p w14:paraId="1F9B9E19" w14:textId="1C7654F2" w:rsidR="006B6D9A" w:rsidRDefault="006B6D9A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>Christina</w:t>
                      </w:r>
                      <w:r w:rsidR="00E811C9"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 xml:space="preserve"> Childers</w:t>
                      </w:r>
                    </w:p>
                    <w:p w14:paraId="02A57A0C" w14:textId="43ED055E" w:rsidR="00E811C9" w:rsidRDefault="00E811C9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>Hollie Davis</w:t>
                      </w:r>
                    </w:p>
                    <w:p w14:paraId="76F3B0F3" w14:textId="2275FDBD" w:rsidR="00E811C9" w:rsidRDefault="00E811C9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>Layna Forbes</w:t>
                      </w:r>
                    </w:p>
                    <w:p w14:paraId="23940B03" w14:textId="2252FAEF" w:rsidR="00E811C9" w:rsidRDefault="00E811C9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>Eddie Graebert</w:t>
                      </w:r>
                    </w:p>
                    <w:p w14:paraId="647163B6" w14:textId="54FD6E9F" w:rsidR="00E811C9" w:rsidRDefault="00E811C9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>Autumn Hamm</w:t>
                      </w:r>
                    </w:p>
                    <w:p w14:paraId="19899A9D" w14:textId="0A57D69B" w:rsidR="00E811C9" w:rsidRDefault="00E811C9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>Lauren Karwoski</w:t>
                      </w:r>
                    </w:p>
                    <w:p w14:paraId="66D0B2E7" w14:textId="55AF92DC" w:rsidR="00E811C9" w:rsidRDefault="00E811C9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>Kira Kish</w:t>
                      </w:r>
                    </w:p>
                    <w:p w14:paraId="4BA1EF8B" w14:textId="6659332A" w:rsidR="00E811C9" w:rsidRDefault="00E811C9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>Pamela Lazas</w:t>
                      </w:r>
                    </w:p>
                    <w:p w14:paraId="070CCD38" w14:textId="48A18CE1" w:rsidR="00E811C9" w:rsidRDefault="00E811C9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>Samantha Margiotta</w:t>
                      </w:r>
                    </w:p>
                    <w:p w14:paraId="78A6742B" w14:textId="41A84BCE" w:rsidR="00E811C9" w:rsidRDefault="00E811C9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>Jennifer Mills</w:t>
                      </w:r>
                    </w:p>
                    <w:p w14:paraId="7070FDD1" w14:textId="7CA2F800" w:rsidR="00E811C9" w:rsidRDefault="00E811C9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>Jennifer Pitre</w:t>
                      </w:r>
                    </w:p>
                    <w:p w14:paraId="13110D0B" w14:textId="1009FCD7" w:rsidR="00E811C9" w:rsidRDefault="00E811C9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>Traci Termine</w:t>
                      </w:r>
                    </w:p>
                    <w:p w14:paraId="6A3580B8" w14:textId="3AD4CD94" w:rsidR="00E811C9" w:rsidRDefault="00E811C9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>Leon Watkins</w:t>
                      </w:r>
                    </w:p>
                    <w:p w14:paraId="10DF773E" w14:textId="3F2201AD" w:rsidR="00E811C9" w:rsidRDefault="00E811C9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  <w:t>Leah Yancey</w:t>
                      </w:r>
                    </w:p>
                    <w:p w14:paraId="16A72BDB" w14:textId="77777777" w:rsidR="00E811C9" w:rsidRPr="006B6D9A" w:rsidRDefault="00E811C9" w:rsidP="00E811C9">
                      <w:pPr>
                        <w:rPr>
                          <w:rFonts w:ascii="Arial Nova" w:hAnsi="Arial Nova" w:cs="Arial"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2B37BEF" wp14:editId="71D891AE">
                <wp:simplePos x="0" y="0"/>
                <wp:positionH relativeFrom="margin">
                  <wp:posOffset>3037840</wp:posOffset>
                </wp:positionH>
                <wp:positionV relativeFrom="margin">
                  <wp:posOffset>4819718</wp:posOffset>
                </wp:positionV>
                <wp:extent cx="1647825" cy="3727450"/>
                <wp:effectExtent l="0" t="0" r="9525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72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F4BBF9" w14:textId="0AF124E7" w:rsidR="00B778C3" w:rsidRDefault="00AB02ED" w:rsidP="005539C4">
                            <w:pPr>
                              <w:spacing w:line="360" w:lineRule="auto"/>
                              <w:ind w:left="180"/>
                              <w:rPr>
                                <w:rFonts w:ascii="Arial Nova" w:hAnsi="Arial Nova" w:cs="Arial"/>
                                <w:b/>
                                <w:sz w:val="36"/>
                                <w:szCs w:val="36"/>
                                <w:u w:val="thick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/>
                                <w:sz w:val="36"/>
                                <w:szCs w:val="36"/>
                                <w:u w:val="thick"/>
                              </w:rPr>
                              <w:t>November</w:t>
                            </w:r>
                          </w:p>
                          <w:p w14:paraId="6DA7815C" w14:textId="18E8D68A" w:rsidR="00B778C3" w:rsidRPr="006B6D9A" w:rsidRDefault="00C227E8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Julie Bernard</w:t>
                            </w:r>
                          </w:p>
                          <w:p w14:paraId="377B2D06" w14:textId="4F701798" w:rsidR="00C227E8" w:rsidRPr="006B6D9A" w:rsidRDefault="00C227E8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Marie Bond</w:t>
                            </w:r>
                          </w:p>
                          <w:p w14:paraId="1A4608A6" w14:textId="6BBD1AE4" w:rsidR="00C227E8" w:rsidRPr="006B6D9A" w:rsidRDefault="00C227E8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Anissa Buras</w:t>
                            </w:r>
                          </w:p>
                          <w:p w14:paraId="50BD9BD5" w14:textId="21AA064C" w:rsidR="00C227E8" w:rsidRPr="006B6D9A" w:rsidRDefault="00C227E8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Rochelle Cazaubon</w:t>
                            </w:r>
                          </w:p>
                          <w:p w14:paraId="12C0574C" w14:textId="71071935" w:rsidR="00C227E8" w:rsidRPr="006B6D9A" w:rsidRDefault="00C227E8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Wendy Durocher</w:t>
                            </w:r>
                          </w:p>
                          <w:p w14:paraId="385F04BC" w14:textId="60FFECDD" w:rsidR="00C227E8" w:rsidRPr="006B6D9A" w:rsidRDefault="00C227E8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Alison Green</w:t>
                            </w:r>
                          </w:p>
                          <w:p w14:paraId="161B9E21" w14:textId="74817825" w:rsidR="00C227E8" w:rsidRPr="006B6D9A" w:rsidRDefault="00C227E8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Denise Knight</w:t>
                            </w:r>
                          </w:p>
                          <w:p w14:paraId="25EB16C2" w14:textId="018057FC" w:rsidR="00C227E8" w:rsidRPr="006B6D9A" w:rsidRDefault="00C227E8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Kelsey-Lynn Leabo</w:t>
                            </w:r>
                          </w:p>
                          <w:p w14:paraId="33BC15D8" w14:textId="49FD5214" w:rsidR="00C227E8" w:rsidRPr="006B6D9A" w:rsidRDefault="00C227E8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Caldwell Lewin</w:t>
                            </w:r>
                          </w:p>
                          <w:p w14:paraId="1642A222" w14:textId="4D8713FD" w:rsidR="00C227E8" w:rsidRPr="006B6D9A" w:rsidRDefault="00C227E8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Devin Miles</w:t>
                            </w:r>
                          </w:p>
                          <w:p w14:paraId="5216B0F8" w14:textId="0B944321" w:rsidR="00C227E8" w:rsidRPr="006B6D9A" w:rsidRDefault="00C227E8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 xml:space="preserve">Jasmine </w:t>
                            </w:r>
                            <w:proofErr w:type="spellStart"/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Loyd</w:t>
                            </w:r>
                            <w:proofErr w:type="spellEnd"/>
                          </w:p>
                          <w:p w14:paraId="51DFF844" w14:textId="067F008E" w:rsidR="00C227E8" w:rsidRPr="006B6D9A" w:rsidRDefault="00C227E8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Kerri MacDonald</w:t>
                            </w:r>
                          </w:p>
                          <w:p w14:paraId="5144F212" w14:textId="25BBA57A" w:rsidR="006B6D9A" w:rsidRPr="006B6D9A" w:rsidRDefault="006B6D9A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R. McDonald</w:t>
                            </w:r>
                          </w:p>
                          <w:p w14:paraId="2AC7EE25" w14:textId="2046CEE5" w:rsidR="006B6D9A" w:rsidRPr="006B6D9A" w:rsidRDefault="006B6D9A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Brianna Marzett</w:t>
                            </w:r>
                          </w:p>
                          <w:p w14:paraId="78C037AA" w14:textId="577BDDE4" w:rsidR="00C227E8" w:rsidRPr="006B6D9A" w:rsidRDefault="00C227E8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 xml:space="preserve">Emilie </w:t>
                            </w:r>
                            <w:r w:rsidR="006B6D9A"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Patterson</w:t>
                            </w:r>
                          </w:p>
                          <w:p w14:paraId="45FC49BC" w14:textId="4D5AFDFA" w:rsidR="006B6D9A" w:rsidRPr="006B6D9A" w:rsidRDefault="006B6D9A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Jennifer Provenzano</w:t>
                            </w:r>
                          </w:p>
                          <w:p w14:paraId="36CE2B46" w14:textId="378B18EE" w:rsidR="006B6D9A" w:rsidRPr="006B6D9A" w:rsidRDefault="006B6D9A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Carrie Rooks</w:t>
                            </w:r>
                          </w:p>
                          <w:p w14:paraId="6E482226" w14:textId="7E7B31B3" w:rsidR="006B6D9A" w:rsidRPr="006B6D9A" w:rsidRDefault="006B6D9A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Darlene Russo</w:t>
                            </w:r>
                          </w:p>
                          <w:p w14:paraId="572EAADE" w14:textId="20633AFF" w:rsidR="006B6D9A" w:rsidRPr="006B6D9A" w:rsidRDefault="006B6D9A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 xml:space="preserve">Amy </w:t>
                            </w:r>
                            <w:proofErr w:type="spellStart"/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Uddo</w:t>
                            </w:r>
                            <w:proofErr w:type="spellEnd"/>
                          </w:p>
                          <w:p w14:paraId="19DB06C1" w14:textId="412FA07D" w:rsidR="006B6D9A" w:rsidRPr="006B6D9A" w:rsidRDefault="006B6D9A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B6D9A"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Brandie Ward</w:t>
                            </w:r>
                          </w:p>
                          <w:p w14:paraId="64D2CFE9" w14:textId="00CD9361" w:rsidR="006B6D9A" w:rsidRPr="006B6D9A" w:rsidRDefault="006B6D9A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  <w:t>Sheila Yehl</w:t>
                            </w:r>
                          </w:p>
                          <w:p w14:paraId="651B81CB" w14:textId="77777777" w:rsidR="00C227E8" w:rsidRPr="006B6D9A" w:rsidRDefault="00C227E8" w:rsidP="00C227E8">
                            <w:pPr>
                              <w:ind w:left="187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AF5D709" w14:textId="77777777" w:rsidR="00C227E8" w:rsidRPr="006B6D9A" w:rsidRDefault="00C227E8" w:rsidP="00C227E8">
                            <w:pPr>
                              <w:spacing w:line="360" w:lineRule="auto"/>
                              <w:ind w:left="180"/>
                              <w:rPr>
                                <w:rFonts w:ascii="Arial Nova" w:hAnsi="Arial Nova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37BEF" id="Text Box 1" o:spid="_x0000_s1045" type="#_x0000_t202" style="position:absolute;margin-left:239.2pt;margin-top:379.5pt;width:129.75pt;height:293.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" fillcolor="window" stroked="f" strokeweight=".5pt">
                <v:textbox>
                  <w:txbxContent>
                    <w:p w14:paraId="12F4BBF9" w14:textId="0AF124E7" w:rsidR="00B778C3" w:rsidRDefault="00AB02ED" w:rsidP="005539C4">
                      <w:pPr>
                        <w:spacing w:line="360" w:lineRule="auto"/>
                        <w:ind w:left="180"/>
                        <w:rPr>
                          <w:rFonts w:ascii="Arial Nova" w:hAnsi="Arial Nova" w:cs="Arial"/>
                          <w:b/>
                          <w:sz w:val="36"/>
                          <w:szCs w:val="36"/>
                          <w:u w:val="thick"/>
                        </w:rPr>
                      </w:pPr>
                      <w:r>
                        <w:rPr>
                          <w:rFonts w:ascii="Arial Nova" w:hAnsi="Arial Nova" w:cs="Arial"/>
                          <w:b/>
                          <w:sz w:val="36"/>
                          <w:szCs w:val="36"/>
                          <w:u w:val="thick"/>
                        </w:rPr>
                        <w:t>November</w:t>
                      </w:r>
                    </w:p>
                    <w:p w14:paraId="6DA7815C" w14:textId="18E8D68A" w:rsidR="00B778C3" w:rsidRPr="006B6D9A" w:rsidRDefault="00C227E8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Julie Bernard</w:t>
                      </w:r>
                    </w:p>
                    <w:p w14:paraId="377B2D06" w14:textId="4F701798" w:rsidR="00C227E8" w:rsidRPr="006B6D9A" w:rsidRDefault="00C227E8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Marie Bond</w:t>
                      </w:r>
                    </w:p>
                    <w:p w14:paraId="1A4608A6" w14:textId="6BBD1AE4" w:rsidR="00C227E8" w:rsidRPr="006B6D9A" w:rsidRDefault="00C227E8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Anissa Buras</w:t>
                      </w:r>
                    </w:p>
                    <w:p w14:paraId="50BD9BD5" w14:textId="21AA064C" w:rsidR="00C227E8" w:rsidRPr="006B6D9A" w:rsidRDefault="00C227E8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Rochelle Cazaubon</w:t>
                      </w:r>
                    </w:p>
                    <w:p w14:paraId="12C0574C" w14:textId="71071935" w:rsidR="00C227E8" w:rsidRPr="006B6D9A" w:rsidRDefault="00C227E8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Wendy Durocher</w:t>
                      </w:r>
                    </w:p>
                    <w:p w14:paraId="385F04BC" w14:textId="60FFECDD" w:rsidR="00C227E8" w:rsidRPr="006B6D9A" w:rsidRDefault="00C227E8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Alison Green</w:t>
                      </w:r>
                    </w:p>
                    <w:p w14:paraId="161B9E21" w14:textId="74817825" w:rsidR="00C227E8" w:rsidRPr="006B6D9A" w:rsidRDefault="00C227E8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Denise Knight</w:t>
                      </w:r>
                    </w:p>
                    <w:p w14:paraId="25EB16C2" w14:textId="018057FC" w:rsidR="00C227E8" w:rsidRPr="006B6D9A" w:rsidRDefault="00C227E8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Kelsey-Lynn Leabo</w:t>
                      </w:r>
                    </w:p>
                    <w:p w14:paraId="33BC15D8" w14:textId="49FD5214" w:rsidR="00C227E8" w:rsidRPr="006B6D9A" w:rsidRDefault="00C227E8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Caldwell Lewin</w:t>
                      </w:r>
                    </w:p>
                    <w:p w14:paraId="1642A222" w14:textId="4D8713FD" w:rsidR="00C227E8" w:rsidRPr="006B6D9A" w:rsidRDefault="00C227E8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Devin Miles</w:t>
                      </w:r>
                    </w:p>
                    <w:p w14:paraId="5216B0F8" w14:textId="0B944321" w:rsidR="00C227E8" w:rsidRPr="006B6D9A" w:rsidRDefault="00C227E8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Jasmine Loyd</w:t>
                      </w:r>
                    </w:p>
                    <w:p w14:paraId="51DFF844" w14:textId="067F008E" w:rsidR="00C227E8" w:rsidRPr="006B6D9A" w:rsidRDefault="00C227E8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Kerri MacDonald</w:t>
                      </w:r>
                    </w:p>
                    <w:p w14:paraId="5144F212" w14:textId="25BBA57A" w:rsidR="006B6D9A" w:rsidRPr="006B6D9A" w:rsidRDefault="006B6D9A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R. McDonald</w:t>
                      </w:r>
                    </w:p>
                    <w:p w14:paraId="2AC7EE25" w14:textId="2046CEE5" w:rsidR="006B6D9A" w:rsidRPr="006B6D9A" w:rsidRDefault="006B6D9A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Brianna Marzett</w:t>
                      </w:r>
                    </w:p>
                    <w:p w14:paraId="78C037AA" w14:textId="577BDDE4" w:rsidR="00C227E8" w:rsidRPr="006B6D9A" w:rsidRDefault="00C227E8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 xml:space="preserve">Emilie </w:t>
                      </w:r>
                      <w:r w:rsidR="006B6D9A"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Patterson</w:t>
                      </w:r>
                    </w:p>
                    <w:p w14:paraId="45FC49BC" w14:textId="4D5AFDFA" w:rsidR="006B6D9A" w:rsidRPr="006B6D9A" w:rsidRDefault="006B6D9A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Jennifer Provenzano</w:t>
                      </w:r>
                    </w:p>
                    <w:p w14:paraId="36CE2B46" w14:textId="378B18EE" w:rsidR="006B6D9A" w:rsidRPr="006B6D9A" w:rsidRDefault="006B6D9A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Carrie Rooks</w:t>
                      </w:r>
                    </w:p>
                    <w:p w14:paraId="6E482226" w14:textId="7E7B31B3" w:rsidR="006B6D9A" w:rsidRPr="006B6D9A" w:rsidRDefault="006B6D9A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Darlene Russo</w:t>
                      </w:r>
                    </w:p>
                    <w:p w14:paraId="572EAADE" w14:textId="20633AFF" w:rsidR="006B6D9A" w:rsidRPr="006B6D9A" w:rsidRDefault="006B6D9A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Amy Uddo</w:t>
                      </w:r>
                    </w:p>
                    <w:p w14:paraId="19DB06C1" w14:textId="412FA07D" w:rsidR="006B6D9A" w:rsidRPr="006B6D9A" w:rsidRDefault="006B6D9A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 w:rsidRPr="006B6D9A"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Brandie Ward</w:t>
                      </w:r>
                    </w:p>
                    <w:p w14:paraId="64D2CFE9" w14:textId="00CD9361" w:rsidR="006B6D9A" w:rsidRPr="006B6D9A" w:rsidRDefault="006B6D9A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  <w:t>Sheila Yehl</w:t>
                      </w:r>
                    </w:p>
                    <w:p w14:paraId="651B81CB" w14:textId="77777777" w:rsidR="00C227E8" w:rsidRPr="006B6D9A" w:rsidRDefault="00C227E8" w:rsidP="00C227E8">
                      <w:pPr>
                        <w:ind w:left="187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</w:p>
                    <w:p w14:paraId="7AF5D709" w14:textId="77777777" w:rsidR="00C227E8" w:rsidRPr="006B6D9A" w:rsidRDefault="00C227E8" w:rsidP="00C227E8">
                      <w:pPr>
                        <w:spacing w:line="360" w:lineRule="auto"/>
                        <w:ind w:left="180"/>
                        <w:rPr>
                          <w:rFonts w:ascii="Arial Nova" w:hAnsi="Arial Nova" w:cs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3" behindDoc="0" locked="0" layoutInCell="1" allowOverlap="1" wp14:anchorId="49180F89" wp14:editId="7CE84D00">
                <wp:simplePos x="0" y="0"/>
                <wp:positionH relativeFrom="margin">
                  <wp:posOffset>-89018</wp:posOffset>
                </wp:positionH>
                <wp:positionV relativeFrom="margin">
                  <wp:posOffset>4811702</wp:posOffset>
                </wp:positionV>
                <wp:extent cx="3114675" cy="3747135"/>
                <wp:effectExtent l="0" t="0" r="9525" b="5715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74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5388B1" w14:textId="15ADD95A" w:rsidR="00B778C3" w:rsidRPr="005539C4" w:rsidRDefault="00B778C3" w:rsidP="002F2630">
                            <w:pPr>
                              <w:spacing w:line="360" w:lineRule="auto"/>
                              <w:rPr>
                                <w:rFonts w:ascii="Arial Nova" w:hAnsi="Arial Nova" w:cs="Arial"/>
                                <w:b/>
                                <w:sz w:val="36"/>
                                <w:szCs w:val="28"/>
                                <w:u w:val="thick"/>
                              </w:rPr>
                            </w:pPr>
                            <w:r w:rsidRPr="005539C4">
                              <w:rPr>
                                <w:rFonts w:ascii="Arial Nova" w:hAnsi="Arial Nova" w:cs="Arial"/>
                                <w:b/>
                                <w:sz w:val="36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 Nova" w:hAnsi="Arial Nova" w:cs="Arial"/>
                                <w:b/>
                                <w:sz w:val="36"/>
                                <w:szCs w:val="28"/>
                              </w:rPr>
                              <w:t xml:space="preserve">             </w:t>
                            </w:r>
                            <w:r w:rsidRPr="005539C4">
                              <w:rPr>
                                <w:rFonts w:ascii="Arial Nova" w:hAnsi="Arial Nova" w:cs="Arial"/>
                                <w:b/>
                                <w:sz w:val="36"/>
                                <w:szCs w:val="28"/>
                                <w:u w:val="thick"/>
                              </w:rPr>
                              <w:t>October</w:t>
                            </w:r>
                          </w:p>
                          <w:p w14:paraId="786528F7" w14:textId="42D8EFA1" w:rsidR="00B778C3" w:rsidRPr="005539C4" w:rsidRDefault="00B778C3" w:rsidP="001D63F3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>Cathy Barreca</w:t>
                            </w:r>
                            <w:r w:rsidRPr="001D63F3">
                              <w:rPr>
                                <w:rFonts w:ascii="Arial Nova" w:hAnsi="Arial Nova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 Nova" w:hAnsi="Arial Nova"/>
                              </w:rPr>
                              <w:tab/>
                              <w:t xml:space="preserve">  </w:t>
                            </w:r>
                            <w:r w:rsidRPr="005539C4">
                              <w:rPr>
                                <w:rFonts w:ascii="Arial Nova" w:hAnsi="Arial Nova"/>
                              </w:rPr>
                              <w:t>Marilyn</w:t>
                            </w:r>
                            <w:proofErr w:type="gramEnd"/>
                            <w:r w:rsidRPr="005539C4">
                              <w:rPr>
                                <w:rFonts w:ascii="Arial Nova" w:hAnsi="Arial Nova"/>
                              </w:rPr>
                              <w:t xml:space="preserve"> Porea-Sutton</w:t>
                            </w:r>
                          </w:p>
                          <w:p w14:paraId="1E164525" w14:textId="6873D7D1" w:rsidR="00B778C3" w:rsidRPr="005539C4" w:rsidRDefault="00B778C3" w:rsidP="00A41A06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>Jamie Cambre</w:t>
                            </w:r>
                            <w:r w:rsidRPr="00A41A06">
                              <w:rPr>
                                <w:rFonts w:ascii="Arial Nova" w:hAnsi="Arial Nov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ova" w:hAnsi="Arial Nova"/>
                              </w:rPr>
                              <w:tab/>
                              <w:t xml:space="preserve">  </w:t>
                            </w:r>
                            <w:r w:rsidRPr="005539C4">
                              <w:rPr>
                                <w:rFonts w:ascii="Arial Nova" w:hAnsi="Arial Nova"/>
                              </w:rPr>
                              <w:t>Christy</w:t>
                            </w:r>
                            <w:proofErr w:type="gramEnd"/>
                            <w:r w:rsidRPr="005539C4">
                              <w:rPr>
                                <w:rFonts w:ascii="Arial Nova" w:hAnsi="Arial Nova"/>
                              </w:rPr>
                              <w:t xml:space="preserve"> Simeon</w:t>
                            </w:r>
                            <w:r w:rsidRPr="005539C4">
                              <w:rPr>
                                <w:rFonts w:ascii="Arial Nova" w:hAnsi="Arial Nova"/>
                              </w:rPr>
                              <w:tab/>
                            </w:r>
                          </w:p>
                          <w:p w14:paraId="2FC47AB4" w14:textId="1CB3D95F" w:rsidR="00B778C3" w:rsidRPr="005539C4" w:rsidRDefault="00B778C3" w:rsidP="00A41A06">
                            <w:pPr>
                              <w:rPr>
                                <w:rFonts w:ascii="Arial Nova" w:hAnsi="Arial Nova"/>
                              </w:rPr>
                            </w:pPr>
                            <w:proofErr w:type="spellStart"/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>Tondra</w:t>
                            </w:r>
                            <w:proofErr w:type="spellEnd"/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 xml:space="preserve"> Cheramie</w:t>
                            </w:r>
                            <w:proofErr w:type="gramStart"/>
                            <w:r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ab/>
                              <w:t xml:space="preserve">  </w:t>
                            </w:r>
                            <w:proofErr w:type="spellStart"/>
                            <w:r w:rsidRPr="005539C4">
                              <w:rPr>
                                <w:rFonts w:ascii="Arial Nova" w:hAnsi="Arial Nova"/>
                              </w:rPr>
                              <w:t>Kensey</w:t>
                            </w:r>
                            <w:proofErr w:type="spellEnd"/>
                            <w:proofErr w:type="gramEnd"/>
                            <w:r w:rsidRPr="005539C4">
                              <w:rPr>
                                <w:rFonts w:ascii="Arial Nova" w:hAnsi="Arial Nova"/>
                              </w:rPr>
                              <w:t xml:space="preserve"> Thibodaux</w:t>
                            </w:r>
                            <w:r w:rsidRPr="005539C4">
                              <w:rPr>
                                <w:rFonts w:ascii="Arial Nova" w:hAnsi="Arial Nova"/>
                              </w:rPr>
                              <w:tab/>
                            </w:r>
                          </w:p>
                          <w:p w14:paraId="2F314501" w14:textId="64AD0C2E" w:rsidR="00B778C3" w:rsidRPr="005539C4" w:rsidRDefault="00B778C3" w:rsidP="00A41A06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 xml:space="preserve">Miranda </w:t>
                            </w:r>
                            <w:proofErr w:type="spellStart"/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>Chiquet</w:t>
                            </w:r>
                            <w:proofErr w:type="spellEnd"/>
                            <w:proofErr w:type="gramStart"/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 xml:space="preserve">  </w:t>
                            </w:r>
                            <w:r w:rsidRPr="005539C4">
                              <w:rPr>
                                <w:rFonts w:ascii="Arial Nova" w:hAnsi="Arial Nova"/>
                              </w:rPr>
                              <w:t>Christine</w:t>
                            </w:r>
                            <w:proofErr w:type="gramEnd"/>
                            <w:r w:rsidRPr="005539C4">
                              <w:rPr>
                                <w:rFonts w:ascii="Arial Nova" w:hAnsi="Arial Nova"/>
                              </w:rPr>
                              <w:t xml:space="preserve"> Waller</w:t>
                            </w:r>
                            <w:r w:rsidRPr="005539C4">
                              <w:rPr>
                                <w:rFonts w:ascii="Arial Nova" w:hAnsi="Arial Nova"/>
                              </w:rPr>
                              <w:tab/>
                            </w:r>
                          </w:p>
                          <w:p w14:paraId="1DBC5866" w14:textId="23364E23" w:rsidR="00B778C3" w:rsidRPr="005539C4" w:rsidRDefault="00B778C3" w:rsidP="00A41A06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>Kerrie Clark</w:t>
                            </w: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5539C4">
                              <w:rPr>
                                <w:rFonts w:ascii="Arial Nova" w:hAnsi="Arial Nova"/>
                              </w:rPr>
                              <w:t>Jasmine</w:t>
                            </w:r>
                            <w:proofErr w:type="gramEnd"/>
                            <w:r w:rsidRPr="005539C4">
                              <w:rPr>
                                <w:rFonts w:ascii="Arial Nova" w:hAnsi="Arial Nova"/>
                              </w:rPr>
                              <w:t xml:space="preserve"> Warren</w:t>
                            </w:r>
                            <w:r w:rsidRPr="005539C4">
                              <w:rPr>
                                <w:rFonts w:ascii="Arial Nova" w:hAnsi="Arial Nova"/>
                              </w:rPr>
                              <w:tab/>
                            </w:r>
                          </w:p>
                          <w:p w14:paraId="59FD6BC0" w14:textId="532CE368" w:rsidR="00B778C3" w:rsidRPr="005539C4" w:rsidRDefault="00B778C3" w:rsidP="00CD0B35">
                            <w:pPr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</w:pP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>Nicole Cook</w:t>
                            </w: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ab/>
                            </w:r>
                          </w:p>
                          <w:p w14:paraId="42E3BF74" w14:textId="3C965CF2" w:rsidR="00B778C3" w:rsidRPr="005539C4" w:rsidRDefault="00B778C3" w:rsidP="00CD0B35">
                            <w:pPr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</w:pP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>Garret De Ramos</w:t>
                            </w: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ab/>
                            </w:r>
                          </w:p>
                          <w:p w14:paraId="5DCAE573" w14:textId="14B1CE43" w:rsidR="00B778C3" w:rsidRPr="005539C4" w:rsidRDefault="00B778C3" w:rsidP="00CD0B35">
                            <w:pPr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</w:pP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 xml:space="preserve">Aimee </w:t>
                            </w:r>
                            <w:proofErr w:type="spellStart"/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>Falgout</w:t>
                            </w:r>
                            <w:proofErr w:type="spellEnd"/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ab/>
                            </w:r>
                          </w:p>
                          <w:p w14:paraId="4BD14E69" w14:textId="2DFC1EDE" w:rsidR="00B778C3" w:rsidRPr="005539C4" w:rsidRDefault="00B778C3" w:rsidP="00CD0B35">
                            <w:pPr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</w:pP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>Rosa Flores-Castellon</w:t>
                            </w:r>
                          </w:p>
                          <w:p w14:paraId="37B9DF9F" w14:textId="7D9FE1C4" w:rsidR="00B778C3" w:rsidRPr="005539C4" w:rsidRDefault="00B778C3" w:rsidP="00CD0B35">
                            <w:pPr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</w:pP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>Ramsey Hare</w:t>
                            </w: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ab/>
                            </w:r>
                          </w:p>
                          <w:p w14:paraId="43A9A1C6" w14:textId="10E70591" w:rsidR="00B778C3" w:rsidRPr="005539C4" w:rsidRDefault="00B778C3" w:rsidP="00CD0B35">
                            <w:pPr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</w:pP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>Mary Parker Haynie</w:t>
                            </w: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ab/>
                            </w:r>
                          </w:p>
                          <w:p w14:paraId="5DB00610" w14:textId="71995470" w:rsidR="00B778C3" w:rsidRPr="005539C4" w:rsidRDefault="00B778C3" w:rsidP="00CD0B35">
                            <w:pPr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</w:pP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 xml:space="preserve">Stephanie </w:t>
                            </w:r>
                            <w:proofErr w:type="spellStart"/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>Heaphy</w:t>
                            </w:r>
                            <w:proofErr w:type="spellEnd"/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ab/>
                            </w:r>
                          </w:p>
                          <w:p w14:paraId="44E58B8C" w14:textId="22CB8584" w:rsidR="00B778C3" w:rsidRPr="005539C4" w:rsidRDefault="00B778C3" w:rsidP="00CD0B35">
                            <w:pPr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</w:pP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 xml:space="preserve">Michelle </w:t>
                            </w:r>
                            <w:proofErr w:type="spellStart"/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>Heisser</w:t>
                            </w:r>
                            <w:proofErr w:type="spellEnd"/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ab/>
                            </w:r>
                          </w:p>
                          <w:p w14:paraId="0B6AAABC" w14:textId="1642AAF3" w:rsidR="00B778C3" w:rsidRPr="005539C4" w:rsidRDefault="00B778C3" w:rsidP="00CD0B35">
                            <w:pPr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</w:pP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>Adrienne Holdridge</w:t>
                            </w:r>
                            <w:r w:rsidRPr="005539C4">
                              <w:rPr>
                                <w:rFonts w:ascii="Arial Nova" w:hAnsi="Arial Nova" w:cs="Arial"/>
                                <w:bCs/>
                                <w:szCs w:val="20"/>
                              </w:rPr>
                              <w:tab/>
                            </w:r>
                          </w:p>
                          <w:p w14:paraId="0629DA04" w14:textId="248CCDD5" w:rsidR="00B778C3" w:rsidRPr="005539C4" w:rsidRDefault="00B778C3" w:rsidP="00CD0B35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5539C4">
                              <w:rPr>
                                <w:rFonts w:ascii="Arial Nova" w:hAnsi="Arial Nova"/>
                              </w:rPr>
                              <w:t>Nancy Ledet</w:t>
                            </w:r>
                            <w:r w:rsidRPr="005539C4">
                              <w:rPr>
                                <w:rFonts w:ascii="Arial Nova" w:hAnsi="Arial Nova"/>
                              </w:rPr>
                              <w:tab/>
                            </w:r>
                          </w:p>
                          <w:p w14:paraId="0E9D7258" w14:textId="690FFACB" w:rsidR="00B778C3" w:rsidRPr="005539C4" w:rsidRDefault="00B778C3" w:rsidP="00CD0B35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5539C4">
                              <w:rPr>
                                <w:rFonts w:ascii="Arial Nova" w:hAnsi="Arial Nova"/>
                              </w:rPr>
                              <w:t>Caroline McInnis</w:t>
                            </w:r>
                          </w:p>
                          <w:p w14:paraId="26FA3177" w14:textId="77777777" w:rsidR="00B778C3" w:rsidRPr="005539C4" w:rsidRDefault="00B778C3">
                            <w:pPr>
                              <w:rPr>
                                <w:rFonts w:ascii="Arial Nova" w:hAnsi="Arial Nov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80F89" id="Text Box 449" o:spid="_x0000_s1046" type="#_x0000_t202" style="position:absolute;margin-left:-7pt;margin-top:378.85pt;width:245.25pt;height:295.05pt;z-index:251631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" fillcolor="window" stroked="f" strokeweight=".5pt">
                <v:textbox>
                  <w:txbxContent>
                    <w:p w14:paraId="205388B1" w14:textId="15ADD95A" w:rsidR="00B778C3" w:rsidRPr="005539C4" w:rsidRDefault="00B778C3" w:rsidP="002F2630">
                      <w:pPr>
                        <w:spacing w:line="360" w:lineRule="auto"/>
                        <w:rPr>
                          <w:rFonts w:ascii="Arial Nova" w:hAnsi="Arial Nova" w:cs="Arial"/>
                          <w:b/>
                          <w:sz w:val="36"/>
                          <w:szCs w:val="28"/>
                          <w:u w:val="thick"/>
                        </w:rPr>
                      </w:pPr>
                      <w:r w:rsidRPr="005539C4">
                        <w:rPr>
                          <w:rFonts w:ascii="Arial Nova" w:hAnsi="Arial Nova" w:cs="Arial"/>
                          <w:b/>
                          <w:sz w:val="36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 Nova" w:hAnsi="Arial Nova" w:cs="Arial"/>
                          <w:b/>
                          <w:sz w:val="36"/>
                          <w:szCs w:val="28"/>
                        </w:rPr>
                        <w:t xml:space="preserve">             </w:t>
                      </w:r>
                      <w:r w:rsidRPr="005539C4">
                        <w:rPr>
                          <w:rFonts w:ascii="Arial Nova" w:hAnsi="Arial Nova" w:cs="Arial"/>
                          <w:b/>
                          <w:sz w:val="36"/>
                          <w:szCs w:val="28"/>
                          <w:u w:val="thick"/>
                        </w:rPr>
                        <w:t>October</w:t>
                      </w:r>
                    </w:p>
                    <w:p w14:paraId="786528F7" w14:textId="42D8EFA1" w:rsidR="00B778C3" w:rsidRPr="005539C4" w:rsidRDefault="00B778C3" w:rsidP="001D63F3">
                      <w:pPr>
                        <w:rPr>
                          <w:rFonts w:ascii="Arial Nova" w:hAnsi="Arial Nova"/>
                        </w:rPr>
                      </w:pP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>Cathy Barreca</w:t>
                      </w:r>
                      <w:r w:rsidRPr="001D63F3">
                        <w:rPr>
                          <w:rFonts w:ascii="Arial Nova" w:hAnsi="Arial Nova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</w:rPr>
                        <w:t xml:space="preserve">  </w:t>
                      </w:r>
                      <w:r>
                        <w:rPr>
                          <w:rFonts w:ascii="Arial Nova" w:hAnsi="Arial Nova"/>
                        </w:rPr>
                        <w:tab/>
                        <w:t xml:space="preserve">  </w:t>
                      </w:r>
                      <w:r w:rsidRPr="005539C4">
                        <w:rPr>
                          <w:rFonts w:ascii="Arial Nova" w:hAnsi="Arial Nova"/>
                        </w:rPr>
                        <w:t>Marilyn Porea-Sutton</w:t>
                      </w:r>
                    </w:p>
                    <w:p w14:paraId="1E164525" w14:textId="6873D7D1" w:rsidR="00B778C3" w:rsidRPr="005539C4" w:rsidRDefault="00B778C3" w:rsidP="00A41A06">
                      <w:pPr>
                        <w:rPr>
                          <w:rFonts w:ascii="Arial Nova" w:hAnsi="Arial Nova"/>
                        </w:rPr>
                      </w:pP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>Jamie Cambre</w:t>
                      </w:r>
                      <w:r w:rsidRPr="00A41A06">
                        <w:rPr>
                          <w:rFonts w:ascii="Arial Nova" w:hAnsi="Arial Nova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</w:rPr>
                        <w:tab/>
                        <w:t xml:space="preserve">  </w:t>
                      </w:r>
                      <w:r w:rsidRPr="005539C4">
                        <w:rPr>
                          <w:rFonts w:ascii="Arial Nova" w:hAnsi="Arial Nova"/>
                        </w:rPr>
                        <w:t>Christy Simeon</w:t>
                      </w:r>
                      <w:r w:rsidRPr="005539C4">
                        <w:rPr>
                          <w:rFonts w:ascii="Arial Nova" w:hAnsi="Arial Nova"/>
                        </w:rPr>
                        <w:tab/>
                      </w:r>
                    </w:p>
                    <w:p w14:paraId="2FC47AB4" w14:textId="1CB3D95F" w:rsidR="00B778C3" w:rsidRPr="005539C4" w:rsidRDefault="00B778C3" w:rsidP="00A41A06">
                      <w:pPr>
                        <w:rPr>
                          <w:rFonts w:ascii="Arial Nova" w:hAnsi="Arial Nova"/>
                        </w:rPr>
                      </w:pP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>Tondra Cheramie</w:t>
                      </w:r>
                      <w:r>
                        <w:rPr>
                          <w:rFonts w:ascii="Arial Nova" w:hAnsi="Arial Nova" w:cs="Arial"/>
                          <w:bCs/>
                          <w:szCs w:val="20"/>
                        </w:rPr>
                        <w:tab/>
                        <w:t xml:space="preserve">  </w:t>
                      </w:r>
                      <w:r w:rsidRPr="005539C4">
                        <w:rPr>
                          <w:rFonts w:ascii="Arial Nova" w:hAnsi="Arial Nova"/>
                        </w:rPr>
                        <w:t>Kensey Thibodaux</w:t>
                      </w:r>
                      <w:r w:rsidRPr="005539C4">
                        <w:rPr>
                          <w:rFonts w:ascii="Arial Nova" w:hAnsi="Arial Nova"/>
                        </w:rPr>
                        <w:tab/>
                      </w:r>
                    </w:p>
                    <w:p w14:paraId="2F314501" w14:textId="64AD0C2E" w:rsidR="00B778C3" w:rsidRPr="005539C4" w:rsidRDefault="00B778C3" w:rsidP="00A41A06">
                      <w:pPr>
                        <w:rPr>
                          <w:rFonts w:ascii="Arial Nova" w:hAnsi="Arial Nova"/>
                        </w:rPr>
                      </w:pP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>Miranda Chiquet</w:t>
                      </w: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ab/>
                      </w:r>
                      <w:r>
                        <w:rPr>
                          <w:rFonts w:ascii="Arial Nova" w:hAnsi="Arial Nova" w:cs="Arial"/>
                          <w:bCs/>
                          <w:szCs w:val="20"/>
                        </w:rPr>
                        <w:t xml:space="preserve">  </w:t>
                      </w:r>
                      <w:r w:rsidRPr="005539C4">
                        <w:rPr>
                          <w:rFonts w:ascii="Arial Nova" w:hAnsi="Arial Nova"/>
                        </w:rPr>
                        <w:t>Christine Waller</w:t>
                      </w:r>
                      <w:r w:rsidRPr="005539C4">
                        <w:rPr>
                          <w:rFonts w:ascii="Arial Nova" w:hAnsi="Arial Nova"/>
                        </w:rPr>
                        <w:tab/>
                      </w:r>
                    </w:p>
                    <w:p w14:paraId="1DBC5866" w14:textId="23364E23" w:rsidR="00B778C3" w:rsidRPr="005539C4" w:rsidRDefault="00B778C3" w:rsidP="00A41A06">
                      <w:pPr>
                        <w:rPr>
                          <w:rFonts w:ascii="Arial Nova" w:hAnsi="Arial Nova"/>
                        </w:rPr>
                      </w:pP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>Kerrie Clark</w:t>
                      </w: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ab/>
                      </w:r>
                      <w:r>
                        <w:rPr>
                          <w:rFonts w:ascii="Arial Nova" w:hAnsi="Arial Nova" w:cs="Arial"/>
                          <w:bCs/>
                          <w:szCs w:val="20"/>
                        </w:rPr>
                        <w:tab/>
                        <w:t xml:space="preserve">  </w:t>
                      </w:r>
                      <w:r w:rsidRPr="005539C4">
                        <w:rPr>
                          <w:rFonts w:ascii="Arial Nova" w:hAnsi="Arial Nova"/>
                        </w:rPr>
                        <w:t>Jasmine Warren</w:t>
                      </w:r>
                      <w:r w:rsidRPr="005539C4">
                        <w:rPr>
                          <w:rFonts w:ascii="Arial Nova" w:hAnsi="Arial Nova"/>
                        </w:rPr>
                        <w:tab/>
                      </w:r>
                    </w:p>
                    <w:p w14:paraId="59FD6BC0" w14:textId="532CE368" w:rsidR="00B778C3" w:rsidRPr="005539C4" w:rsidRDefault="00B778C3" w:rsidP="00CD0B35">
                      <w:pPr>
                        <w:rPr>
                          <w:rFonts w:ascii="Arial Nova" w:hAnsi="Arial Nova" w:cs="Arial"/>
                          <w:bCs/>
                          <w:szCs w:val="20"/>
                        </w:rPr>
                      </w:pP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>Nicole Cook</w:t>
                      </w: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ab/>
                      </w:r>
                    </w:p>
                    <w:p w14:paraId="42E3BF74" w14:textId="3C965CF2" w:rsidR="00B778C3" w:rsidRPr="005539C4" w:rsidRDefault="00B778C3" w:rsidP="00CD0B35">
                      <w:pPr>
                        <w:rPr>
                          <w:rFonts w:ascii="Arial Nova" w:hAnsi="Arial Nova" w:cs="Arial"/>
                          <w:bCs/>
                          <w:szCs w:val="20"/>
                        </w:rPr>
                      </w:pP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>Garret De Ramos</w:t>
                      </w: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ab/>
                      </w:r>
                    </w:p>
                    <w:p w14:paraId="5DCAE573" w14:textId="14B1CE43" w:rsidR="00B778C3" w:rsidRPr="005539C4" w:rsidRDefault="00B778C3" w:rsidP="00CD0B35">
                      <w:pPr>
                        <w:rPr>
                          <w:rFonts w:ascii="Arial Nova" w:hAnsi="Arial Nova" w:cs="Arial"/>
                          <w:bCs/>
                          <w:szCs w:val="20"/>
                        </w:rPr>
                      </w:pP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>Aimee Falgout</w:t>
                      </w: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ab/>
                      </w:r>
                    </w:p>
                    <w:p w14:paraId="4BD14E69" w14:textId="2DFC1EDE" w:rsidR="00B778C3" w:rsidRPr="005539C4" w:rsidRDefault="00B778C3" w:rsidP="00CD0B35">
                      <w:pPr>
                        <w:rPr>
                          <w:rFonts w:ascii="Arial Nova" w:hAnsi="Arial Nova" w:cs="Arial"/>
                          <w:bCs/>
                          <w:szCs w:val="20"/>
                        </w:rPr>
                      </w:pP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>Rosa Flores-Castellon</w:t>
                      </w:r>
                    </w:p>
                    <w:p w14:paraId="37B9DF9F" w14:textId="7D9FE1C4" w:rsidR="00B778C3" w:rsidRPr="005539C4" w:rsidRDefault="00B778C3" w:rsidP="00CD0B35">
                      <w:pPr>
                        <w:rPr>
                          <w:rFonts w:ascii="Arial Nova" w:hAnsi="Arial Nova" w:cs="Arial"/>
                          <w:bCs/>
                          <w:szCs w:val="20"/>
                        </w:rPr>
                      </w:pP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>Ramsey Hare</w:t>
                      </w: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ab/>
                      </w:r>
                    </w:p>
                    <w:p w14:paraId="43A9A1C6" w14:textId="10E70591" w:rsidR="00B778C3" w:rsidRPr="005539C4" w:rsidRDefault="00B778C3" w:rsidP="00CD0B35">
                      <w:pPr>
                        <w:rPr>
                          <w:rFonts w:ascii="Arial Nova" w:hAnsi="Arial Nova" w:cs="Arial"/>
                          <w:bCs/>
                          <w:szCs w:val="20"/>
                        </w:rPr>
                      </w:pP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>Mary Parker Haynie</w:t>
                      </w: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ab/>
                      </w:r>
                    </w:p>
                    <w:p w14:paraId="5DB00610" w14:textId="71995470" w:rsidR="00B778C3" w:rsidRPr="005539C4" w:rsidRDefault="00B778C3" w:rsidP="00CD0B35">
                      <w:pPr>
                        <w:rPr>
                          <w:rFonts w:ascii="Arial Nova" w:hAnsi="Arial Nova" w:cs="Arial"/>
                          <w:bCs/>
                          <w:szCs w:val="20"/>
                        </w:rPr>
                      </w:pP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>Stephanie Heaphy</w:t>
                      </w: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ab/>
                      </w:r>
                    </w:p>
                    <w:p w14:paraId="44E58B8C" w14:textId="22CB8584" w:rsidR="00B778C3" w:rsidRPr="005539C4" w:rsidRDefault="00B778C3" w:rsidP="00CD0B35">
                      <w:pPr>
                        <w:rPr>
                          <w:rFonts w:ascii="Arial Nova" w:hAnsi="Arial Nova" w:cs="Arial"/>
                          <w:bCs/>
                          <w:szCs w:val="20"/>
                        </w:rPr>
                      </w:pP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>Michelle Heisser</w:t>
                      </w: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ab/>
                      </w:r>
                    </w:p>
                    <w:p w14:paraId="0B6AAABC" w14:textId="1642AAF3" w:rsidR="00B778C3" w:rsidRPr="005539C4" w:rsidRDefault="00B778C3" w:rsidP="00CD0B35">
                      <w:pPr>
                        <w:rPr>
                          <w:rFonts w:ascii="Arial Nova" w:hAnsi="Arial Nova" w:cs="Arial"/>
                          <w:bCs/>
                          <w:szCs w:val="20"/>
                        </w:rPr>
                      </w:pP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>Adrienne Holdridge</w:t>
                      </w:r>
                      <w:r w:rsidRPr="005539C4">
                        <w:rPr>
                          <w:rFonts w:ascii="Arial Nova" w:hAnsi="Arial Nova" w:cs="Arial"/>
                          <w:bCs/>
                          <w:szCs w:val="20"/>
                        </w:rPr>
                        <w:tab/>
                      </w:r>
                    </w:p>
                    <w:p w14:paraId="0629DA04" w14:textId="248CCDD5" w:rsidR="00B778C3" w:rsidRPr="005539C4" w:rsidRDefault="00B778C3" w:rsidP="00CD0B35">
                      <w:pPr>
                        <w:rPr>
                          <w:rFonts w:ascii="Arial Nova" w:hAnsi="Arial Nova"/>
                        </w:rPr>
                      </w:pPr>
                      <w:r w:rsidRPr="005539C4">
                        <w:rPr>
                          <w:rFonts w:ascii="Arial Nova" w:hAnsi="Arial Nova"/>
                        </w:rPr>
                        <w:t>Nancy Ledet</w:t>
                      </w:r>
                      <w:r w:rsidRPr="005539C4">
                        <w:rPr>
                          <w:rFonts w:ascii="Arial Nova" w:hAnsi="Arial Nova"/>
                        </w:rPr>
                        <w:tab/>
                      </w:r>
                    </w:p>
                    <w:p w14:paraId="0E9D7258" w14:textId="690FFACB" w:rsidR="00B778C3" w:rsidRPr="005539C4" w:rsidRDefault="00B778C3" w:rsidP="00CD0B35">
                      <w:pPr>
                        <w:rPr>
                          <w:rFonts w:ascii="Arial Nova" w:hAnsi="Arial Nova"/>
                        </w:rPr>
                      </w:pPr>
                      <w:r w:rsidRPr="005539C4">
                        <w:rPr>
                          <w:rFonts w:ascii="Arial Nova" w:hAnsi="Arial Nova"/>
                        </w:rPr>
                        <w:t>Caroline McInnis</w:t>
                      </w:r>
                    </w:p>
                    <w:p w14:paraId="26FA3177" w14:textId="77777777" w:rsidR="00B778C3" w:rsidRPr="005539C4" w:rsidRDefault="00B778C3">
                      <w:pPr>
                        <w:rPr>
                          <w:rFonts w:ascii="Arial Nova" w:hAnsi="Arial Nov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A04A3">
        <w:rPr>
          <w:noProof/>
        </w:rPr>
        <w:t xml:space="preserve">                                                         </w:t>
      </w:r>
      <w:r w:rsidR="00CC0850">
        <w:t xml:space="preserve">                 </w:t>
      </w:r>
      <w:r w:rsidR="00CC0850">
        <w:rPr>
          <w:noProof/>
        </w:rPr>
        <w:t xml:space="preserve">       </w:t>
      </w:r>
      <w:r w:rsidR="004C1F74">
        <w:rPr>
          <w:noProof/>
        </w:rPr>
        <w:t xml:space="preserve">          </w:t>
      </w:r>
      <w:r w:rsidR="00CC0850">
        <w:rPr>
          <w:noProof/>
        </w:rPr>
        <w:t xml:space="preserve">  </w:t>
      </w:r>
      <w:r w:rsidR="008E2C15">
        <w:t xml:space="preserve"> </w:t>
      </w:r>
      <w:r w:rsidR="00EE02CA">
        <w:t xml:space="preserve">  </w:t>
      </w:r>
    </w:p>
    <w:p w14:paraId="747CB36B" w14:textId="0E53F227" w:rsidR="006E2598" w:rsidRDefault="00EB52D3" w:rsidP="00EB52D3">
      <w:pPr>
        <w:pBdr>
          <w:left w:val="single" w:sz="6" w:space="31" w:color="C9C2B0"/>
          <w:right w:val="single" w:sz="6" w:space="31" w:color="C9C2B0"/>
        </w:pBdr>
        <w:tabs>
          <w:tab w:val="left" w:pos="7403"/>
        </w:tabs>
        <w:spacing w:line="312" w:lineRule="auto"/>
        <w:rPr>
          <w:noProof/>
        </w:rPr>
      </w:pPr>
      <w:r>
        <w:rPr>
          <w:noProof/>
        </w:rPr>
        <w:tab/>
      </w:r>
    </w:p>
    <w:p w14:paraId="6EFC0E5A" w14:textId="2E306EC5" w:rsidR="00F931BC" w:rsidRDefault="00F931BC" w:rsidP="008E2C15">
      <w:pPr>
        <w:pBdr>
          <w:left w:val="single" w:sz="6" w:space="31" w:color="C9C2B0"/>
          <w:right w:val="single" w:sz="6" w:space="31" w:color="C9C2B0"/>
        </w:pBdr>
        <w:spacing w:line="312" w:lineRule="auto"/>
        <w:rPr>
          <w:noProof/>
        </w:rPr>
      </w:pPr>
    </w:p>
    <w:p w14:paraId="20F5470B" w14:textId="3375F799" w:rsidR="00F402C4" w:rsidRDefault="00505FDA" w:rsidP="000608E4">
      <w:pPr>
        <w:pBdr>
          <w:left w:val="single" w:sz="6" w:space="31" w:color="C9C2B0"/>
          <w:right w:val="single" w:sz="6" w:space="31" w:color="C9C2B0"/>
        </w:pBdr>
        <w:spacing w:line="312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6F9E39E3" wp14:editId="0318C7AC">
                <wp:simplePos x="0" y="0"/>
                <wp:positionH relativeFrom="page">
                  <wp:posOffset>396875</wp:posOffset>
                </wp:positionH>
                <wp:positionV relativeFrom="page">
                  <wp:posOffset>4998720</wp:posOffset>
                </wp:positionV>
                <wp:extent cx="6998335" cy="7620"/>
                <wp:effectExtent l="0" t="19050" r="50165" b="49530"/>
                <wp:wrapNone/>
                <wp:docPr id="261" name="RE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98335" cy="762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CDB77" id="REC 17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25pt,393.6pt" to="582.3pt,3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" o:allowincell="f" strokecolor="teal" strokeweight="4pt">
                <w10:wrap anchorx="page" anchory="page"/>
              </v:line>
            </w:pict>
          </mc:Fallback>
        </mc:AlternateContent>
      </w:r>
      <w:r w:rsidR="00F402C4">
        <w:rPr>
          <w:noProof/>
        </w:rPr>
        <w:br w:type="page"/>
      </w:r>
    </w:p>
    <w:p w14:paraId="2CA07BA5" w14:textId="6513AE25" w:rsidR="00530AD6" w:rsidRDefault="00E9018D" w:rsidP="00E01010">
      <w:pPr>
        <w:tabs>
          <w:tab w:val="left" w:pos="10050"/>
        </w:tabs>
        <w:rPr>
          <w:noProof/>
        </w:rPr>
      </w:pPr>
      <w:bookmarkStart w:id="4" w:name="_Hlk31205789"/>
      <w:r w:rsidRPr="00A47F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C750EFE" wp14:editId="19B33515">
                <wp:simplePos x="0" y="0"/>
                <wp:positionH relativeFrom="page">
                  <wp:align>center</wp:align>
                </wp:positionH>
                <wp:positionV relativeFrom="margin">
                  <wp:posOffset>-373488</wp:posOffset>
                </wp:positionV>
                <wp:extent cx="6978015" cy="3116969"/>
                <wp:effectExtent l="0" t="0" r="13335" b="2667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015" cy="31169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58616E3" w14:textId="58F13F21" w:rsidR="00B778C3" w:rsidRPr="0096229A" w:rsidRDefault="00B778C3" w:rsidP="009831C5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sz w:val="48"/>
                              </w:rPr>
                            </w:pPr>
                            <w:proofErr w:type="spellStart"/>
                            <w:r w:rsidRPr="0096229A">
                              <w:rPr>
                                <w:rFonts w:ascii="Footlight MT Light" w:hAnsi="Footlight MT Light"/>
                                <w:b/>
                                <w:sz w:val="48"/>
                              </w:rPr>
                              <w:t>Trea</w:t>
                            </w:r>
                            <w:r w:rsidRPr="00FF3550">
                              <w:rPr>
                                <w:rFonts w:ascii="Footlight MT Light" w:hAnsi="Footlight MT Light"/>
                                <w:b/>
                                <w:color w:val="00B050"/>
                                <w:sz w:val="48"/>
                              </w:rPr>
                              <w:t>$</w:t>
                            </w:r>
                            <w:r w:rsidRPr="0096229A">
                              <w:rPr>
                                <w:rFonts w:ascii="Footlight MT Light" w:hAnsi="Footlight MT Light"/>
                                <w:b/>
                                <w:sz w:val="48"/>
                              </w:rPr>
                              <w:t>urer’s</w:t>
                            </w:r>
                            <w:proofErr w:type="spellEnd"/>
                            <w:r w:rsidRPr="0096229A">
                              <w:rPr>
                                <w:rFonts w:ascii="Footlight MT Light" w:hAnsi="Footlight MT Light"/>
                                <w:b/>
                                <w:sz w:val="48"/>
                              </w:rPr>
                              <w:t xml:space="preserve"> Report:</w:t>
                            </w:r>
                          </w:p>
                          <w:p w14:paraId="2428C36E" w14:textId="77777777" w:rsidR="00B778C3" w:rsidRPr="00BD6D97" w:rsidRDefault="00B778C3" w:rsidP="009831C5">
                            <w:p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18"/>
                              </w:rPr>
                            </w:pPr>
                          </w:p>
                          <w:p w14:paraId="2F0953E5" w14:textId="7D4A37C2" w:rsidR="00B778C3" w:rsidRPr="00676AE2" w:rsidRDefault="00B778C3" w:rsidP="00C569D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613C0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Beginning</w:t>
                            </w:r>
                            <w:r w:rsidRPr="00C613C0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balance</w:t>
                            </w:r>
                            <w:r w:rsidRPr="00676AE2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:   </w:t>
                            </w:r>
                            <w:r w:rsidRPr="00676AE2">
                              <w:rPr>
                                <w:rFonts w:ascii="Arial" w:hAnsi="Arial" w:cs="Arial"/>
                                <w:sz w:val="22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676AE2">
                              <w:rPr>
                                <w:rFonts w:ascii="Arial" w:hAnsi="Arial" w:cs="Arial"/>
                                <w:b/>
                                <w:sz w:val="32"/>
                                <w:szCs w:val="36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6"/>
                              </w:rPr>
                              <w:t>7,573.49</w:t>
                            </w:r>
                          </w:p>
                          <w:p w14:paraId="049A65C9" w14:textId="34AB91A6" w:rsidR="00B778C3" w:rsidRPr="00676AE2" w:rsidRDefault="00B778C3" w:rsidP="00C569D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36"/>
                              </w:rPr>
                            </w:pPr>
                            <w:r w:rsidRPr="00676AE2">
                              <w:rPr>
                                <w:rFonts w:ascii="Arial" w:hAnsi="Arial" w:cs="Arial"/>
                                <w:b/>
                                <w:sz w:val="28"/>
                                <w:szCs w:val="36"/>
                              </w:rPr>
                              <w:t xml:space="preserve">        Deposits:   $ </w:t>
                            </w:r>
                            <w:r w:rsidRPr="00931FA3">
                              <w:rPr>
                                <w:rFonts w:ascii="Arial" w:hAnsi="Arial" w:cs="Arial"/>
                                <w:b/>
                                <w:sz w:val="28"/>
                                <w:szCs w:val="36"/>
                              </w:rPr>
                              <w:t>3228.00</w:t>
                            </w:r>
                          </w:p>
                          <w:p w14:paraId="42F0043D" w14:textId="35C7F516" w:rsidR="00B778C3" w:rsidRPr="00676AE2" w:rsidRDefault="00B778C3" w:rsidP="002002AA">
                            <w:pP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676AE2">
                              <w:rPr>
                                <w:rFonts w:ascii="Arial" w:hAnsi="Arial" w:cs="Arial"/>
                                <w:b/>
                                <w:sz w:val="28"/>
                                <w:szCs w:val="36"/>
                              </w:rPr>
                              <w:t xml:space="preserve">        Expenses:</w:t>
                            </w:r>
                            <w:r w:rsidRPr="00676AE2">
                              <w:rPr>
                                <w:rFonts w:ascii="Calibri" w:eastAsiaTheme="minorHAns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6AE2">
                              <w:rPr>
                                <w:rFonts w:ascii="Arial" w:hAnsi="Arial" w:cs="Arial"/>
                                <w:b/>
                                <w:sz w:val="28"/>
                                <w:szCs w:val="36"/>
                              </w:rPr>
                              <w:t xml:space="preserve"> $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36"/>
                              </w:rPr>
                              <w:t>96.79</w:t>
                            </w:r>
                          </w:p>
                          <w:p w14:paraId="0CDF6C02" w14:textId="63B96473" w:rsidR="00B778C3" w:rsidRPr="00676AE2" w:rsidRDefault="00B778C3" w:rsidP="00935B5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36"/>
                              </w:rPr>
                            </w:pPr>
                            <w:r w:rsidRPr="00676AE2">
                              <w:rPr>
                                <w:rFonts w:ascii="Arial" w:hAnsi="Arial" w:cs="Arial"/>
                                <w:b/>
                                <w:sz w:val="28"/>
                                <w:szCs w:val="36"/>
                              </w:rPr>
                              <w:t>                                                                      </w:t>
                            </w:r>
                          </w:p>
                          <w:p w14:paraId="7E7C3DDE" w14:textId="5A8C5150" w:rsidR="00B778C3" w:rsidRPr="00676AE2" w:rsidRDefault="00B778C3" w:rsidP="00451FA9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676AE2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76AE2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Ending balance</w:t>
                            </w:r>
                            <w:r w:rsidRPr="00676AE2">
                              <w:rPr>
                                <w:rFonts w:ascii="Arial" w:hAnsi="Arial" w:cs="Arial"/>
                                <w:b/>
                                <w:sz w:val="32"/>
                                <w:szCs w:val="36"/>
                              </w:rPr>
                              <w:t>:         $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6"/>
                              </w:rPr>
                              <w:t>10,884.70</w:t>
                            </w:r>
                          </w:p>
                          <w:p w14:paraId="6EE1E95F" w14:textId="77777777" w:rsidR="00B778C3" w:rsidRPr="00C613C0" w:rsidRDefault="00B778C3" w:rsidP="009831C5">
                            <w:pPr>
                              <w:shd w:val="clear" w:color="auto" w:fill="FFFFFF"/>
                              <w:ind w:left="1170" w:firstLine="2430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 w14:paraId="29E03CD8" w14:textId="77777777" w:rsidR="00B778C3" w:rsidRPr="00C613C0" w:rsidRDefault="00B778C3" w:rsidP="009831C5">
                            <w:pPr>
                              <w:shd w:val="clear" w:color="auto" w:fill="FFFFFF"/>
                              <w:ind w:left="1170" w:firstLine="243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14:paraId="1FE09A64" w14:textId="2566AC04" w:rsidR="00B778C3" w:rsidRPr="00C613C0" w:rsidRDefault="00B778C3" w:rsidP="009831C5">
                            <w:pPr>
                              <w:shd w:val="clear" w:color="auto" w:fill="FFFFFF"/>
                              <w:ind w:left="1170" w:firstLine="2430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</w:rPr>
                            </w:pPr>
                            <w:r w:rsidRPr="00C613C0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>Respectfully submitted,</w:t>
                            </w:r>
                            <w:r w:rsidRPr="00C613C0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</w:rPr>
                              <w:t xml:space="preserve"> </w:t>
                            </w:r>
                          </w:p>
                          <w:p w14:paraId="068FAD46" w14:textId="77777777" w:rsidR="00B778C3" w:rsidRPr="00C613C0" w:rsidRDefault="00B778C3" w:rsidP="009831C5">
                            <w:pPr>
                              <w:shd w:val="clear" w:color="auto" w:fill="FFFFFF"/>
                              <w:ind w:left="1170" w:firstLine="2430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287A4541" w14:textId="555F6554" w:rsidR="00B778C3" w:rsidRDefault="00B778C3" w:rsidP="009831C5">
                            <w:pPr>
                              <w:shd w:val="clear" w:color="auto" w:fill="FFFFFF"/>
                              <w:ind w:left="1170" w:firstLine="243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</w:pPr>
                            <w:r w:rsidRPr="00C613C0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       </w:t>
                            </w:r>
                            <w:r w:rsidRPr="00C613C0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>Bobbi Carew</w:t>
                            </w:r>
                            <w:r w:rsidRPr="00C613C0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>BSN, RN</w:t>
                            </w:r>
                          </w:p>
                          <w:p w14:paraId="50F6F9B8" w14:textId="62BEBE61" w:rsidR="00B778C3" w:rsidRPr="00C613C0" w:rsidRDefault="00B778C3" w:rsidP="00742E51">
                            <w:pPr>
                              <w:shd w:val="clear" w:color="auto" w:fill="FFFFFF"/>
                              <w:ind w:left="1890" w:firstLine="243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    </w:t>
                            </w:r>
                            <w:r w:rsidRPr="00C613C0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Treasurer  </w:t>
                            </w:r>
                          </w:p>
                          <w:p w14:paraId="2DD6F6E4" w14:textId="270C6CFE" w:rsidR="00B778C3" w:rsidRDefault="00B778C3" w:rsidP="009831C5">
                            <w:pPr>
                              <w:shd w:val="clear" w:color="auto" w:fill="FFFFFF"/>
                              <w:ind w:left="1170" w:firstLine="243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</w:pPr>
                            <w:r w:rsidRPr="00C613C0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C613C0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>AORN Chapter 1902</w:t>
                            </w:r>
                          </w:p>
                          <w:p w14:paraId="22BE2404" w14:textId="71B6ED6F" w:rsidR="00B778C3" w:rsidRDefault="00B778C3" w:rsidP="009831C5">
                            <w:pPr>
                              <w:shd w:val="clear" w:color="auto" w:fill="FFFFFF"/>
                              <w:ind w:left="1170" w:firstLine="243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14:paraId="11BFAF3E" w14:textId="01B29101" w:rsidR="00B778C3" w:rsidRDefault="00B778C3" w:rsidP="009831C5">
                            <w:pPr>
                              <w:shd w:val="clear" w:color="auto" w:fill="FFFFFF"/>
                              <w:ind w:left="1170" w:firstLine="243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14:paraId="3A717EAC" w14:textId="541852BD" w:rsidR="00B778C3" w:rsidRPr="00D96C17" w:rsidRDefault="00B778C3" w:rsidP="00D96C1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6666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666"/>
                                <w:sz w:val="28"/>
                              </w:rPr>
                              <w:t xml:space="preserve">                      </w:t>
                            </w:r>
                          </w:p>
                          <w:p w14:paraId="62F2279A" w14:textId="2958D1C8" w:rsidR="00B778C3" w:rsidRPr="00C613C0" w:rsidRDefault="00B778C3" w:rsidP="00D96C1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50EFE" id="_x0000_t202" coordsize="21600,21600" o:spt="202" path="m,l,21600r21600,l21600,xe">
                <v:stroke joinstyle="miter"/>
                <v:path gradientshapeok="t" o:connecttype="rect"/>
              </v:shapetype>
              <v:shape id="Text Box 453" o:spid="_x0000_s1047" type="#_x0000_t202" style="position:absolute;margin-left:0;margin-top:-29.4pt;width:549.45pt;height:245.45pt;z-index:251632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" fillcolor="window" strokeweight=".5pt">
                <v:textbox>
                  <w:txbxContent>
                    <w:p w14:paraId="258616E3" w14:textId="58F13F21" w:rsidR="00B778C3" w:rsidRPr="0096229A" w:rsidRDefault="00B778C3" w:rsidP="009831C5">
                      <w:pPr>
                        <w:jc w:val="center"/>
                        <w:rPr>
                          <w:rFonts w:ascii="Footlight MT Light" w:hAnsi="Footlight MT Light"/>
                          <w:b/>
                          <w:sz w:val="48"/>
                        </w:rPr>
                      </w:pPr>
                      <w:proofErr w:type="spellStart"/>
                      <w:r w:rsidRPr="0096229A">
                        <w:rPr>
                          <w:rFonts w:ascii="Footlight MT Light" w:hAnsi="Footlight MT Light"/>
                          <w:b/>
                          <w:sz w:val="48"/>
                        </w:rPr>
                        <w:t>Trea</w:t>
                      </w:r>
                      <w:r w:rsidRPr="00FF3550">
                        <w:rPr>
                          <w:rFonts w:ascii="Footlight MT Light" w:hAnsi="Footlight MT Light"/>
                          <w:b/>
                          <w:color w:val="00B050"/>
                          <w:sz w:val="48"/>
                        </w:rPr>
                        <w:t>$</w:t>
                      </w:r>
                      <w:r w:rsidRPr="0096229A">
                        <w:rPr>
                          <w:rFonts w:ascii="Footlight MT Light" w:hAnsi="Footlight MT Light"/>
                          <w:b/>
                          <w:sz w:val="48"/>
                        </w:rPr>
                        <w:t>urer’s</w:t>
                      </w:r>
                      <w:proofErr w:type="spellEnd"/>
                      <w:r w:rsidRPr="0096229A">
                        <w:rPr>
                          <w:rFonts w:ascii="Footlight MT Light" w:hAnsi="Footlight MT Light"/>
                          <w:b/>
                          <w:sz w:val="48"/>
                        </w:rPr>
                        <w:t xml:space="preserve"> Report:</w:t>
                      </w:r>
                    </w:p>
                    <w:p w14:paraId="2428C36E" w14:textId="77777777" w:rsidR="00B778C3" w:rsidRPr="00BD6D97" w:rsidRDefault="00B778C3" w:rsidP="009831C5">
                      <w:pPr>
                        <w:shd w:val="clear" w:color="auto" w:fill="FFFFFF"/>
                        <w:rPr>
                          <w:rFonts w:asciiTheme="majorHAnsi" w:hAnsiTheme="majorHAnsi"/>
                          <w:color w:val="000000"/>
                          <w:sz w:val="18"/>
                        </w:rPr>
                      </w:pPr>
                    </w:p>
                    <w:p w14:paraId="2F0953E5" w14:textId="7D4A37C2" w:rsidR="00B778C3" w:rsidRPr="00676AE2" w:rsidRDefault="00B778C3" w:rsidP="00C569DD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C613C0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Beginning</w:t>
                      </w:r>
                      <w:r w:rsidRPr="00C613C0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balance</w:t>
                      </w:r>
                      <w:r w:rsidRPr="00676AE2">
                        <w:rPr>
                          <w:rFonts w:ascii="Arial" w:hAnsi="Arial" w:cs="Arial"/>
                          <w:b/>
                          <w:sz w:val="32"/>
                        </w:rPr>
                        <w:t xml:space="preserve">:   </w:t>
                      </w:r>
                      <w:r w:rsidRPr="00676AE2">
                        <w:rPr>
                          <w:rFonts w:ascii="Arial" w:hAnsi="Arial" w:cs="Arial"/>
                          <w:sz w:val="22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676AE2">
                        <w:rPr>
                          <w:rFonts w:ascii="Arial" w:hAnsi="Arial" w:cs="Arial"/>
                          <w:b/>
                          <w:sz w:val="32"/>
                          <w:szCs w:val="36"/>
                        </w:rPr>
                        <w:t>$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6"/>
                        </w:rPr>
                        <w:t>7,573.49</w:t>
                      </w:r>
                    </w:p>
                    <w:p w14:paraId="049A65C9" w14:textId="34AB91A6" w:rsidR="00B778C3" w:rsidRPr="00676AE2" w:rsidRDefault="00B778C3" w:rsidP="00C569DD">
                      <w:pPr>
                        <w:rPr>
                          <w:rFonts w:ascii="Arial" w:hAnsi="Arial" w:cs="Arial"/>
                          <w:b/>
                          <w:sz w:val="28"/>
                          <w:szCs w:val="36"/>
                        </w:rPr>
                      </w:pPr>
                      <w:r w:rsidRPr="00676AE2">
                        <w:rPr>
                          <w:rFonts w:ascii="Arial" w:hAnsi="Arial" w:cs="Arial"/>
                          <w:b/>
                          <w:sz w:val="28"/>
                          <w:szCs w:val="36"/>
                        </w:rPr>
                        <w:t xml:space="preserve">        Deposits:   $ </w:t>
                      </w:r>
                      <w:r w:rsidRPr="00931FA3">
                        <w:rPr>
                          <w:rFonts w:ascii="Arial" w:hAnsi="Arial" w:cs="Arial"/>
                          <w:b/>
                          <w:sz w:val="28"/>
                          <w:szCs w:val="36"/>
                        </w:rPr>
                        <w:t>3228.00</w:t>
                      </w:r>
                    </w:p>
                    <w:p w14:paraId="42F0043D" w14:textId="35C7F516" w:rsidR="00B778C3" w:rsidRPr="00676AE2" w:rsidRDefault="00B778C3" w:rsidP="002002AA">
                      <w:pP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676AE2">
                        <w:rPr>
                          <w:rFonts w:ascii="Arial" w:hAnsi="Arial" w:cs="Arial"/>
                          <w:b/>
                          <w:sz w:val="28"/>
                          <w:szCs w:val="36"/>
                        </w:rPr>
                        <w:t xml:space="preserve">        Expenses:</w:t>
                      </w:r>
                      <w:r w:rsidRPr="00676AE2">
                        <w:rPr>
                          <w:rFonts w:ascii="Calibri" w:eastAsiaTheme="minorHAns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Pr="00676AE2">
                        <w:rPr>
                          <w:rFonts w:ascii="Arial" w:hAnsi="Arial" w:cs="Arial"/>
                          <w:b/>
                          <w:sz w:val="28"/>
                          <w:szCs w:val="36"/>
                        </w:rPr>
                        <w:t xml:space="preserve"> $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36"/>
                        </w:rPr>
                        <w:t>96.79</w:t>
                      </w:r>
                    </w:p>
                    <w:p w14:paraId="0CDF6C02" w14:textId="63B96473" w:rsidR="00B778C3" w:rsidRPr="00676AE2" w:rsidRDefault="00B778C3" w:rsidP="00935B53">
                      <w:pPr>
                        <w:rPr>
                          <w:rFonts w:ascii="Arial" w:hAnsi="Arial" w:cs="Arial"/>
                          <w:b/>
                          <w:sz w:val="28"/>
                          <w:szCs w:val="36"/>
                        </w:rPr>
                      </w:pPr>
                      <w:r w:rsidRPr="00676AE2">
                        <w:rPr>
                          <w:rFonts w:ascii="Arial" w:hAnsi="Arial" w:cs="Arial"/>
                          <w:b/>
                          <w:sz w:val="28"/>
                          <w:szCs w:val="36"/>
                        </w:rPr>
                        <w:t>                                                                      </w:t>
                      </w:r>
                    </w:p>
                    <w:p w14:paraId="7E7C3DDE" w14:textId="5A8C5150" w:rsidR="00B778C3" w:rsidRPr="00676AE2" w:rsidRDefault="00B778C3" w:rsidP="00451FA9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676AE2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76AE2">
                        <w:rPr>
                          <w:rFonts w:ascii="Arial" w:hAnsi="Arial" w:cs="Arial"/>
                          <w:b/>
                          <w:sz w:val="32"/>
                        </w:rPr>
                        <w:t>Ending balance</w:t>
                      </w:r>
                      <w:r w:rsidRPr="00676AE2">
                        <w:rPr>
                          <w:rFonts w:ascii="Arial" w:hAnsi="Arial" w:cs="Arial"/>
                          <w:b/>
                          <w:sz w:val="32"/>
                          <w:szCs w:val="36"/>
                        </w:rPr>
                        <w:t>:         $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6"/>
                        </w:rPr>
                        <w:t>10,884.70</w:t>
                      </w:r>
                    </w:p>
                    <w:p w14:paraId="6EE1E95F" w14:textId="77777777" w:rsidR="00B778C3" w:rsidRPr="00C613C0" w:rsidRDefault="00B778C3" w:rsidP="009831C5">
                      <w:pPr>
                        <w:shd w:val="clear" w:color="auto" w:fill="FFFFFF"/>
                        <w:ind w:left="1170" w:firstLine="2430"/>
                        <w:rPr>
                          <w:rFonts w:ascii="Arial" w:hAnsi="Arial" w:cs="Arial"/>
                          <w:b/>
                          <w:color w:val="000000"/>
                          <w:sz w:val="18"/>
                        </w:rPr>
                      </w:pPr>
                    </w:p>
                    <w:p w14:paraId="29E03CD8" w14:textId="77777777" w:rsidR="00B778C3" w:rsidRPr="00C613C0" w:rsidRDefault="00B778C3" w:rsidP="009831C5">
                      <w:pPr>
                        <w:shd w:val="clear" w:color="auto" w:fill="FFFFFF"/>
                        <w:ind w:left="1170" w:firstLine="2430"/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</w:pPr>
                    </w:p>
                    <w:p w14:paraId="1FE09A64" w14:textId="2566AC04" w:rsidR="00B778C3" w:rsidRPr="00C613C0" w:rsidRDefault="00B778C3" w:rsidP="009831C5">
                      <w:pPr>
                        <w:shd w:val="clear" w:color="auto" w:fill="FFFFFF"/>
                        <w:ind w:left="1170" w:firstLine="2430"/>
                        <w:rPr>
                          <w:rFonts w:ascii="Arial" w:hAnsi="Arial" w:cs="Arial"/>
                          <w:b/>
                          <w:noProof/>
                          <w:sz w:val="28"/>
                        </w:rPr>
                      </w:pPr>
                      <w:r w:rsidRPr="00C613C0"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>Respectfully submitted,</w:t>
                      </w:r>
                      <w:r w:rsidRPr="00C613C0">
                        <w:rPr>
                          <w:rFonts w:ascii="Arial" w:hAnsi="Arial" w:cs="Arial"/>
                          <w:b/>
                          <w:noProof/>
                          <w:sz w:val="28"/>
                        </w:rPr>
                        <w:t xml:space="preserve"> </w:t>
                      </w:r>
                    </w:p>
                    <w:p w14:paraId="068FAD46" w14:textId="77777777" w:rsidR="00B778C3" w:rsidRPr="00C613C0" w:rsidRDefault="00B778C3" w:rsidP="009831C5">
                      <w:pPr>
                        <w:shd w:val="clear" w:color="auto" w:fill="FFFFFF"/>
                        <w:ind w:left="1170" w:firstLine="2430"/>
                        <w:rPr>
                          <w:rFonts w:ascii="Arial" w:hAnsi="Arial" w:cs="Arial"/>
                          <w:b/>
                          <w:color w:val="000000"/>
                          <w:sz w:val="22"/>
                        </w:rPr>
                      </w:pPr>
                    </w:p>
                    <w:p w14:paraId="287A4541" w14:textId="555F6554" w:rsidR="00B778C3" w:rsidRDefault="00B778C3" w:rsidP="009831C5">
                      <w:pPr>
                        <w:shd w:val="clear" w:color="auto" w:fill="FFFFFF"/>
                        <w:ind w:left="1170" w:firstLine="2430"/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</w:pPr>
                      <w:r w:rsidRPr="00C613C0"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 xml:space="preserve">        </w:t>
                      </w:r>
                      <w:r w:rsidRPr="00C613C0"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ab/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>Bobbi Carew</w:t>
                      </w:r>
                      <w:r w:rsidRPr="00C613C0"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>BSN, RN</w:t>
                      </w:r>
                    </w:p>
                    <w:p w14:paraId="50F6F9B8" w14:textId="62BEBE61" w:rsidR="00B778C3" w:rsidRPr="00C613C0" w:rsidRDefault="00B778C3" w:rsidP="00742E51">
                      <w:pPr>
                        <w:shd w:val="clear" w:color="auto" w:fill="FFFFFF"/>
                        <w:ind w:left="1890" w:firstLine="2430"/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 xml:space="preserve">     </w:t>
                      </w:r>
                      <w:r w:rsidRPr="00C613C0"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 xml:space="preserve">Treasurer  </w:t>
                      </w:r>
                    </w:p>
                    <w:p w14:paraId="2DD6F6E4" w14:textId="270C6CFE" w:rsidR="00B778C3" w:rsidRDefault="00B778C3" w:rsidP="009831C5">
                      <w:pPr>
                        <w:shd w:val="clear" w:color="auto" w:fill="FFFFFF"/>
                        <w:ind w:left="1170" w:firstLine="2430"/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</w:pPr>
                      <w:r w:rsidRPr="00C613C0"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 xml:space="preserve"> </w:t>
                      </w:r>
                      <w:r w:rsidRPr="00C613C0"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>AORN Chapter 1902</w:t>
                      </w:r>
                    </w:p>
                    <w:p w14:paraId="22BE2404" w14:textId="71B6ED6F" w:rsidR="00B778C3" w:rsidRDefault="00B778C3" w:rsidP="009831C5">
                      <w:pPr>
                        <w:shd w:val="clear" w:color="auto" w:fill="FFFFFF"/>
                        <w:ind w:left="1170" w:firstLine="2430"/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</w:pPr>
                    </w:p>
                    <w:p w14:paraId="11BFAF3E" w14:textId="01B29101" w:rsidR="00B778C3" w:rsidRDefault="00B778C3" w:rsidP="009831C5">
                      <w:pPr>
                        <w:shd w:val="clear" w:color="auto" w:fill="FFFFFF"/>
                        <w:ind w:left="1170" w:firstLine="2430"/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</w:pPr>
                    </w:p>
                    <w:p w14:paraId="3A717EAC" w14:textId="541852BD" w:rsidR="00B778C3" w:rsidRPr="00D96C17" w:rsidRDefault="00B778C3" w:rsidP="00D96C17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color w:val="006666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666"/>
                          <w:sz w:val="28"/>
                        </w:rPr>
                        <w:t xml:space="preserve">                      </w:t>
                      </w:r>
                    </w:p>
                    <w:p w14:paraId="62F2279A" w14:textId="2958D1C8" w:rsidR="00B778C3" w:rsidRPr="00C613C0" w:rsidRDefault="00B778C3" w:rsidP="00D96C17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              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01010">
        <w:rPr>
          <w:noProof/>
        </w:rPr>
        <w:tab/>
      </w:r>
    </w:p>
    <w:p w14:paraId="23B44302" w14:textId="42E3021C" w:rsidR="00530AD6" w:rsidRDefault="00931FA3" w:rsidP="00FB0255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19D4B5E7" wp14:editId="24CA4CBF">
                <wp:simplePos x="0" y="0"/>
                <wp:positionH relativeFrom="column">
                  <wp:posOffset>3762375</wp:posOffset>
                </wp:positionH>
                <wp:positionV relativeFrom="paragraph">
                  <wp:posOffset>7620</wp:posOffset>
                </wp:positionV>
                <wp:extent cx="2924175" cy="9620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91B617" w14:textId="57064D92" w:rsidR="00B778C3" w:rsidRPr="00931FA3" w:rsidRDefault="00B778C3" w:rsidP="00931FA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1FA3">
                              <w:rPr>
                                <w:rFonts w:ascii="Arial" w:hAnsi="Arial" w:cs="Arial"/>
                              </w:rPr>
                              <w:t>Deposits</w:t>
                            </w:r>
                            <w:r w:rsidRPr="00931FA3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931FA3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931FA3">
                              <w:rPr>
                                <w:rFonts w:ascii="Arial" w:hAnsi="Arial" w:cs="Arial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$</w:t>
                            </w:r>
                            <w:r w:rsidRPr="00931FA3">
                              <w:rPr>
                                <w:rFonts w:ascii="Arial" w:hAnsi="Arial" w:cs="Arial"/>
                              </w:rPr>
                              <w:t>3088.00 – Credits from AORN Conf</w:t>
                            </w:r>
                          </w:p>
                          <w:p w14:paraId="7C03397D" w14:textId="27DAC93C" w:rsidR="00B778C3" w:rsidRPr="00931FA3" w:rsidRDefault="00B778C3" w:rsidP="00931FA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$</w:t>
                            </w:r>
                            <w:r w:rsidRPr="00931FA3">
                              <w:rPr>
                                <w:rFonts w:ascii="Arial" w:hAnsi="Arial" w:cs="Arial"/>
                              </w:rPr>
                              <w:t xml:space="preserve">140.00 – AORN </w:t>
                            </w:r>
                            <w:proofErr w:type="spellStart"/>
                            <w:r w:rsidRPr="00931FA3">
                              <w:rPr>
                                <w:rFonts w:ascii="Arial" w:hAnsi="Arial" w:cs="Arial"/>
                              </w:rPr>
                              <w:t>oper</w:t>
                            </w:r>
                            <w:proofErr w:type="spellEnd"/>
                            <w:r w:rsidRPr="00931FA3">
                              <w:rPr>
                                <w:rFonts w:ascii="Arial" w:hAnsi="Arial" w:cs="Arial"/>
                              </w:rPr>
                              <w:t xml:space="preserve"> Aug</w:t>
                            </w:r>
                          </w:p>
                          <w:p w14:paraId="25691611" w14:textId="0F66CB8E" w:rsidR="00B778C3" w:rsidRPr="00931FA3" w:rsidRDefault="00B778C3" w:rsidP="00931FA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$</w:t>
                            </w:r>
                            <w:r w:rsidRPr="00931FA3">
                              <w:rPr>
                                <w:rFonts w:ascii="Arial" w:hAnsi="Arial" w:cs="Arial"/>
                              </w:rPr>
                              <w:t xml:space="preserve">140.00 – AORN </w:t>
                            </w:r>
                            <w:proofErr w:type="spellStart"/>
                            <w:r w:rsidRPr="00931FA3">
                              <w:rPr>
                                <w:rFonts w:ascii="Arial" w:hAnsi="Arial" w:cs="Arial"/>
                              </w:rPr>
                              <w:t>oper</w:t>
                            </w:r>
                            <w:proofErr w:type="spellEnd"/>
                            <w:r w:rsidRPr="00931FA3">
                              <w:rPr>
                                <w:rFonts w:ascii="Arial" w:hAnsi="Arial" w:cs="Arial"/>
                              </w:rPr>
                              <w:t xml:space="preserve"> Sept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D4B5E7" id="Text Box 11" o:spid="_x0000_s1047" type="#_x0000_t202" style="position:absolute;left:0;text-align:left;margin-left:296.25pt;margin-top:.6pt;width:230.25pt;height:75.75pt;z-index:25187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" fillcolor="white [3201]" strokeweight=".5pt">
                <v:textbox>
                  <w:txbxContent>
                    <w:p w14:paraId="0791B617" w14:textId="57064D92" w:rsidR="00B778C3" w:rsidRPr="00931FA3" w:rsidRDefault="00B778C3" w:rsidP="00931FA3">
                      <w:pPr>
                        <w:rPr>
                          <w:rFonts w:ascii="Arial" w:hAnsi="Arial" w:cs="Arial"/>
                        </w:rPr>
                      </w:pPr>
                      <w:r w:rsidRPr="00931FA3">
                        <w:rPr>
                          <w:rFonts w:ascii="Arial" w:hAnsi="Arial" w:cs="Arial"/>
                        </w:rPr>
                        <w:t>Deposits</w:t>
                      </w:r>
                      <w:r w:rsidRPr="00931FA3">
                        <w:rPr>
                          <w:rFonts w:ascii="Arial" w:hAnsi="Arial" w:cs="Arial"/>
                        </w:rPr>
                        <w:tab/>
                      </w:r>
                      <w:r w:rsidRPr="00931FA3">
                        <w:rPr>
                          <w:rFonts w:ascii="Arial" w:hAnsi="Arial" w:cs="Arial"/>
                        </w:rPr>
                        <w:tab/>
                      </w:r>
                      <w:r w:rsidRPr="00931FA3">
                        <w:rPr>
                          <w:rFonts w:ascii="Arial" w:hAnsi="Arial" w:cs="Arial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               $</w:t>
                      </w:r>
                      <w:r w:rsidRPr="00931FA3">
                        <w:rPr>
                          <w:rFonts w:ascii="Arial" w:hAnsi="Arial" w:cs="Arial"/>
                        </w:rPr>
                        <w:t>3088.00 – Credits from AORN Conf</w:t>
                      </w:r>
                    </w:p>
                    <w:p w14:paraId="7C03397D" w14:textId="27DAC93C" w:rsidR="00B778C3" w:rsidRPr="00931FA3" w:rsidRDefault="00B778C3" w:rsidP="00931FA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$</w:t>
                      </w:r>
                      <w:r w:rsidRPr="00931FA3">
                        <w:rPr>
                          <w:rFonts w:ascii="Arial" w:hAnsi="Arial" w:cs="Arial"/>
                        </w:rPr>
                        <w:t>140.00 – AORN oper Aug</w:t>
                      </w:r>
                    </w:p>
                    <w:p w14:paraId="25691611" w14:textId="0F66CB8E" w:rsidR="00B778C3" w:rsidRPr="00931FA3" w:rsidRDefault="00B778C3" w:rsidP="00931FA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$</w:t>
                      </w:r>
                      <w:r w:rsidRPr="00931FA3">
                        <w:rPr>
                          <w:rFonts w:ascii="Arial" w:hAnsi="Arial" w:cs="Arial"/>
                        </w:rPr>
                        <w:t>140.00 – AORN oper Sept</w:t>
                      </w:r>
                    </w:p>
                  </w:txbxContent>
                </v:textbox>
              </v:shape>
            </w:pict>
          </mc:Fallback>
        </mc:AlternateContent>
      </w:r>
    </w:p>
    <w:p w14:paraId="557B63F0" w14:textId="0F7C98AB" w:rsidR="001E7A5F" w:rsidRDefault="001E7A5F" w:rsidP="00FB0255">
      <w:pPr>
        <w:jc w:val="center"/>
        <w:rPr>
          <w:noProof/>
        </w:rPr>
      </w:pPr>
    </w:p>
    <w:bookmarkEnd w:id="4"/>
    <w:p w14:paraId="79B5E193" w14:textId="6FC6206A" w:rsidR="001E7A5F" w:rsidRDefault="001E7A5F" w:rsidP="00F73745">
      <w:pPr>
        <w:rPr>
          <w:noProof/>
        </w:rPr>
      </w:pPr>
    </w:p>
    <w:p w14:paraId="519BBA1D" w14:textId="0BEF5388" w:rsidR="001E7A5F" w:rsidRDefault="001E7A5F" w:rsidP="00FB0255">
      <w:pPr>
        <w:jc w:val="center"/>
        <w:rPr>
          <w:noProof/>
        </w:rPr>
      </w:pPr>
    </w:p>
    <w:p w14:paraId="5E3FD229" w14:textId="1F189EE9" w:rsidR="001E7A5F" w:rsidRDefault="001E7A5F" w:rsidP="00FB0255">
      <w:pPr>
        <w:jc w:val="center"/>
        <w:rPr>
          <w:noProof/>
        </w:rPr>
      </w:pPr>
    </w:p>
    <w:p w14:paraId="516E50C0" w14:textId="0E12AA05" w:rsidR="001E7A5F" w:rsidRDefault="001E7A5F" w:rsidP="00FB0255">
      <w:pPr>
        <w:jc w:val="center"/>
        <w:rPr>
          <w:noProof/>
        </w:rPr>
      </w:pPr>
    </w:p>
    <w:p w14:paraId="101CB822" w14:textId="6C3EC287" w:rsidR="001E7A5F" w:rsidRDefault="001E7A5F" w:rsidP="00FB0255">
      <w:pPr>
        <w:jc w:val="center"/>
        <w:rPr>
          <w:noProof/>
        </w:rPr>
      </w:pPr>
    </w:p>
    <w:p w14:paraId="4B470E4B" w14:textId="55BCA411" w:rsidR="002E6E98" w:rsidRPr="002E6E98" w:rsidRDefault="002E6E98" w:rsidP="002E6E98"/>
    <w:p w14:paraId="70584063" w14:textId="0FE23941" w:rsidR="002E6E98" w:rsidRPr="00F076C5" w:rsidRDefault="002E6E98" w:rsidP="002E6E98">
      <w:pPr>
        <w:rPr>
          <w:rFonts w:eastAsia="Times"/>
          <w:szCs w:val="20"/>
          <w:lang w:eastAsia="ja-JP"/>
        </w:rPr>
      </w:pPr>
      <w:r>
        <w:rPr>
          <w:rFonts w:eastAsia="Times"/>
          <w:szCs w:val="20"/>
          <w:lang w:eastAsia="ja-JP"/>
        </w:rPr>
        <w:t xml:space="preserve">        </w:t>
      </w:r>
    </w:p>
    <w:p w14:paraId="06972AF9" w14:textId="7FEEA586" w:rsidR="002E6E98" w:rsidRPr="002E6E98" w:rsidRDefault="002E6E98" w:rsidP="002E6E98"/>
    <w:p w14:paraId="6D30D2C8" w14:textId="1F3E13C5" w:rsidR="00FE46ED" w:rsidRDefault="00FE46ED" w:rsidP="002E6E98"/>
    <w:p w14:paraId="02E45102" w14:textId="65DCF1D4" w:rsidR="00FE46ED" w:rsidRDefault="00FE46ED" w:rsidP="00FE46ED"/>
    <w:p w14:paraId="54AE1F99" w14:textId="178FFB90" w:rsidR="001E7A5F" w:rsidRDefault="001E7A5F" w:rsidP="00FE46ED">
      <w:pPr>
        <w:jc w:val="right"/>
      </w:pPr>
    </w:p>
    <w:p w14:paraId="36FF0584" w14:textId="1D613B8A" w:rsidR="00FE46ED" w:rsidRDefault="00FE46ED" w:rsidP="00FE46ED">
      <w:pPr>
        <w:jc w:val="right"/>
      </w:pPr>
    </w:p>
    <w:p w14:paraId="70835B56" w14:textId="52B51A78" w:rsidR="00FE46ED" w:rsidRPr="00FE46ED" w:rsidRDefault="00E9018D" w:rsidP="00FE46ED">
      <w:pPr>
        <w:jc w:val="right"/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5FEBC851" wp14:editId="7695E541">
            <wp:simplePos x="0" y="0"/>
            <wp:positionH relativeFrom="page">
              <wp:posOffset>437246</wp:posOffset>
            </wp:positionH>
            <wp:positionV relativeFrom="page">
              <wp:posOffset>3956101</wp:posOffset>
            </wp:positionV>
            <wp:extent cx="6991350" cy="48895"/>
            <wp:effectExtent l="0" t="0" r="0" b="8255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B58AA" w14:textId="08C5506E" w:rsidR="001E7A5F" w:rsidRDefault="005A09ED" w:rsidP="00FB0255">
      <w:pPr>
        <w:jc w:val="center"/>
        <w:rPr>
          <w:noProof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887104" behindDoc="0" locked="0" layoutInCell="1" allowOverlap="1" wp14:anchorId="1C397CEE" wp14:editId="43E8F6ED">
            <wp:simplePos x="0" y="0"/>
            <wp:positionH relativeFrom="margin">
              <wp:posOffset>-19050</wp:posOffset>
            </wp:positionH>
            <wp:positionV relativeFrom="page">
              <wp:posOffset>3983666</wp:posOffset>
            </wp:positionV>
            <wp:extent cx="1962289" cy="1962289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89" cy="1962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18D"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28F3BB68" wp14:editId="0D002ACB">
                <wp:simplePos x="0" y="0"/>
                <wp:positionH relativeFrom="column">
                  <wp:posOffset>-87185</wp:posOffset>
                </wp:positionH>
                <wp:positionV relativeFrom="paragraph">
                  <wp:posOffset>149035</wp:posOffset>
                </wp:positionV>
                <wp:extent cx="6941185" cy="5539406"/>
                <wp:effectExtent l="0" t="0" r="12065" b="2349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55394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00893B" w14:textId="77777777" w:rsidR="007D4150" w:rsidRDefault="007D4150" w:rsidP="007D4150">
                            <w:pPr>
                              <w:spacing w:after="240"/>
                              <w:outlineLvl w:val="0"/>
                              <w:rPr>
                                <w:rFonts w:ascii="Arial Nova Cond" w:hAnsi="Arial Nova Cond" w:cs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F5E232" w14:textId="31767878" w:rsidR="00E672CA" w:rsidRDefault="00E672CA" w:rsidP="007D4150">
                            <w:pPr>
                              <w:spacing w:after="240"/>
                              <w:ind w:left="2880"/>
                              <w:outlineLvl w:val="0"/>
                              <w:rPr>
                                <w:rFonts w:ascii="Arial Nova Cond" w:hAnsi="Arial Nova Cond" w:cstheme="min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Nova Cond" w:hAnsi="Arial Nova Cond" w:cstheme="minorBi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7D4150" w:rsidRPr="007D4150">
                              <w:rPr>
                                <w:rFonts w:ascii="Arial Nova Cond" w:hAnsi="Arial Nova Cond" w:cstheme="minorBi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NOMMS Medical Mission </w:t>
                            </w:r>
                          </w:p>
                          <w:p w14:paraId="7B276BAB" w14:textId="2554E0AE" w:rsidR="007D4150" w:rsidRDefault="007D4150" w:rsidP="007D4150">
                            <w:pPr>
                              <w:spacing w:after="240"/>
                              <w:ind w:left="2880"/>
                              <w:outlineLvl w:val="0"/>
                              <w:rPr>
                                <w:rFonts w:ascii="Arial Nova Cond" w:hAnsi="Arial Nova Cond" w:cstheme="min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D4150">
                              <w:rPr>
                                <w:rFonts w:ascii="Arial Nova Cond" w:hAnsi="Arial Nova Cond" w:cstheme="minorBi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672CA">
                              <w:rPr>
                                <w:rFonts w:ascii="Arial Nova Cond" w:hAnsi="Arial Nova Cond" w:cstheme="minorBi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 </w:t>
                            </w:r>
                            <w:r w:rsidRPr="007D4150">
                              <w:rPr>
                                <w:rFonts w:ascii="Arial Nova Cond" w:hAnsi="Arial Nova Cond" w:cstheme="minorBidi"/>
                                <w:b/>
                                <w:bCs/>
                                <w:sz w:val="44"/>
                                <w:szCs w:val="44"/>
                              </w:rPr>
                              <w:t>May 21-28, 2022</w:t>
                            </w:r>
                          </w:p>
                          <w:p w14:paraId="3BFF01E1" w14:textId="77777777" w:rsidR="00E672CA" w:rsidRDefault="00E672CA" w:rsidP="007D4150">
                            <w:pPr>
                              <w:rPr>
                                <w:rFonts w:ascii="Arial Nova Cond" w:hAnsi="Arial Nova Cond" w:cstheme="minorBidi"/>
                                <w:sz w:val="44"/>
                                <w:szCs w:val="44"/>
                              </w:rPr>
                            </w:pPr>
                          </w:p>
                          <w:p w14:paraId="46BD16DB" w14:textId="608A62A6" w:rsidR="007D4150" w:rsidRPr="00E672CA" w:rsidRDefault="00E9018D" w:rsidP="00BC48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9018D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>Ever wanted to go on a medical mission but didn’t know what to do or how to get involved? This is your opportunity to do something rewarding and put a deposit in your heart bank!</w:t>
                            </w:r>
                            <w:r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Start"/>
                            <w:r w:rsidR="007D4150" w:rsidRPr="00E672CA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>Dr.</w:t>
                            </w:r>
                            <w:proofErr w:type="gramEnd"/>
                            <w:r w:rsidR="007D4150" w:rsidRPr="00E672CA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0C89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 xml:space="preserve">Tom </w:t>
                            </w:r>
                            <w:r w:rsidR="007D4150" w:rsidRPr="00E672CA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 xml:space="preserve">Kennedy is planning a mission to the Dominican Republic for May 21-28, 2022.  He is looking for nurses, surgical </w:t>
                            </w:r>
                            <w:proofErr w:type="gramStart"/>
                            <w:r w:rsidR="007D4150" w:rsidRPr="00E672CA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>techs</w:t>
                            </w:r>
                            <w:proofErr w:type="gramEnd"/>
                            <w:r w:rsidR="007D4150" w:rsidRPr="00E672CA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 xml:space="preserve"> and physical therapists</w:t>
                            </w:r>
                            <w:r w:rsidR="00372A32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="00372A32" w:rsidRPr="00372A32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 xml:space="preserve">They will </w:t>
                            </w:r>
                            <w:r w:rsidR="00BC482F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 xml:space="preserve">be </w:t>
                            </w:r>
                            <w:r w:rsidR="00372A32" w:rsidRPr="00372A32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 xml:space="preserve">performing Pediatric Orthopedics, </w:t>
                            </w:r>
                            <w:proofErr w:type="gramStart"/>
                            <w:r w:rsidR="00372A32" w:rsidRPr="00372A32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>ENT</w:t>
                            </w:r>
                            <w:proofErr w:type="gramEnd"/>
                            <w:r w:rsidR="00372A32" w:rsidRPr="00372A32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 xml:space="preserve"> and General Surgery to includ</w:t>
                            </w:r>
                            <w:r w:rsidR="00BC482F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>ing</w:t>
                            </w:r>
                            <w:r w:rsidR="00372A32" w:rsidRPr="00372A32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C482F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>t</w:t>
                            </w:r>
                            <w:r w:rsidR="00372A32" w:rsidRPr="00372A32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 xml:space="preserve">hyroidectomies and GYN procedures. Cost is $800 </w:t>
                            </w:r>
                            <w:r w:rsidR="00BC482F" w:rsidRPr="00372A32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>all-inclusive</w:t>
                            </w:r>
                            <w:r w:rsidR="00372A32" w:rsidRPr="00372A32">
                              <w:rPr>
                                <w:rFonts w:ascii="Arial Nova Cond" w:hAnsi="Arial Nova Cond"/>
                                <w:sz w:val="32"/>
                                <w:szCs w:val="32"/>
                              </w:rPr>
                              <w:t xml:space="preserve"> and tax deductible. You will be staying at a beach resort where you can relax after working! If interested, please go to nomms.org and complete an application. </w:t>
                            </w:r>
                          </w:p>
                          <w:p w14:paraId="1EF1091B" w14:textId="77777777" w:rsidR="00BC482F" w:rsidRDefault="00BC482F" w:rsidP="00BC482F">
                            <w:pPr>
                              <w:rPr>
                                <w:rFonts w:ascii="Arial Nova" w:hAnsi="Arial Nova"/>
                              </w:rPr>
                            </w:pPr>
                          </w:p>
                          <w:p w14:paraId="1DF7441F" w14:textId="56E4B498" w:rsidR="00BC482F" w:rsidRPr="00BC482F" w:rsidRDefault="00BC482F" w:rsidP="00BC482F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BC482F">
                              <w:rPr>
                                <w:rFonts w:ascii="Arial Nova" w:hAnsi="Arial Nova"/>
                              </w:rPr>
                              <w:t>New Orleans Medical Mission Services, Inc.</w:t>
                            </w:r>
                          </w:p>
                          <w:p w14:paraId="31FD0984" w14:textId="77777777" w:rsidR="00BC482F" w:rsidRPr="00BC482F" w:rsidRDefault="00BC482F" w:rsidP="00BC482F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BC482F">
                              <w:rPr>
                                <w:rFonts w:ascii="Arial Nova" w:hAnsi="Arial Nova"/>
                              </w:rPr>
                              <w:t>P. O. Box 6249</w:t>
                            </w:r>
                          </w:p>
                          <w:p w14:paraId="5362E5E4" w14:textId="77777777" w:rsidR="00BC482F" w:rsidRPr="00BC482F" w:rsidRDefault="00BC482F" w:rsidP="00BC482F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BC482F">
                              <w:rPr>
                                <w:rFonts w:ascii="Arial Nova" w:hAnsi="Arial Nova"/>
                              </w:rPr>
                              <w:t>New Orleans, LA 70174</w:t>
                            </w:r>
                          </w:p>
                          <w:p w14:paraId="141A4CF9" w14:textId="77777777" w:rsidR="00BC482F" w:rsidRPr="00BC482F" w:rsidRDefault="00BC482F" w:rsidP="00BC482F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BC482F">
                              <w:rPr>
                                <w:rFonts w:ascii="Arial Nova" w:hAnsi="Arial Nova"/>
                              </w:rPr>
                              <w:t>Office</w:t>
                            </w:r>
                            <w:proofErr w:type="gramStart"/>
                            <w:r w:rsidRPr="00BC482F">
                              <w:rPr>
                                <w:rFonts w:ascii="Arial Nova" w:hAnsi="Arial Nova"/>
                              </w:rPr>
                              <w:t>:  (</w:t>
                            </w:r>
                            <w:proofErr w:type="gramEnd"/>
                            <w:r w:rsidRPr="00BC482F">
                              <w:rPr>
                                <w:rFonts w:ascii="Arial Nova" w:hAnsi="Arial Nova"/>
                              </w:rPr>
                              <w:t>504) 392-1934</w:t>
                            </w:r>
                          </w:p>
                          <w:p w14:paraId="4566703A" w14:textId="5007AA92" w:rsidR="00B37981" w:rsidRPr="00BC482F" w:rsidRDefault="00BC482F" w:rsidP="00BC482F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BC482F">
                              <w:rPr>
                                <w:rFonts w:ascii="Arial Nova" w:hAnsi="Arial Nova"/>
                              </w:rPr>
                              <w:t>Fax (504) 368-2011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BB68" id="Text Box 30" o:spid="_x0000_s1049" type="#_x0000_t202" style="position:absolute;left:0;text-align:left;margin-left:-6.85pt;margin-top:11.75pt;width:546.55pt;height:436.15pt;z-index:25188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" fillcolor="white [3201]" strokeweight=".5pt">
                <v:textbox>
                  <w:txbxContent>
                    <w:p w14:paraId="1600893B" w14:textId="77777777" w:rsidR="007D4150" w:rsidRDefault="007D4150" w:rsidP="007D4150">
                      <w:pPr>
                        <w:spacing w:after="240"/>
                        <w:outlineLvl w:val="0"/>
                        <w:rPr>
                          <w:rFonts w:ascii="Arial Nova Cond" w:hAnsi="Arial Nova Cond" w:cstheme="min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F5E232" w14:textId="31767878" w:rsidR="00E672CA" w:rsidRDefault="00E672CA" w:rsidP="007D4150">
                      <w:pPr>
                        <w:spacing w:after="240"/>
                        <w:ind w:left="2880"/>
                        <w:outlineLvl w:val="0"/>
                        <w:rPr>
                          <w:rFonts w:ascii="Arial Nova Cond" w:hAnsi="Arial Nova Cond" w:cstheme="minorBid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 Nova Cond" w:hAnsi="Arial Nova Cond" w:cstheme="minorBidi"/>
                          <w:b/>
                          <w:bCs/>
                          <w:sz w:val="44"/>
                          <w:szCs w:val="44"/>
                        </w:rPr>
                        <w:t xml:space="preserve">     </w:t>
                      </w:r>
                      <w:r w:rsidR="007D4150" w:rsidRPr="007D4150">
                        <w:rPr>
                          <w:rFonts w:ascii="Arial Nova Cond" w:hAnsi="Arial Nova Cond" w:cstheme="minorBidi"/>
                          <w:b/>
                          <w:bCs/>
                          <w:sz w:val="44"/>
                          <w:szCs w:val="44"/>
                        </w:rPr>
                        <w:t xml:space="preserve">NOMMS Medical Mission </w:t>
                      </w:r>
                    </w:p>
                    <w:p w14:paraId="7B276BAB" w14:textId="2554E0AE" w:rsidR="007D4150" w:rsidRDefault="007D4150" w:rsidP="007D4150">
                      <w:pPr>
                        <w:spacing w:after="240"/>
                        <w:ind w:left="2880"/>
                        <w:outlineLvl w:val="0"/>
                        <w:rPr>
                          <w:rFonts w:ascii="Arial Nova Cond" w:hAnsi="Arial Nova Cond" w:cstheme="minorBidi"/>
                          <w:b/>
                          <w:bCs/>
                          <w:sz w:val="44"/>
                          <w:szCs w:val="44"/>
                        </w:rPr>
                      </w:pPr>
                      <w:r w:rsidRPr="007D4150">
                        <w:rPr>
                          <w:rFonts w:ascii="Arial Nova Cond" w:hAnsi="Arial Nova Cond" w:cstheme="minorBidi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E672CA">
                        <w:rPr>
                          <w:rFonts w:ascii="Arial Nova Cond" w:hAnsi="Arial Nova Cond" w:cstheme="minorBidi"/>
                          <w:b/>
                          <w:bCs/>
                          <w:sz w:val="44"/>
                          <w:szCs w:val="44"/>
                        </w:rPr>
                        <w:t xml:space="preserve">         </w:t>
                      </w:r>
                      <w:r w:rsidRPr="007D4150">
                        <w:rPr>
                          <w:rFonts w:ascii="Arial Nova Cond" w:hAnsi="Arial Nova Cond" w:cstheme="minorBidi"/>
                          <w:b/>
                          <w:bCs/>
                          <w:sz w:val="44"/>
                          <w:szCs w:val="44"/>
                        </w:rPr>
                        <w:t>May 21-28, 2022</w:t>
                      </w:r>
                    </w:p>
                    <w:p w14:paraId="3BFF01E1" w14:textId="77777777" w:rsidR="00E672CA" w:rsidRDefault="00E672CA" w:rsidP="007D4150">
                      <w:pPr>
                        <w:rPr>
                          <w:rFonts w:ascii="Arial Nova Cond" w:hAnsi="Arial Nova Cond" w:cstheme="minorBidi"/>
                          <w:sz w:val="44"/>
                          <w:szCs w:val="44"/>
                        </w:rPr>
                      </w:pPr>
                    </w:p>
                    <w:p w14:paraId="46BD16DB" w14:textId="608A62A6" w:rsidR="007D4150" w:rsidRPr="00E672CA" w:rsidRDefault="00E9018D" w:rsidP="00BC482F">
                      <w:pPr>
                        <w:rPr>
                          <w:sz w:val="18"/>
                          <w:szCs w:val="18"/>
                        </w:rPr>
                      </w:pPr>
                      <w:r w:rsidRPr="00E9018D">
                        <w:rPr>
                          <w:rFonts w:ascii="Arial Nova Cond" w:hAnsi="Arial Nova Cond"/>
                          <w:sz w:val="32"/>
                          <w:szCs w:val="32"/>
                        </w:rPr>
                        <w:t>Ever wanted to go on a medical mission but didn’t know what to do or how to get involved? This is your opportunity to do something rewarding and put a deposit in your heart bank!</w:t>
                      </w:r>
                      <w:r>
                        <w:rPr>
                          <w:rFonts w:ascii="Arial Nova Cond" w:hAnsi="Arial Nova Cond"/>
                          <w:sz w:val="32"/>
                          <w:szCs w:val="32"/>
                        </w:rPr>
                        <w:t xml:space="preserve">  </w:t>
                      </w:r>
                      <w:proofErr w:type="gramStart"/>
                      <w:r w:rsidR="007D4150" w:rsidRPr="00E672CA">
                        <w:rPr>
                          <w:rFonts w:ascii="Arial Nova Cond" w:hAnsi="Arial Nova Cond"/>
                          <w:sz w:val="32"/>
                          <w:szCs w:val="32"/>
                        </w:rPr>
                        <w:t>Dr.</w:t>
                      </w:r>
                      <w:proofErr w:type="gramEnd"/>
                      <w:r w:rsidR="007D4150" w:rsidRPr="00E672CA">
                        <w:rPr>
                          <w:rFonts w:ascii="Arial Nova Cond" w:hAnsi="Arial Nova Cond"/>
                          <w:sz w:val="32"/>
                          <w:szCs w:val="32"/>
                        </w:rPr>
                        <w:t xml:space="preserve"> </w:t>
                      </w:r>
                      <w:r w:rsidR="00190C89">
                        <w:rPr>
                          <w:rFonts w:ascii="Arial Nova Cond" w:hAnsi="Arial Nova Cond"/>
                          <w:sz w:val="32"/>
                          <w:szCs w:val="32"/>
                        </w:rPr>
                        <w:t xml:space="preserve">Tom </w:t>
                      </w:r>
                      <w:r w:rsidR="007D4150" w:rsidRPr="00E672CA">
                        <w:rPr>
                          <w:rFonts w:ascii="Arial Nova Cond" w:hAnsi="Arial Nova Cond"/>
                          <w:sz w:val="32"/>
                          <w:szCs w:val="32"/>
                        </w:rPr>
                        <w:t xml:space="preserve">Kennedy is planning a mission to the Dominican Republic for May 21-28, 2022.  He is looking for nurses, surgical </w:t>
                      </w:r>
                      <w:proofErr w:type="gramStart"/>
                      <w:r w:rsidR="007D4150" w:rsidRPr="00E672CA">
                        <w:rPr>
                          <w:rFonts w:ascii="Arial Nova Cond" w:hAnsi="Arial Nova Cond"/>
                          <w:sz w:val="32"/>
                          <w:szCs w:val="32"/>
                        </w:rPr>
                        <w:t>techs</w:t>
                      </w:r>
                      <w:proofErr w:type="gramEnd"/>
                      <w:r w:rsidR="007D4150" w:rsidRPr="00E672CA">
                        <w:rPr>
                          <w:rFonts w:ascii="Arial Nova Cond" w:hAnsi="Arial Nova Cond"/>
                          <w:sz w:val="32"/>
                          <w:szCs w:val="32"/>
                        </w:rPr>
                        <w:t xml:space="preserve"> and physical therapists</w:t>
                      </w:r>
                      <w:r w:rsidR="00372A32">
                        <w:rPr>
                          <w:rFonts w:ascii="Arial Nova Cond" w:hAnsi="Arial Nova Cond"/>
                          <w:sz w:val="32"/>
                          <w:szCs w:val="32"/>
                        </w:rPr>
                        <w:t xml:space="preserve">.  </w:t>
                      </w:r>
                      <w:r w:rsidR="00372A32" w:rsidRPr="00372A32">
                        <w:rPr>
                          <w:rFonts w:ascii="Arial Nova Cond" w:hAnsi="Arial Nova Cond"/>
                          <w:sz w:val="32"/>
                          <w:szCs w:val="32"/>
                        </w:rPr>
                        <w:t xml:space="preserve">They will </w:t>
                      </w:r>
                      <w:r w:rsidR="00BC482F">
                        <w:rPr>
                          <w:rFonts w:ascii="Arial Nova Cond" w:hAnsi="Arial Nova Cond"/>
                          <w:sz w:val="32"/>
                          <w:szCs w:val="32"/>
                        </w:rPr>
                        <w:t xml:space="preserve">be </w:t>
                      </w:r>
                      <w:r w:rsidR="00372A32" w:rsidRPr="00372A32">
                        <w:rPr>
                          <w:rFonts w:ascii="Arial Nova Cond" w:hAnsi="Arial Nova Cond"/>
                          <w:sz w:val="32"/>
                          <w:szCs w:val="32"/>
                        </w:rPr>
                        <w:t xml:space="preserve">performing Pediatric Orthopedics, </w:t>
                      </w:r>
                      <w:proofErr w:type="gramStart"/>
                      <w:r w:rsidR="00372A32" w:rsidRPr="00372A32">
                        <w:rPr>
                          <w:rFonts w:ascii="Arial Nova Cond" w:hAnsi="Arial Nova Cond"/>
                          <w:sz w:val="32"/>
                          <w:szCs w:val="32"/>
                        </w:rPr>
                        <w:t>ENT</w:t>
                      </w:r>
                      <w:proofErr w:type="gramEnd"/>
                      <w:r w:rsidR="00372A32" w:rsidRPr="00372A32">
                        <w:rPr>
                          <w:rFonts w:ascii="Arial Nova Cond" w:hAnsi="Arial Nova Cond"/>
                          <w:sz w:val="32"/>
                          <w:szCs w:val="32"/>
                        </w:rPr>
                        <w:t xml:space="preserve"> and General Surgery to includ</w:t>
                      </w:r>
                      <w:r w:rsidR="00BC482F">
                        <w:rPr>
                          <w:rFonts w:ascii="Arial Nova Cond" w:hAnsi="Arial Nova Cond"/>
                          <w:sz w:val="32"/>
                          <w:szCs w:val="32"/>
                        </w:rPr>
                        <w:t>ing</w:t>
                      </w:r>
                      <w:r w:rsidR="00372A32" w:rsidRPr="00372A32">
                        <w:rPr>
                          <w:rFonts w:ascii="Arial Nova Cond" w:hAnsi="Arial Nova Cond"/>
                          <w:sz w:val="32"/>
                          <w:szCs w:val="32"/>
                        </w:rPr>
                        <w:t xml:space="preserve"> </w:t>
                      </w:r>
                      <w:r w:rsidR="00BC482F">
                        <w:rPr>
                          <w:rFonts w:ascii="Arial Nova Cond" w:hAnsi="Arial Nova Cond"/>
                          <w:sz w:val="32"/>
                          <w:szCs w:val="32"/>
                        </w:rPr>
                        <w:t>t</w:t>
                      </w:r>
                      <w:r w:rsidR="00372A32" w:rsidRPr="00372A32">
                        <w:rPr>
                          <w:rFonts w:ascii="Arial Nova Cond" w:hAnsi="Arial Nova Cond"/>
                          <w:sz w:val="32"/>
                          <w:szCs w:val="32"/>
                        </w:rPr>
                        <w:t xml:space="preserve">hyroidectomies and GYN procedures. Cost is $800 </w:t>
                      </w:r>
                      <w:r w:rsidR="00BC482F" w:rsidRPr="00372A32">
                        <w:rPr>
                          <w:rFonts w:ascii="Arial Nova Cond" w:hAnsi="Arial Nova Cond"/>
                          <w:sz w:val="32"/>
                          <w:szCs w:val="32"/>
                        </w:rPr>
                        <w:t>all-inclusive</w:t>
                      </w:r>
                      <w:r w:rsidR="00372A32" w:rsidRPr="00372A32">
                        <w:rPr>
                          <w:rFonts w:ascii="Arial Nova Cond" w:hAnsi="Arial Nova Cond"/>
                          <w:sz w:val="32"/>
                          <w:szCs w:val="32"/>
                        </w:rPr>
                        <w:t xml:space="preserve"> and tax deductible. You will be staying at a beach resort where you can relax after working! If interested, please go to nomms.org and complete an application. </w:t>
                      </w:r>
                    </w:p>
                    <w:p w14:paraId="1EF1091B" w14:textId="77777777" w:rsidR="00BC482F" w:rsidRDefault="00BC482F" w:rsidP="00BC482F">
                      <w:pPr>
                        <w:rPr>
                          <w:rFonts w:ascii="Arial Nova" w:hAnsi="Arial Nova"/>
                        </w:rPr>
                      </w:pPr>
                    </w:p>
                    <w:p w14:paraId="1DF7441F" w14:textId="56E4B498" w:rsidR="00BC482F" w:rsidRPr="00BC482F" w:rsidRDefault="00BC482F" w:rsidP="00BC482F">
                      <w:pPr>
                        <w:rPr>
                          <w:rFonts w:ascii="Arial Nova" w:hAnsi="Arial Nova"/>
                        </w:rPr>
                      </w:pPr>
                      <w:r w:rsidRPr="00BC482F">
                        <w:rPr>
                          <w:rFonts w:ascii="Arial Nova" w:hAnsi="Arial Nova"/>
                        </w:rPr>
                        <w:t>New Orleans Medical Mission Services, Inc.</w:t>
                      </w:r>
                    </w:p>
                    <w:p w14:paraId="31FD0984" w14:textId="77777777" w:rsidR="00BC482F" w:rsidRPr="00BC482F" w:rsidRDefault="00BC482F" w:rsidP="00BC482F">
                      <w:pPr>
                        <w:rPr>
                          <w:rFonts w:ascii="Arial Nova" w:hAnsi="Arial Nova"/>
                        </w:rPr>
                      </w:pPr>
                      <w:r w:rsidRPr="00BC482F">
                        <w:rPr>
                          <w:rFonts w:ascii="Arial Nova" w:hAnsi="Arial Nova"/>
                        </w:rPr>
                        <w:t>P. O. Box 6249</w:t>
                      </w:r>
                    </w:p>
                    <w:p w14:paraId="5362E5E4" w14:textId="77777777" w:rsidR="00BC482F" w:rsidRPr="00BC482F" w:rsidRDefault="00BC482F" w:rsidP="00BC482F">
                      <w:pPr>
                        <w:rPr>
                          <w:rFonts w:ascii="Arial Nova" w:hAnsi="Arial Nova"/>
                        </w:rPr>
                      </w:pPr>
                      <w:r w:rsidRPr="00BC482F">
                        <w:rPr>
                          <w:rFonts w:ascii="Arial Nova" w:hAnsi="Arial Nova"/>
                        </w:rPr>
                        <w:t>New Orleans, LA 70174</w:t>
                      </w:r>
                    </w:p>
                    <w:p w14:paraId="141A4CF9" w14:textId="77777777" w:rsidR="00BC482F" w:rsidRPr="00BC482F" w:rsidRDefault="00BC482F" w:rsidP="00BC482F">
                      <w:pPr>
                        <w:rPr>
                          <w:rFonts w:ascii="Arial Nova" w:hAnsi="Arial Nova"/>
                        </w:rPr>
                      </w:pPr>
                      <w:r w:rsidRPr="00BC482F">
                        <w:rPr>
                          <w:rFonts w:ascii="Arial Nova" w:hAnsi="Arial Nova"/>
                        </w:rPr>
                        <w:t>Office</w:t>
                      </w:r>
                      <w:proofErr w:type="gramStart"/>
                      <w:r w:rsidRPr="00BC482F">
                        <w:rPr>
                          <w:rFonts w:ascii="Arial Nova" w:hAnsi="Arial Nova"/>
                        </w:rPr>
                        <w:t>:  (</w:t>
                      </w:r>
                      <w:proofErr w:type="gramEnd"/>
                      <w:r w:rsidRPr="00BC482F">
                        <w:rPr>
                          <w:rFonts w:ascii="Arial Nova" w:hAnsi="Arial Nova"/>
                        </w:rPr>
                        <w:t>504) 392-1934</w:t>
                      </w:r>
                    </w:p>
                    <w:p w14:paraId="4566703A" w14:textId="5007AA92" w:rsidR="00B37981" w:rsidRPr="00BC482F" w:rsidRDefault="00BC482F" w:rsidP="00BC482F">
                      <w:pPr>
                        <w:rPr>
                          <w:rFonts w:ascii="Arial Nova" w:hAnsi="Arial Nova"/>
                        </w:rPr>
                      </w:pPr>
                      <w:r w:rsidRPr="00BC482F">
                        <w:rPr>
                          <w:rFonts w:ascii="Arial Nova" w:hAnsi="Arial Nova"/>
                        </w:rPr>
                        <w:t>Fax (504) 368-2011</w:t>
                      </w:r>
                    </w:p>
                  </w:txbxContent>
                </v:textbox>
              </v:shape>
            </w:pict>
          </mc:Fallback>
        </mc:AlternateContent>
      </w:r>
    </w:p>
    <w:p w14:paraId="2C65520B" w14:textId="7045FCDE" w:rsidR="001E7A5F" w:rsidRDefault="001E7A5F" w:rsidP="00FB0255">
      <w:pPr>
        <w:jc w:val="center"/>
        <w:rPr>
          <w:noProof/>
        </w:rPr>
      </w:pPr>
    </w:p>
    <w:p w14:paraId="46093322" w14:textId="09069727" w:rsidR="001E7A5F" w:rsidRDefault="001E7A5F" w:rsidP="00FB0255">
      <w:pPr>
        <w:jc w:val="center"/>
        <w:rPr>
          <w:noProof/>
        </w:rPr>
      </w:pPr>
    </w:p>
    <w:p w14:paraId="69FB6F99" w14:textId="641EFABB" w:rsidR="001E7A5F" w:rsidRDefault="001E7A5F" w:rsidP="00FB0255">
      <w:pPr>
        <w:jc w:val="center"/>
        <w:rPr>
          <w:noProof/>
        </w:rPr>
      </w:pPr>
    </w:p>
    <w:p w14:paraId="6DF52F06" w14:textId="06942676" w:rsidR="001E7A5F" w:rsidRDefault="001E7A5F" w:rsidP="00FB0255">
      <w:pPr>
        <w:jc w:val="center"/>
        <w:rPr>
          <w:noProof/>
        </w:rPr>
      </w:pPr>
    </w:p>
    <w:p w14:paraId="7219EF57" w14:textId="6BF5470F" w:rsidR="001E7A5F" w:rsidRDefault="001E7A5F" w:rsidP="00FB0255">
      <w:pPr>
        <w:jc w:val="center"/>
        <w:rPr>
          <w:noProof/>
        </w:rPr>
      </w:pPr>
    </w:p>
    <w:p w14:paraId="67FFC7AD" w14:textId="370365FB" w:rsidR="001E7A5F" w:rsidRDefault="001E7A5F" w:rsidP="00640F4E">
      <w:pPr>
        <w:tabs>
          <w:tab w:val="left" w:pos="630"/>
        </w:tabs>
        <w:jc w:val="center"/>
        <w:rPr>
          <w:noProof/>
        </w:rPr>
      </w:pPr>
    </w:p>
    <w:p w14:paraId="5A9C276A" w14:textId="4B13DFC7" w:rsidR="001E7A5F" w:rsidRDefault="001E7A5F" w:rsidP="00FB0255">
      <w:pPr>
        <w:jc w:val="center"/>
        <w:rPr>
          <w:noProof/>
        </w:rPr>
      </w:pPr>
    </w:p>
    <w:p w14:paraId="33A0F91B" w14:textId="23A0008D" w:rsidR="001E7A5F" w:rsidRDefault="001E7A5F" w:rsidP="00FB0255">
      <w:pPr>
        <w:jc w:val="center"/>
        <w:rPr>
          <w:noProof/>
        </w:rPr>
      </w:pPr>
    </w:p>
    <w:p w14:paraId="4181545B" w14:textId="1A7416C9" w:rsidR="001E7A5F" w:rsidRDefault="001E7A5F" w:rsidP="00FB0255">
      <w:pPr>
        <w:jc w:val="center"/>
        <w:rPr>
          <w:noProof/>
        </w:rPr>
      </w:pPr>
    </w:p>
    <w:p w14:paraId="198DEED8" w14:textId="6A40DB71" w:rsidR="001E7A5F" w:rsidRDefault="001E7A5F" w:rsidP="00FB0255">
      <w:pPr>
        <w:jc w:val="center"/>
        <w:rPr>
          <w:noProof/>
        </w:rPr>
      </w:pPr>
    </w:p>
    <w:p w14:paraId="75108864" w14:textId="42AEBF94" w:rsidR="00FB0255" w:rsidRDefault="00FB0255" w:rsidP="00FB0255">
      <w:pPr>
        <w:jc w:val="center"/>
        <w:rPr>
          <w:noProof/>
        </w:rPr>
      </w:pPr>
    </w:p>
    <w:p w14:paraId="164D5FD0" w14:textId="02A55AF4" w:rsidR="00FB0255" w:rsidRDefault="00D96C17" w:rsidP="00FB0255">
      <w:pPr>
        <w:jc w:val="center"/>
        <w:rPr>
          <w:noProof/>
        </w:rPr>
      </w:pPr>
      <w:r w:rsidRPr="003108BC">
        <w:rPr>
          <w:noProof/>
        </w:rPr>
        <w:drawing>
          <wp:anchor distT="0" distB="0" distL="114300" distR="114300" simplePos="0" relativeHeight="251811328" behindDoc="0" locked="0" layoutInCell="1" allowOverlap="1" wp14:anchorId="75AA2036" wp14:editId="77ED67E2">
            <wp:simplePos x="0" y="0"/>
            <wp:positionH relativeFrom="column">
              <wp:posOffset>5427980</wp:posOffset>
            </wp:positionH>
            <wp:positionV relativeFrom="page">
              <wp:posOffset>2785110</wp:posOffset>
            </wp:positionV>
            <wp:extent cx="919033" cy="1019387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33" cy="101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16F3A" w14:textId="1E25B66C" w:rsidR="00FB0255" w:rsidRDefault="00FB0255" w:rsidP="00FB0255">
      <w:pPr>
        <w:jc w:val="center"/>
        <w:rPr>
          <w:noProof/>
        </w:rPr>
      </w:pPr>
    </w:p>
    <w:p w14:paraId="01F4D48C" w14:textId="35B2106B" w:rsidR="00FB0255" w:rsidRDefault="00FB0255" w:rsidP="00FB0255">
      <w:pPr>
        <w:jc w:val="center"/>
        <w:rPr>
          <w:noProof/>
        </w:rPr>
      </w:pPr>
    </w:p>
    <w:p w14:paraId="288AB57C" w14:textId="2E8E341F" w:rsidR="00FB0255" w:rsidRDefault="00FB0255" w:rsidP="00FB0255">
      <w:pPr>
        <w:jc w:val="center"/>
        <w:rPr>
          <w:noProof/>
        </w:rPr>
      </w:pPr>
    </w:p>
    <w:p w14:paraId="6C61197B" w14:textId="50E40644" w:rsidR="00FB0255" w:rsidRDefault="00FB0255" w:rsidP="00FB0255">
      <w:pPr>
        <w:jc w:val="center"/>
        <w:rPr>
          <w:noProof/>
        </w:rPr>
      </w:pPr>
    </w:p>
    <w:p w14:paraId="641B86CE" w14:textId="403C4973" w:rsidR="00FB0255" w:rsidRDefault="00FB0255" w:rsidP="00FB0255">
      <w:pPr>
        <w:jc w:val="center"/>
        <w:rPr>
          <w:noProof/>
        </w:rPr>
      </w:pPr>
    </w:p>
    <w:p w14:paraId="0F0F883F" w14:textId="75A7D268" w:rsidR="00FB0255" w:rsidRDefault="00FB0255" w:rsidP="00FB0255">
      <w:pPr>
        <w:jc w:val="center"/>
        <w:rPr>
          <w:noProof/>
        </w:rPr>
      </w:pPr>
    </w:p>
    <w:p w14:paraId="61EA9294" w14:textId="27253BB9" w:rsidR="00FB0255" w:rsidRDefault="00FB0255" w:rsidP="00FB0255">
      <w:pPr>
        <w:jc w:val="center"/>
        <w:rPr>
          <w:noProof/>
        </w:rPr>
      </w:pPr>
    </w:p>
    <w:p w14:paraId="7F0632B8" w14:textId="71C0A36D" w:rsidR="00FB0255" w:rsidRDefault="00FB0255" w:rsidP="00FB0255">
      <w:pPr>
        <w:jc w:val="center"/>
        <w:rPr>
          <w:noProof/>
        </w:rPr>
      </w:pPr>
    </w:p>
    <w:p w14:paraId="2BD4BFD2" w14:textId="29393630" w:rsidR="00FB0255" w:rsidRDefault="00FB0255" w:rsidP="00FB0255">
      <w:pPr>
        <w:jc w:val="center"/>
        <w:rPr>
          <w:noProof/>
        </w:rPr>
      </w:pPr>
    </w:p>
    <w:p w14:paraId="1BCFA240" w14:textId="4FBF43F6" w:rsidR="00FB0255" w:rsidRDefault="00FB0255" w:rsidP="00FB0255">
      <w:pPr>
        <w:jc w:val="center"/>
        <w:rPr>
          <w:noProof/>
        </w:rPr>
      </w:pPr>
    </w:p>
    <w:p w14:paraId="07902541" w14:textId="219B663F" w:rsidR="00FB0255" w:rsidRDefault="00FB0255" w:rsidP="00FB0255">
      <w:pPr>
        <w:jc w:val="center"/>
        <w:rPr>
          <w:noProof/>
        </w:rPr>
      </w:pPr>
    </w:p>
    <w:p w14:paraId="3FF1E456" w14:textId="649DFC9B" w:rsidR="00FB0255" w:rsidRDefault="00FB0255" w:rsidP="00FB0255">
      <w:pPr>
        <w:jc w:val="center"/>
        <w:rPr>
          <w:noProof/>
        </w:rPr>
      </w:pPr>
    </w:p>
    <w:p w14:paraId="3DD19A26" w14:textId="4D02FFAF" w:rsidR="00FB0255" w:rsidRDefault="00FB0255" w:rsidP="00FB0255">
      <w:pPr>
        <w:jc w:val="center"/>
        <w:rPr>
          <w:noProof/>
        </w:rPr>
      </w:pPr>
    </w:p>
    <w:p w14:paraId="2D1374A7" w14:textId="686838E2" w:rsidR="00FB0255" w:rsidRDefault="000E6311" w:rsidP="00FB0255">
      <w:pPr>
        <w:jc w:val="center"/>
        <w:rPr>
          <w:noProof/>
        </w:rPr>
      </w:pPr>
      <w:r>
        <w:rPr>
          <w:noProof/>
        </w:rPr>
        <w:t xml:space="preserve">                                                                                                  </w:t>
      </w:r>
    </w:p>
    <w:p w14:paraId="5E6F0421" w14:textId="7F03CF7F" w:rsidR="00FB0255" w:rsidRDefault="00FB0255" w:rsidP="000E6311">
      <w:pPr>
        <w:jc w:val="right"/>
        <w:rPr>
          <w:noProof/>
        </w:rPr>
      </w:pPr>
    </w:p>
    <w:p w14:paraId="63FE618B" w14:textId="04D43CF7" w:rsidR="00FB0255" w:rsidRDefault="00FB0255" w:rsidP="00FB0255">
      <w:pPr>
        <w:jc w:val="center"/>
        <w:rPr>
          <w:noProof/>
        </w:rPr>
      </w:pPr>
    </w:p>
    <w:p w14:paraId="30F0FF7E" w14:textId="1AC2743F" w:rsidR="00FB0255" w:rsidRDefault="00FB0255" w:rsidP="00FB0255">
      <w:pPr>
        <w:jc w:val="center"/>
        <w:rPr>
          <w:noProof/>
        </w:rPr>
      </w:pPr>
    </w:p>
    <w:p w14:paraId="28865121" w14:textId="147C6736" w:rsidR="00B069D4" w:rsidRDefault="00B069D4" w:rsidP="00B069D4">
      <w:pPr>
        <w:shd w:val="clear" w:color="auto" w:fill="FFFFFF"/>
        <w:rPr>
          <w:noProof/>
        </w:rPr>
      </w:pPr>
    </w:p>
    <w:p w14:paraId="79CF4AD2" w14:textId="1E155E55" w:rsidR="0097143C" w:rsidRDefault="0097143C" w:rsidP="00B069D4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50A88CDE" w14:textId="633D566B" w:rsidR="0097143C" w:rsidRDefault="00BE059C" w:rsidP="00B069D4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62E2474E" wp14:editId="1C3D5344">
                <wp:simplePos x="0" y="0"/>
                <wp:positionH relativeFrom="margin">
                  <wp:posOffset>-514039</wp:posOffset>
                </wp:positionH>
                <wp:positionV relativeFrom="paragraph">
                  <wp:posOffset>-176530</wp:posOffset>
                </wp:positionV>
                <wp:extent cx="2247900" cy="695325"/>
                <wp:effectExtent l="0" t="552450" r="0" b="5429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11462">
                          <a:off x="0" y="0"/>
                          <a:ext cx="22479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81D00" w14:textId="2488D565" w:rsidR="00B778C3" w:rsidRPr="002F62F7" w:rsidRDefault="00B778C3" w:rsidP="00694885">
                            <w:pPr>
                              <w:jc w:val="center"/>
                              <w:rPr>
                                <w:rFonts w:ascii="Footlight MT Light" w:hAnsi="Footlight MT Light" w:cs="Cavolini"/>
                                <w:b/>
                                <w:bCs/>
                                <w:color w:val="006666"/>
                                <w:sz w:val="44"/>
                                <w:szCs w:val="44"/>
                              </w:rPr>
                            </w:pPr>
                            <w:r w:rsidRPr="002F62F7">
                              <w:rPr>
                                <w:rFonts w:ascii="Footlight MT Light" w:hAnsi="Footlight MT Light" w:cs="Cavolini"/>
                                <w:b/>
                                <w:bCs/>
                                <w:color w:val="006666"/>
                                <w:sz w:val="44"/>
                                <w:szCs w:val="44"/>
                              </w:rPr>
                              <w:t>Committee</w:t>
                            </w:r>
                          </w:p>
                          <w:p w14:paraId="71887603" w14:textId="5DAD239F" w:rsidR="00B778C3" w:rsidRPr="002F62F7" w:rsidRDefault="00B778C3" w:rsidP="00694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F62F7">
                              <w:rPr>
                                <w:rFonts w:ascii="Footlight MT Light" w:hAnsi="Footlight MT Light" w:cs="Cavolini"/>
                                <w:b/>
                                <w:bCs/>
                                <w:color w:val="006666"/>
                                <w:sz w:val="44"/>
                                <w:szCs w:val="44"/>
                              </w:rPr>
                              <w:t>Corner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474E" id="Text Box 22" o:spid="_x0000_s1050" type="#_x0000_t202" style="position:absolute;left:0;text-align:left;margin-left:-40.5pt;margin-top:-13.9pt;width:177pt;height:54.75pt;rotation:-2390467fd;z-index:2518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" filled="f" stroked="f" strokeweight=".5pt">
                <v:textbox>
                  <w:txbxContent>
                    <w:p w14:paraId="61C81D00" w14:textId="2488D565" w:rsidR="00B778C3" w:rsidRPr="002F62F7" w:rsidRDefault="00B778C3" w:rsidP="00694885">
                      <w:pPr>
                        <w:jc w:val="center"/>
                        <w:rPr>
                          <w:rFonts w:ascii="Footlight MT Light" w:hAnsi="Footlight MT Light" w:cs="Cavolini"/>
                          <w:b/>
                          <w:bCs/>
                          <w:color w:val="006666"/>
                          <w:sz w:val="44"/>
                          <w:szCs w:val="44"/>
                        </w:rPr>
                      </w:pPr>
                      <w:r w:rsidRPr="002F62F7">
                        <w:rPr>
                          <w:rFonts w:ascii="Footlight MT Light" w:hAnsi="Footlight MT Light" w:cs="Cavolini"/>
                          <w:b/>
                          <w:bCs/>
                          <w:color w:val="006666"/>
                          <w:sz w:val="44"/>
                          <w:szCs w:val="44"/>
                        </w:rPr>
                        <w:t>Committee</w:t>
                      </w:r>
                    </w:p>
                    <w:p w14:paraId="71887603" w14:textId="5DAD239F" w:rsidR="00B778C3" w:rsidRPr="002F62F7" w:rsidRDefault="00B778C3" w:rsidP="00694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F62F7">
                        <w:rPr>
                          <w:rFonts w:ascii="Footlight MT Light" w:hAnsi="Footlight MT Light" w:cs="Cavolini"/>
                          <w:b/>
                          <w:bCs/>
                          <w:color w:val="006666"/>
                          <w:sz w:val="44"/>
                          <w:szCs w:val="44"/>
                        </w:rPr>
                        <w:t>Corner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3B4033FF" wp14:editId="66FAC863">
                <wp:simplePos x="0" y="0"/>
                <wp:positionH relativeFrom="column">
                  <wp:posOffset>173666</wp:posOffset>
                </wp:positionH>
                <wp:positionV relativeFrom="paragraph">
                  <wp:posOffset>-641985</wp:posOffset>
                </wp:positionV>
                <wp:extent cx="1597660" cy="2037080"/>
                <wp:effectExtent l="27940" t="10160" r="49530" b="49530"/>
                <wp:wrapNone/>
                <wp:docPr id="231" name="Right Tri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97660" cy="2037080"/>
                        </a:xfrm>
                        <a:prstGeom prst="rtTriangle">
                          <a:avLst/>
                        </a:prstGeom>
                        <a:solidFill>
                          <a:srgbClr val="92D050"/>
                        </a:solidFill>
                        <a:ln w="34925">
                          <a:solidFill>
                            <a:srgbClr val="2D4F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3840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31" o:spid="_x0000_s1026" type="#_x0000_t6" style="position:absolute;margin-left:13.65pt;margin-top:-50.55pt;width:125.8pt;height:160.4pt;rotation:90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" fillcolor="#92d050" strokecolor="#2d4f6d" strokeweight="2.75pt"/>
            </w:pict>
          </mc:Fallback>
        </mc:AlternateContent>
      </w:r>
      <w:r w:rsidR="006807B9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FE63519" wp14:editId="67D12B57">
                <wp:simplePos x="0" y="0"/>
                <wp:positionH relativeFrom="margin">
                  <wp:posOffset>3481917</wp:posOffset>
                </wp:positionH>
                <wp:positionV relativeFrom="page">
                  <wp:posOffset>660400</wp:posOffset>
                </wp:positionV>
                <wp:extent cx="3369733" cy="2638425"/>
                <wp:effectExtent l="0" t="0" r="2159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733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824AAF" w14:textId="367A8FAE" w:rsidR="00B778C3" w:rsidRPr="00E17793" w:rsidRDefault="00B778C3" w:rsidP="00E17793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33B88"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Community Service Committee Memb</w:t>
                            </w:r>
                            <w:r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ers</w:t>
                            </w:r>
                          </w:p>
                          <w:p w14:paraId="1E76F9EF" w14:textId="37705134" w:rsidR="00B778C3" w:rsidRPr="00BE059C" w:rsidRDefault="00B778C3" w:rsidP="00E17793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E059C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Chair: ______________________</w:t>
                            </w:r>
                          </w:p>
                          <w:p w14:paraId="744EA76A" w14:textId="3851354F" w:rsidR="00B778C3" w:rsidRPr="00BE059C" w:rsidRDefault="00B778C3" w:rsidP="00E17793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E059C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Roxanne McNally</w:t>
                            </w:r>
                          </w:p>
                          <w:p w14:paraId="65EE4FFA" w14:textId="4A43A592" w:rsidR="00B778C3" w:rsidRPr="00BE059C" w:rsidRDefault="00B778C3" w:rsidP="00064551">
                            <w:pPr>
                              <w:shd w:val="clear" w:color="auto" w:fill="FFFFFF"/>
                              <w:ind w:left="180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E059C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Elaine Stock</w:t>
                            </w:r>
                          </w:p>
                          <w:p w14:paraId="2033AA4F" w14:textId="6C1B3377" w:rsidR="00B778C3" w:rsidRPr="00BE059C" w:rsidRDefault="00B778C3" w:rsidP="00064551">
                            <w:pPr>
                              <w:shd w:val="clear" w:color="auto" w:fill="FFFFFF"/>
                              <w:ind w:left="180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E059C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Jennifer Foster</w:t>
                            </w:r>
                          </w:p>
                          <w:p w14:paraId="1CB5C4B4" w14:textId="77777777" w:rsidR="00B778C3" w:rsidRPr="00BE059C" w:rsidRDefault="00B778C3" w:rsidP="00E17793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447DC3A" w14:textId="77777777" w:rsidR="00B778C3" w:rsidRPr="00BE059C" w:rsidRDefault="00B778C3" w:rsidP="00E17793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3D83E56" w14:textId="77777777" w:rsidR="00B778C3" w:rsidRPr="009103D2" w:rsidRDefault="00B778C3" w:rsidP="00E17793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9DC5BF6" w14:textId="5E5E322A" w:rsidR="00B778C3" w:rsidRPr="009103D2" w:rsidRDefault="00B778C3" w:rsidP="00E17793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5C0A35E" w14:textId="77777777" w:rsidR="00B778C3" w:rsidRPr="009103D2" w:rsidRDefault="00B778C3" w:rsidP="00E17793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A480D10" w14:textId="5EB7686C" w:rsidR="00B778C3" w:rsidRPr="009103D2" w:rsidRDefault="00B778C3" w:rsidP="00E17793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929F654" w14:textId="77777777" w:rsidR="00B778C3" w:rsidRPr="009103D2" w:rsidRDefault="00B778C3" w:rsidP="00E17793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9DBD459" w14:textId="77777777" w:rsidR="00B778C3" w:rsidRPr="009103D2" w:rsidRDefault="00B778C3" w:rsidP="00E17793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16E4063" w14:textId="77777777" w:rsidR="00B778C3" w:rsidRPr="009103D2" w:rsidRDefault="00B778C3" w:rsidP="00E17793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A8D893" w14:textId="77777777" w:rsidR="00B778C3" w:rsidRPr="009103D2" w:rsidRDefault="00B778C3" w:rsidP="00E17793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1896B9A" w14:textId="77777777" w:rsidR="00B778C3" w:rsidRPr="009103D2" w:rsidRDefault="00B778C3" w:rsidP="00E17793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FF1B184" w14:textId="77777777" w:rsidR="00B778C3" w:rsidRPr="009103D2" w:rsidRDefault="00B778C3" w:rsidP="00E17793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633BBC4" w14:textId="77777777" w:rsidR="00B778C3" w:rsidRPr="009103D2" w:rsidRDefault="00B778C3" w:rsidP="00E17793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9B736FD" w14:textId="77777777" w:rsidR="00B778C3" w:rsidRPr="009103D2" w:rsidRDefault="00B778C3" w:rsidP="00E17793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4C575E8" w14:textId="77777777" w:rsidR="00B778C3" w:rsidRDefault="00B778C3" w:rsidP="00E17793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64911A1" w14:textId="77777777" w:rsidR="00B778C3" w:rsidRDefault="00B778C3" w:rsidP="00E17793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365136" w14:textId="77777777" w:rsidR="00B778C3" w:rsidRDefault="00B778C3" w:rsidP="00E17793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AD66B0A" w14:textId="77777777" w:rsidR="00B778C3" w:rsidRDefault="00B778C3" w:rsidP="00E17793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ED56A87" w14:textId="77777777" w:rsidR="00B778C3" w:rsidRDefault="00B778C3" w:rsidP="00E17793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C647551" w14:textId="77777777" w:rsidR="00B778C3" w:rsidRDefault="00B778C3" w:rsidP="00E17793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4F567B7" w14:textId="77777777" w:rsidR="00B778C3" w:rsidRDefault="00B778C3" w:rsidP="00E17793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988F4D" w14:textId="77777777" w:rsidR="00B778C3" w:rsidRDefault="00B778C3" w:rsidP="00E17793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8BE632C" w14:textId="77777777" w:rsidR="00B778C3" w:rsidRDefault="00B778C3" w:rsidP="00E17793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AEF85E5" w14:textId="77777777" w:rsidR="00B778C3" w:rsidRDefault="00B778C3" w:rsidP="00E17793">
                            <w:pPr>
                              <w:ind w:left="90"/>
                              <w:rPr>
                                <w:noProof/>
                              </w:rPr>
                            </w:pPr>
                          </w:p>
                          <w:p w14:paraId="11F08639" w14:textId="77777777" w:rsidR="00B778C3" w:rsidRDefault="00B778C3" w:rsidP="00E17793">
                            <w:pPr>
                              <w:ind w:left="90"/>
                              <w:rPr>
                                <w:noProof/>
                              </w:rPr>
                            </w:pPr>
                          </w:p>
                          <w:p w14:paraId="5359FEFD" w14:textId="77777777" w:rsidR="00B778C3" w:rsidRDefault="00B778C3" w:rsidP="00E17793">
                            <w:pPr>
                              <w:ind w:left="90"/>
                              <w:rPr>
                                <w:noProof/>
                              </w:rPr>
                            </w:pPr>
                          </w:p>
                          <w:p w14:paraId="3E981849" w14:textId="77777777" w:rsidR="00B778C3" w:rsidRDefault="00B778C3" w:rsidP="00E17793">
                            <w:pPr>
                              <w:ind w:left="90"/>
                              <w:rPr>
                                <w:noProof/>
                              </w:rPr>
                            </w:pPr>
                          </w:p>
                          <w:p w14:paraId="6BE88355" w14:textId="77777777" w:rsidR="00B778C3" w:rsidRDefault="00B778C3" w:rsidP="00E17793">
                            <w:pPr>
                              <w:ind w:left="90"/>
                              <w:rPr>
                                <w:noProof/>
                              </w:rPr>
                            </w:pPr>
                          </w:p>
                          <w:p w14:paraId="52033369" w14:textId="77777777" w:rsidR="00B778C3" w:rsidRDefault="00B778C3" w:rsidP="00E17793">
                            <w:pPr>
                              <w:ind w:left="90"/>
                              <w:rPr>
                                <w:noProof/>
                              </w:rPr>
                            </w:pPr>
                          </w:p>
                          <w:p w14:paraId="5FD833C3" w14:textId="77777777" w:rsidR="00B778C3" w:rsidRDefault="00B778C3" w:rsidP="00E17793">
                            <w:pPr>
                              <w:ind w:left="90"/>
                              <w:rPr>
                                <w:noProof/>
                              </w:rPr>
                            </w:pPr>
                          </w:p>
                          <w:p w14:paraId="044699E8" w14:textId="77777777" w:rsidR="00B778C3" w:rsidRDefault="00B778C3" w:rsidP="00E17793">
                            <w:pPr>
                              <w:ind w:left="90"/>
                              <w:rPr>
                                <w:noProof/>
                              </w:rPr>
                            </w:pPr>
                          </w:p>
                          <w:p w14:paraId="238B197F" w14:textId="77777777" w:rsidR="00B778C3" w:rsidRDefault="00B778C3" w:rsidP="00E17793">
                            <w:pPr>
                              <w:ind w:left="90"/>
                              <w:rPr>
                                <w:rFonts w:eastAsia="Calibri"/>
                                <w:szCs w:val="22"/>
                              </w:rPr>
                            </w:pPr>
                          </w:p>
                          <w:p w14:paraId="2A5DEA2A" w14:textId="77777777" w:rsidR="00B778C3" w:rsidRPr="00653803" w:rsidRDefault="00B778C3" w:rsidP="00E17793">
                            <w:pPr>
                              <w:ind w:left="90"/>
                              <w:rPr>
                                <w:rFonts w:eastAsia="Calibri"/>
                                <w:szCs w:val="22"/>
                              </w:rPr>
                            </w:pPr>
                          </w:p>
                          <w:p w14:paraId="6FED1C9B" w14:textId="77777777" w:rsidR="00B778C3" w:rsidRPr="00653803" w:rsidRDefault="00B778C3" w:rsidP="00E17793">
                            <w:pPr>
                              <w:ind w:left="90"/>
                              <w:rPr>
                                <w:rFonts w:eastAsia="Calibri"/>
                                <w:szCs w:val="22"/>
                              </w:rPr>
                            </w:pPr>
                          </w:p>
                          <w:p w14:paraId="766F4DDB" w14:textId="77777777" w:rsidR="00B778C3" w:rsidRPr="00143496" w:rsidRDefault="00B778C3" w:rsidP="00E17793">
                            <w:pPr>
                              <w:ind w:left="90"/>
                              <w:rPr>
                                <w:rFonts w:eastAsia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3519" id="Text Box 24" o:spid="_x0000_s1051" type="#_x0000_t202" style="position:absolute;left:0;text-align:left;margin-left:274.15pt;margin-top:52pt;width:265.35pt;height:207.75pt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" filled="f" strokeweight=".5pt">
                <v:textbox>
                  <w:txbxContent>
                    <w:p w14:paraId="2C824AAF" w14:textId="367A8FAE" w:rsidR="00B778C3" w:rsidRPr="00E17793" w:rsidRDefault="00B778C3" w:rsidP="00E17793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433B88"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28"/>
                          <w:szCs w:val="28"/>
                        </w:rPr>
                        <w:t>Community Service Committee Memb</w:t>
                      </w:r>
                      <w:r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28"/>
                          <w:szCs w:val="28"/>
                        </w:rPr>
                        <w:t>ers</w:t>
                      </w:r>
                    </w:p>
                    <w:p w14:paraId="1E76F9EF" w14:textId="37705134" w:rsidR="00B778C3" w:rsidRPr="00BE059C" w:rsidRDefault="00B778C3" w:rsidP="00E17793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 w:rsidRPr="00BE059C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>Chair: ______________________</w:t>
                      </w:r>
                    </w:p>
                    <w:p w14:paraId="744EA76A" w14:textId="3851354F" w:rsidR="00B778C3" w:rsidRPr="00BE059C" w:rsidRDefault="00B778C3" w:rsidP="00E17793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 w:rsidRPr="00BE059C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>Roxanne McNally</w:t>
                      </w:r>
                    </w:p>
                    <w:p w14:paraId="65EE4FFA" w14:textId="4A43A592" w:rsidR="00B778C3" w:rsidRPr="00BE059C" w:rsidRDefault="00B778C3" w:rsidP="00064551">
                      <w:pPr>
                        <w:shd w:val="clear" w:color="auto" w:fill="FFFFFF"/>
                        <w:ind w:left="180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 w:rsidRPr="00BE059C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>Elaine Stock</w:t>
                      </w:r>
                    </w:p>
                    <w:p w14:paraId="2033AA4F" w14:textId="6C1B3377" w:rsidR="00B778C3" w:rsidRPr="00BE059C" w:rsidRDefault="00B778C3" w:rsidP="00064551">
                      <w:pPr>
                        <w:shd w:val="clear" w:color="auto" w:fill="FFFFFF"/>
                        <w:ind w:left="180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 w:rsidRPr="00BE059C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>Jennifer Foster</w:t>
                      </w:r>
                    </w:p>
                    <w:p w14:paraId="1CB5C4B4" w14:textId="77777777" w:rsidR="00B778C3" w:rsidRPr="00BE059C" w:rsidRDefault="00B778C3" w:rsidP="00E17793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</w:rPr>
                      </w:pPr>
                    </w:p>
                    <w:p w14:paraId="0447DC3A" w14:textId="77777777" w:rsidR="00B778C3" w:rsidRPr="00BE059C" w:rsidRDefault="00B778C3" w:rsidP="00E17793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</w:rPr>
                      </w:pPr>
                    </w:p>
                    <w:p w14:paraId="53D83E56" w14:textId="77777777" w:rsidR="00B778C3" w:rsidRPr="009103D2" w:rsidRDefault="00B778C3" w:rsidP="00E17793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29DC5BF6" w14:textId="5E5E322A" w:rsidR="00B778C3" w:rsidRPr="009103D2" w:rsidRDefault="00B778C3" w:rsidP="00E17793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05C0A35E" w14:textId="77777777" w:rsidR="00B778C3" w:rsidRPr="009103D2" w:rsidRDefault="00B778C3" w:rsidP="00E17793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A480D10" w14:textId="5EB7686C" w:rsidR="00B778C3" w:rsidRPr="009103D2" w:rsidRDefault="00B778C3" w:rsidP="00E17793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929F654" w14:textId="77777777" w:rsidR="00B778C3" w:rsidRPr="009103D2" w:rsidRDefault="00B778C3" w:rsidP="00E17793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69DBD459" w14:textId="77777777" w:rsidR="00B778C3" w:rsidRPr="009103D2" w:rsidRDefault="00B778C3" w:rsidP="00E17793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316E4063" w14:textId="77777777" w:rsidR="00B778C3" w:rsidRPr="009103D2" w:rsidRDefault="00B778C3" w:rsidP="00E17793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6DA8D893" w14:textId="77777777" w:rsidR="00B778C3" w:rsidRPr="009103D2" w:rsidRDefault="00B778C3" w:rsidP="00E17793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01896B9A" w14:textId="77777777" w:rsidR="00B778C3" w:rsidRPr="009103D2" w:rsidRDefault="00B778C3" w:rsidP="00E17793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0FF1B184" w14:textId="77777777" w:rsidR="00B778C3" w:rsidRPr="009103D2" w:rsidRDefault="00B778C3" w:rsidP="00E17793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633BBC4" w14:textId="77777777" w:rsidR="00B778C3" w:rsidRPr="009103D2" w:rsidRDefault="00B778C3" w:rsidP="00E17793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9B736FD" w14:textId="77777777" w:rsidR="00B778C3" w:rsidRPr="009103D2" w:rsidRDefault="00B778C3" w:rsidP="00E17793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14C575E8" w14:textId="77777777" w:rsidR="00B778C3" w:rsidRDefault="00B778C3" w:rsidP="00E17793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764911A1" w14:textId="77777777" w:rsidR="00B778C3" w:rsidRDefault="00B778C3" w:rsidP="00E17793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6C365136" w14:textId="77777777" w:rsidR="00B778C3" w:rsidRDefault="00B778C3" w:rsidP="00E17793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7AD66B0A" w14:textId="77777777" w:rsidR="00B778C3" w:rsidRDefault="00B778C3" w:rsidP="00E17793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0ED56A87" w14:textId="77777777" w:rsidR="00B778C3" w:rsidRDefault="00B778C3" w:rsidP="00E17793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2C647551" w14:textId="77777777" w:rsidR="00B778C3" w:rsidRDefault="00B778C3" w:rsidP="00E17793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24F567B7" w14:textId="77777777" w:rsidR="00B778C3" w:rsidRDefault="00B778C3" w:rsidP="00E17793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75988F4D" w14:textId="77777777" w:rsidR="00B778C3" w:rsidRDefault="00B778C3" w:rsidP="00E17793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78BE632C" w14:textId="77777777" w:rsidR="00B778C3" w:rsidRDefault="00B778C3" w:rsidP="00E17793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3AEF85E5" w14:textId="77777777" w:rsidR="00B778C3" w:rsidRDefault="00B778C3" w:rsidP="00E17793">
                      <w:pPr>
                        <w:ind w:left="90"/>
                        <w:rPr>
                          <w:noProof/>
                        </w:rPr>
                      </w:pPr>
                    </w:p>
                    <w:p w14:paraId="11F08639" w14:textId="77777777" w:rsidR="00B778C3" w:rsidRDefault="00B778C3" w:rsidP="00E17793">
                      <w:pPr>
                        <w:ind w:left="90"/>
                        <w:rPr>
                          <w:noProof/>
                        </w:rPr>
                      </w:pPr>
                    </w:p>
                    <w:p w14:paraId="5359FEFD" w14:textId="77777777" w:rsidR="00B778C3" w:rsidRDefault="00B778C3" w:rsidP="00E17793">
                      <w:pPr>
                        <w:ind w:left="90"/>
                        <w:rPr>
                          <w:noProof/>
                        </w:rPr>
                      </w:pPr>
                    </w:p>
                    <w:p w14:paraId="3E981849" w14:textId="77777777" w:rsidR="00B778C3" w:rsidRDefault="00B778C3" w:rsidP="00E17793">
                      <w:pPr>
                        <w:ind w:left="90"/>
                        <w:rPr>
                          <w:noProof/>
                        </w:rPr>
                      </w:pPr>
                    </w:p>
                    <w:p w14:paraId="6BE88355" w14:textId="77777777" w:rsidR="00B778C3" w:rsidRDefault="00B778C3" w:rsidP="00E17793">
                      <w:pPr>
                        <w:ind w:left="90"/>
                        <w:rPr>
                          <w:noProof/>
                        </w:rPr>
                      </w:pPr>
                    </w:p>
                    <w:p w14:paraId="52033369" w14:textId="77777777" w:rsidR="00B778C3" w:rsidRDefault="00B778C3" w:rsidP="00E17793">
                      <w:pPr>
                        <w:ind w:left="90"/>
                        <w:rPr>
                          <w:noProof/>
                        </w:rPr>
                      </w:pPr>
                    </w:p>
                    <w:p w14:paraId="5FD833C3" w14:textId="77777777" w:rsidR="00B778C3" w:rsidRDefault="00B778C3" w:rsidP="00E17793">
                      <w:pPr>
                        <w:ind w:left="90"/>
                        <w:rPr>
                          <w:noProof/>
                        </w:rPr>
                      </w:pPr>
                    </w:p>
                    <w:p w14:paraId="044699E8" w14:textId="77777777" w:rsidR="00B778C3" w:rsidRDefault="00B778C3" w:rsidP="00E17793">
                      <w:pPr>
                        <w:ind w:left="90"/>
                        <w:rPr>
                          <w:noProof/>
                        </w:rPr>
                      </w:pPr>
                    </w:p>
                    <w:p w14:paraId="238B197F" w14:textId="77777777" w:rsidR="00B778C3" w:rsidRDefault="00B778C3" w:rsidP="00E17793">
                      <w:pPr>
                        <w:ind w:left="90"/>
                        <w:rPr>
                          <w:rFonts w:eastAsia="Calibri"/>
                          <w:szCs w:val="22"/>
                        </w:rPr>
                      </w:pPr>
                    </w:p>
                    <w:p w14:paraId="2A5DEA2A" w14:textId="77777777" w:rsidR="00B778C3" w:rsidRPr="00653803" w:rsidRDefault="00B778C3" w:rsidP="00E17793">
                      <w:pPr>
                        <w:ind w:left="90"/>
                        <w:rPr>
                          <w:rFonts w:eastAsia="Calibri"/>
                          <w:szCs w:val="22"/>
                        </w:rPr>
                      </w:pPr>
                    </w:p>
                    <w:p w14:paraId="6FED1C9B" w14:textId="77777777" w:rsidR="00B778C3" w:rsidRPr="00653803" w:rsidRDefault="00B778C3" w:rsidP="00E17793">
                      <w:pPr>
                        <w:ind w:left="90"/>
                        <w:rPr>
                          <w:rFonts w:eastAsia="Calibri"/>
                          <w:szCs w:val="22"/>
                        </w:rPr>
                      </w:pPr>
                    </w:p>
                    <w:p w14:paraId="766F4DDB" w14:textId="77777777" w:rsidR="00B778C3" w:rsidRPr="00143496" w:rsidRDefault="00B778C3" w:rsidP="00E17793">
                      <w:pPr>
                        <w:ind w:left="90"/>
                        <w:rPr>
                          <w:rFonts w:eastAsia="Calibri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7143C">
        <w:rPr>
          <w:noProof/>
        </w:rPr>
        <w:t xml:space="preserve">                                           </w:t>
      </w:r>
    </w:p>
    <w:p w14:paraId="6D30FD55" w14:textId="6E15C977" w:rsidR="0097143C" w:rsidRDefault="0097143C" w:rsidP="00B069D4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0B739A2C" w14:textId="7691210C" w:rsidR="0097143C" w:rsidRDefault="009A315C" w:rsidP="00B069D4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</w:t>
      </w:r>
    </w:p>
    <w:p w14:paraId="6CEE39DC" w14:textId="70716397" w:rsidR="0097143C" w:rsidRDefault="0097143C" w:rsidP="00B069D4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0A2EAFC0" w14:textId="7E7CD116" w:rsidR="0097143C" w:rsidRDefault="0097143C" w:rsidP="00B069D4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3C1911EC" w14:textId="2B266B77" w:rsidR="0097143C" w:rsidRDefault="0097143C" w:rsidP="00B069D4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3E40623C" w14:textId="06EB80DA" w:rsidR="009103D2" w:rsidRPr="009103D2" w:rsidRDefault="009103D2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47055BFB" w14:textId="6BB62F8C" w:rsidR="009103D2" w:rsidRPr="009103D2" w:rsidRDefault="009103D2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33A69143" w14:textId="0B218D1F" w:rsidR="009103D2" w:rsidRPr="009103D2" w:rsidRDefault="00BE059C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7CED58ED" wp14:editId="15658073">
                <wp:simplePos x="0" y="0"/>
                <wp:positionH relativeFrom="margin">
                  <wp:posOffset>0</wp:posOffset>
                </wp:positionH>
                <wp:positionV relativeFrom="paragraph">
                  <wp:posOffset>32696</wp:posOffset>
                </wp:positionV>
                <wp:extent cx="3371850" cy="2446655"/>
                <wp:effectExtent l="0" t="0" r="19050" b="1079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446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181E0" w14:textId="77777777" w:rsidR="00B778C3" w:rsidRDefault="00B778C3" w:rsidP="006807B9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  <w:r w:rsidRPr="002F62F7"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  <w:t>Membership Committee Member</w:t>
                            </w:r>
                            <w:r w:rsidRPr="00660DA0"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  <w:t xml:space="preserve">    </w:t>
                            </w:r>
                          </w:p>
                          <w:p w14:paraId="68604357" w14:textId="2C6C5850" w:rsidR="00B778C3" w:rsidRPr="00BE059C" w:rsidRDefault="00B778C3" w:rsidP="006807B9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E059C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Chair: ________________</w:t>
                            </w:r>
                          </w:p>
                          <w:p w14:paraId="5004600F" w14:textId="77777777" w:rsidR="00B778C3" w:rsidRPr="00BE059C" w:rsidRDefault="00B778C3" w:rsidP="006807B9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E059C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Roxanne McNally</w:t>
                            </w:r>
                          </w:p>
                          <w:p w14:paraId="52E5F82A" w14:textId="77777777" w:rsidR="00B778C3" w:rsidRPr="00BE059C" w:rsidRDefault="00B778C3" w:rsidP="006807B9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E059C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Elaine Stock</w:t>
                            </w:r>
                          </w:p>
                          <w:p w14:paraId="5B6E3F7E" w14:textId="77777777" w:rsidR="00B778C3" w:rsidRPr="00BE059C" w:rsidRDefault="00B778C3" w:rsidP="006807B9">
                            <w:pPr>
                              <w:shd w:val="clear" w:color="auto" w:fill="FFFFFF"/>
                              <w:tabs>
                                <w:tab w:val="right" w:pos="11070"/>
                              </w:tabs>
                              <w:ind w:left="90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E059C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Jennifer Foster</w:t>
                            </w:r>
                          </w:p>
                          <w:p w14:paraId="2F86B59E" w14:textId="77777777" w:rsidR="00B778C3" w:rsidRPr="00BE059C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DF23701" w14:textId="77777777" w:rsidR="00B778C3" w:rsidRPr="00BE059C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034FB94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BA42AEA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640F3E27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  <w:r w:rsidRPr="00660DA0"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  <w:t xml:space="preserve">                </w:t>
                            </w:r>
                          </w:p>
                          <w:p w14:paraId="37D054C8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E5144BD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  <w:r w:rsidRPr="00660DA0"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1EC6D676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D1E3180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A5DE407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F01A2EF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CD45BC1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9D0C60B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94A600C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5539436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6269AC2A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AFEAB37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66FB1C4B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A7955BE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2BDB3477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37875ED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F50BD86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2783688A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74E4C13" w14:textId="77777777" w:rsidR="00B778C3" w:rsidRPr="00660DA0" w:rsidRDefault="00B778C3" w:rsidP="006807B9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1C95BDB" w14:textId="77777777" w:rsidR="00B778C3" w:rsidRPr="00660DA0" w:rsidRDefault="00B778C3" w:rsidP="006807B9">
                            <w:pPr>
                              <w:ind w:left="90"/>
                              <w:rPr>
                                <w:rFonts w:ascii="Footlight MT Light" w:hAnsi="Footlight MT Light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4D5AA36" w14:textId="77777777" w:rsidR="00B778C3" w:rsidRPr="00660DA0" w:rsidRDefault="00B778C3" w:rsidP="006807B9">
                            <w:pPr>
                              <w:ind w:left="90"/>
                              <w:rPr>
                                <w:rFonts w:ascii="Footlight MT Light" w:hAnsi="Footlight MT Light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3EFC8A9" w14:textId="77777777" w:rsidR="00B778C3" w:rsidRPr="00660DA0" w:rsidRDefault="00B778C3" w:rsidP="006807B9">
                            <w:pPr>
                              <w:ind w:left="90"/>
                              <w:rPr>
                                <w:rFonts w:ascii="Footlight MT Light" w:hAnsi="Footlight MT Light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0F1DCBA" w14:textId="77777777" w:rsidR="00B778C3" w:rsidRPr="00660DA0" w:rsidRDefault="00B778C3" w:rsidP="006807B9">
                            <w:pPr>
                              <w:ind w:left="90"/>
                              <w:rPr>
                                <w:rFonts w:ascii="Footlight MT Light" w:hAnsi="Footlight MT Light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9ADA389" w14:textId="77777777" w:rsidR="00B778C3" w:rsidRPr="00660DA0" w:rsidRDefault="00B778C3" w:rsidP="006807B9">
                            <w:pPr>
                              <w:ind w:left="90"/>
                              <w:rPr>
                                <w:rFonts w:ascii="Footlight MT Light" w:hAnsi="Footlight MT Light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567A20C" w14:textId="77777777" w:rsidR="00B778C3" w:rsidRPr="00660DA0" w:rsidRDefault="00B778C3" w:rsidP="006807B9">
                            <w:pPr>
                              <w:ind w:left="90"/>
                              <w:rPr>
                                <w:rFonts w:ascii="Footlight MT Light" w:hAnsi="Footlight MT Light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3C09A0D" w14:textId="77777777" w:rsidR="00B778C3" w:rsidRPr="00660DA0" w:rsidRDefault="00B778C3" w:rsidP="006807B9">
                            <w:pPr>
                              <w:ind w:left="90"/>
                              <w:rPr>
                                <w:rFonts w:ascii="Footlight MT Light" w:hAnsi="Footlight MT Light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EE2A996" w14:textId="77777777" w:rsidR="00B778C3" w:rsidRPr="00660DA0" w:rsidRDefault="00B778C3" w:rsidP="006807B9">
                            <w:pPr>
                              <w:ind w:left="90"/>
                              <w:rPr>
                                <w:rFonts w:ascii="Footlight MT Light" w:hAnsi="Footlight MT Light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8909033" w14:textId="77777777" w:rsidR="00B778C3" w:rsidRPr="00660DA0" w:rsidRDefault="00B778C3" w:rsidP="006807B9">
                            <w:pPr>
                              <w:ind w:left="90"/>
                              <w:rPr>
                                <w:rFonts w:ascii="Footlight MT Light" w:eastAsia="Calibri" w:hAnsi="Footlight MT Light"/>
                                <w:sz w:val="32"/>
                                <w:szCs w:val="28"/>
                              </w:rPr>
                            </w:pPr>
                          </w:p>
                          <w:p w14:paraId="4CF8AA8D" w14:textId="77777777" w:rsidR="00B778C3" w:rsidRPr="00660DA0" w:rsidRDefault="00B778C3" w:rsidP="006807B9">
                            <w:pPr>
                              <w:ind w:left="90"/>
                              <w:rPr>
                                <w:rFonts w:ascii="Footlight MT Light" w:eastAsia="Calibri" w:hAnsi="Footlight MT Light"/>
                                <w:sz w:val="32"/>
                                <w:szCs w:val="28"/>
                              </w:rPr>
                            </w:pPr>
                          </w:p>
                          <w:p w14:paraId="7AB3BBA3" w14:textId="77777777" w:rsidR="00B778C3" w:rsidRPr="00660DA0" w:rsidRDefault="00B778C3" w:rsidP="006807B9">
                            <w:pPr>
                              <w:ind w:left="90"/>
                              <w:rPr>
                                <w:rFonts w:ascii="Footlight MT Light" w:eastAsia="Calibri" w:hAnsi="Footlight MT Light"/>
                                <w:sz w:val="32"/>
                                <w:szCs w:val="28"/>
                              </w:rPr>
                            </w:pPr>
                          </w:p>
                          <w:p w14:paraId="5C3242F1" w14:textId="77777777" w:rsidR="00B778C3" w:rsidRPr="00660DA0" w:rsidRDefault="00B778C3" w:rsidP="006807B9">
                            <w:pPr>
                              <w:ind w:left="90"/>
                              <w:rPr>
                                <w:rFonts w:ascii="Footlight MT Light" w:eastAsia="Calibri" w:hAnsi="Footlight MT Ligh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58ED" id="Text Box 17" o:spid="_x0000_s1052" type="#_x0000_t202" style="position:absolute;left:0;text-align:left;margin-left:0;margin-top:2.55pt;width:265.5pt;height:192.65pt;z-index:2518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" filled="f" strokeweight=".5pt">
                <v:textbox>
                  <w:txbxContent>
                    <w:p w14:paraId="298181E0" w14:textId="77777777" w:rsidR="00B778C3" w:rsidRDefault="00B778C3" w:rsidP="006807B9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  <w:r w:rsidRPr="002F62F7"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34"/>
                          <w:szCs w:val="34"/>
                        </w:rPr>
                        <w:t>Membership Committee Member</w:t>
                      </w:r>
                      <w:r w:rsidRPr="00660DA0"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  <w:t xml:space="preserve">    </w:t>
                      </w:r>
                    </w:p>
                    <w:p w14:paraId="68604357" w14:textId="2C6C5850" w:rsidR="00B778C3" w:rsidRPr="00BE059C" w:rsidRDefault="00B778C3" w:rsidP="006807B9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 w:rsidRPr="00BE059C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>Chair: ________________</w:t>
                      </w:r>
                    </w:p>
                    <w:p w14:paraId="5004600F" w14:textId="77777777" w:rsidR="00B778C3" w:rsidRPr="00BE059C" w:rsidRDefault="00B778C3" w:rsidP="006807B9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 w:rsidRPr="00BE059C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>Roxanne McNally</w:t>
                      </w:r>
                    </w:p>
                    <w:p w14:paraId="52E5F82A" w14:textId="77777777" w:rsidR="00B778C3" w:rsidRPr="00BE059C" w:rsidRDefault="00B778C3" w:rsidP="006807B9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 w:rsidRPr="00BE059C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>Elaine Stock</w:t>
                      </w:r>
                    </w:p>
                    <w:p w14:paraId="5B6E3F7E" w14:textId="77777777" w:rsidR="00B778C3" w:rsidRPr="00BE059C" w:rsidRDefault="00B778C3" w:rsidP="006807B9">
                      <w:pPr>
                        <w:shd w:val="clear" w:color="auto" w:fill="FFFFFF"/>
                        <w:tabs>
                          <w:tab w:val="right" w:pos="11070"/>
                        </w:tabs>
                        <w:ind w:left="90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 w:rsidRPr="00BE059C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>Jennifer Foster</w:t>
                      </w:r>
                    </w:p>
                    <w:p w14:paraId="2F86B59E" w14:textId="77777777" w:rsidR="00B778C3" w:rsidRPr="00BE059C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5DF23701" w14:textId="77777777" w:rsidR="00B778C3" w:rsidRPr="00BE059C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3034FB94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7BA42AEA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640F3E27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  <w:r w:rsidRPr="00660DA0"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  <w:t xml:space="preserve">                </w:t>
                      </w:r>
                    </w:p>
                    <w:p w14:paraId="37D054C8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4E5144BD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  <w:r w:rsidRPr="00660DA0"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  <w:p w14:paraId="1EC6D676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4D1E3180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1A5DE407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1F01A2EF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1CD45BC1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19D0C60B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794A600C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35539436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6269AC2A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0AFEAB37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66FB1C4B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4A7955BE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2BDB3477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137875ED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0F50BD86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2783688A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774E4C13" w14:textId="77777777" w:rsidR="00B778C3" w:rsidRPr="00660DA0" w:rsidRDefault="00B778C3" w:rsidP="006807B9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</w:rPr>
                      </w:pPr>
                    </w:p>
                    <w:p w14:paraId="11C95BDB" w14:textId="77777777" w:rsidR="00B778C3" w:rsidRPr="00660DA0" w:rsidRDefault="00B778C3" w:rsidP="006807B9">
                      <w:pPr>
                        <w:ind w:left="90"/>
                        <w:rPr>
                          <w:rFonts w:ascii="Footlight MT Light" w:hAnsi="Footlight MT Light"/>
                          <w:noProof/>
                          <w:sz w:val="32"/>
                          <w:szCs w:val="32"/>
                        </w:rPr>
                      </w:pPr>
                    </w:p>
                    <w:p w14:paraId="74D5AA36" w14:textId="77777777" w:rsidR="00B778C3" w:rsidRPr="00660DA0" w:rsidRDefault="00B778C3" w:rsidP="006807B9">
                      <w:pPr>
                        <w:ind w:left="90"/>
                        <w:rPr>
                          <w:rFonts w:ascii="Footlight MT Light" w:hAnsi="Footlight MT Light"/>
                          <w:noProof/>
                          <w:sz w:val="32"/>
                          <w:szCs w:val="32"/>
                        </w:rPr>
                      </w:pPr>
                    </w:p>
                    <w:p w14:paraId="43EFC8A9" w14:textId="77777777" w:rsidR="00B778C3" w:rsidRPr="00660DA0" w:rsidRDefault="00B778C3" w:rsidP="006807B9">
                      <w:pPr>
                        <w:ind w:left="90"/>
                        <w:rPr>
                          <w:rFonts w:ascii="Footlight MT Light" w:hAnsi="Footlight MT Light"/>
                          <w:noProof/>
                          <w:sz w:val="32"/>
                          <w:szCs w:val="32"/>
                        </w:rPr>
                      </w:pPr>
                    </w:p>
                    <w:p w14:paraId="60F1DCBA" w14:textId="77777777" w:rsidR="00B778C3" w:rsidRPr="00660DA0" w:rsidRDefault="00B778C3" w:rsidP="006807B9">
                      <w:pPr>
                        <w:ind w:left="90"/>
                        <w:rPr>
                          <w:rFonts w:ascii="Footlight MT Light" w:hAnsi="Footlight MT Light"/>
                          <w:noProof/>
                          <w:sz w:val="32"/>
                          <w:szCs w:val="32"/>
                        </w:rPr>
                      </w:pPr>
                    </w:p>
                    <w:p w14:paraId="39ADA389" w14:textId="77777777" w:rsidR="00B778C3" w:rsidRPr="00660DA0" w:rsidRDefault="00B778C3" w:rsidP="006807B9">
                      <w:pPr>
                        <w:ind w:left="90"/>
                        <w:rPr>
                          <w:rFonts w:ascii="Footlight MT Light" w:hAnsi="Footlight MT Light"/>
                          <w:noProof/>
                          <w:sz w:val="32"/>
                          <w:szCs w:val="32"/>
                        </w:rPr>
                      </w:pPr>
                    </w:p>
                    <w:p w14:paraId="5567A20C" w14:textId="77777777" w:rsidR="00B778C3" w:rsidRPr="00660DA0" w:rsidRDefault="00B778C3" w:rsidP="006807B9">
                      <w:pPr>
                        <w:ind w:left="90"/>
                        <w:rPr>
                          <w:rFonts w:ascii="Footlight MT Light" w:hAnsi="Footlight MT Light"/>
                          <w:noProof/>
                          <w:sz w:val="32"/>
                          <w:szCs w:val="32"/>
                        </w:rPr>
                      </w:pPr>
                    </w:p>
                    <w:p w14:paraId="03C09A0D" w14:textId="77777777" w:rsidR="00B778C3" w:rsidRPr="00660DA0" w:rsidRDefault="00B778C3" w:rsidP="006807B9">
                      <w:pPr>
                        <w:ind w:left="90"/>
                        <w:rPr>
                          <w:rFonts w:ascii="Footlight MT Light" w:hAnsi="Footlight MT Light"/>
                          <w:noProof/>
                          <w:sz w:val="32"/>
                          <w:szCs w:val="32"/>
                        </w:rPr>
                      </w:pPr>
                    </w:p>
                    <w:p w14:paraId="0EE2A996" w14:textId="77777777" w:rsidR="00B778C3" w:rsidRPr="00660DA0" w:rsidRDefault="00B778C3" w:rsidP="006807B9">
                      <w:pPr>
                        <w:ind w:left="90"/>
                        <w:rPr>
                          <w:rFonts w:ascii="Footlight MT Light" w:hAnsi="Footlight MT Light"/>
                          <w:noProof/>
                          <w:sz w:val="32"/>
                          <w:szCs w:val="32"/>
                        </w:rPr>
                      </w:pPr>
                    </w:p>
                    <w:p w14:paraId="28909033" w14:textId="77777777" w:rsidR="00B778C3" w:rsidRPr="00660DA0" w:rsidRDefault="00B778C3" w:rsidP="006807B9">
                      <w:pPr>
                        <w:ind w:left="90"/>
                        <w:rPr>
                          <w:rFonts w:ascii="Footlight MT Light" w:eastAsia="Calibri" w:hAnsi="Footlight MT Light"/>
                          <w:sz w:val="32"/>
                          <w:szCs w:val="28"/>
                        </w:rPr>
                      </w:pPr>
                    </w:p>
                    <w:p w14:paraId="4CF8AA8D" w14:textId="77777777" w:rsidR="00B778C3" w:rsidRPr="00660DA0" w:rsidRDefault="00B778C3" w:rsidP="006807B9">
                      <w:pPr>
                        <w:ind w:left="90"/>
                        <w:rPr>
                          <w:rFonts w:ascii="Footlight MT Light" w:eastAsia="Calibri" w:hAnsi="Footlight MT Light"/>
                          <w:sz w:val="32"/>
                          <w:szCs w:val="28"/>
                        </w:rPr>
                      </w:pPr>
                    </w:p>
                    <w:p w14:paraId="7AB3BBA3" w14:textId="77777777" w:rsidR="00B778C3" w:rsidRPr="00660DA0" w:rsidRDefault="00B778C3" w:rsidP="006807B9">
                      <w:pPr>
                        <w:ind w:left="90"/>
                        <w:rPr>
                          <w:rFonts w:ascii="Footlight MT Light" w:eastAsia="Calibri" w:hAnsi="Footlight MT Light"/>
                          <w:sz w:val="32"/>
                          <w:szCs w:val="28"/>
                        </w:rPr>
                      </w:pPr>
                    </w:p>
                    <w:p w14:paraId="5C3242F1" w14:textId="77777777" w:rsidR="00B778C3" w:rsidRPr="00660DA0" w:rsidRDefault="00B778C3" w:rsidP="006807B9">
                      <w:pPr>
                        <w:ind w:left="90"/>
                        <w:rPr>
                          <w:rFonts w:ascii="Footlight MT Light" w:eastAsia="Calibri" w:hAnsi="Footlight MT Light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1F9275" w14:textId="75745659" w:rsidR="009103D2" w:rsidRPr="009103D2" w:rsidRDefault="009103D2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0E424130" w14:textId="3E58F05C" w:rsidR="009103D2" w:rsidRPr="009103D2" w:rsidRDefault="009103D2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1ECB8822" w14:textId="5C06589E" w:rsidR="009103D2" w:rsidRPr="009103D2" w:rsidRDefault="009103D2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013254F3" w14:textId="037E106B" w:rsidR="009103D2" w:rsidRPr="009103D2" w:rsidRDefault="009103D2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02F1A488" w14:textId="40CC8C5E" w:rsidR="009103D2" w:rsidRPr="009103D2" w:rsidRDefault="00080AC8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78F5094D" wp14:editId="054FB994">
                <wp:simplePos x="0" y="0"/>
                <wp:positionH relativeFrom="margin">
                  <wp:align>left</wp:align>
                </wp:positionH>
                <wp:positionV relativeFrom="paragraph">
                  <wp:posOffset>1848485</wp:posOffset>
                </wp:positionV>
                <wp:extent cx="3371850" cy="3014980"/>
                <wp:effectExtent l="0" t="0" r="19050" b="13970"/>
                <wp:wrapSquare wrapText="bothSides"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0149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BEFBF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603E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0895704" w14:textId="2E1A9648" w:rsidR="00B778C3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Research </w:t>
                            </w:r>
                            <w:r w:rsidRPr="00C603EA"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Committee Members</w:t>
                            </w:r>
                          </w:p>
                          <w:p w14:paraId="3FDC0C1F" w14:textId="55299DAC" w:rsidR="00B778C3" w:rsidRDefault="00B778C3" w:rsidP="00080AC8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21707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>Chair:</w:t>
                            </w:r>
                            <w:r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 xml:space="preserve"> Michelle </w:t>
                            </w:r>
                            <w:proofErr w:type="spellStart"/>
                            <w:r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Delima</w:t>
                            </w:r>
                            <w:proofErr w:type="spellEnd"/>
                            <w:r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892BD8E" w14:textId="20C6EFC1" w:rsidR="00B778C3" w:rsidRDefault="00B778C3" w:rsidP="00080AC8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Mary Anne Toledano</w:t>
                            </w:r>
                          </w:p>
                          <w:p w14:paraId="132425EF" w14:textId="7E21A1A6" w:rsidR="00B778C3" w:rsidRPr="00C603EA" w:rsidRDefault="00B778C3" w:rsidP="00080AC8">
                            <w:pPr>
                              <w:shd w:val="clear" w:color="auto" w:fill="FFFFFF"/>
                              <w:tabs>
                                <w:tab w:val="right" w:pos="11070"/>
                              </w:tabs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C603E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6CD0052F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0363C13B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24F8B04E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739058D4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03ACBB93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14A4A1F0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C603E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               </w:t>
                            </w:r>
                          </w:p>
                          <w:p w14:paraId="0AE53C1F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17403320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C603E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4F61F81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41235947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0424C23A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113BDED9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40E0F204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10B14C5D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7CCB3524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1AC2B079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39F8D851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1A8F6469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0A0BC07A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7FE3C1DD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5F91284E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5EC41D43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24A386E2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307A4306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5D6A1C7D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4AD3C30C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38EE82D2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311D7580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523186B7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510A04CE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08672303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77B6EB33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3F69FDD0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603AD8D2" w14:textId="77777777" w:rsidR="00B778C3" w:rsidRPr="00C603EA" w:rsidRDefault="00B778C3" w:rsidP="00080AC8">
                            <w:pPr>
                              <w:ind w:left="90"/>
                              <w:rPr>
                                <w:rFonts w:eastAsia="Calibri"/>
                                <w:sz w:val="18"/>
                                <w:szCs w:val="16"/>
                              </w:rPr>
                            </w:pPr>
                          </w:p>
                          <w:p w14:paraId="4C9CDC56" w14:textId="77777777" w:rsidR="00B778C3" w:rsidRPr="00C603EA" w:rsidRDefault="00B778C3" w:rsidP="00080AC8">
                            <w:pPr>
                              <w:ind w:left="90"/>
                              <w:rPr>
                                <w:rFonts w:eastAsia="Calibri"/>
                                <w:sz w:val="18"/>
                                <w:szCs w:val="16"/>
                              </w:rPr>
                            </w:pPr>
                          </w:p>
                          <w:p w14:paraId="38BDA63C" w14:textId="77777777" w:rsidR="00B778C3" w:rsidRPr="00C603EA" w:rsidRDefault="00B778C3" w:rsidP="00080AC8">
                            <w:pPr>
                              <w:ind w:left="90"/>
                              <w:rPr>
                                <w:rFonts w:eastAsia="Calibri"/>
                                <w:sz w:val="18"/>
                                <w:szCs w:val="16"/>
                              </w:rPr>
                            </w:pPr>
                          </w:p>
                          <w:p w14:paraId="5E9F2137" w14:textId="77777777" w:rsidR="00B778C3" w:rsidRPr="00C603EA" w:rsidRDefault="00B778C3" w:rsidP="00080AC8">
                            <w:pPr>
                              <w:ind w:left="90"/>
                              <w:rPr>
                                <w:rFonts w:eastAsia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094D" id="Text Box 448" o:spid="_x0000_s1053" type="#_x0000_t202" style="position:absolute;left:0;text-align:left;margin-left:0;margin-top:145.55pt;width:265.5pt;height:237.4pt;z-index:251867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" filled="f" strokeweight=".5pt">
                <v:textbox>
                  <w:txbxContent>
                    <w:p w14:paraId="40DBEFBF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C603E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50895704" w14:textId="2E1A9648" w:rsidR="00B778C3" w:rsidRDefault="00B778C3" w:rsidP="00080AC8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Research </w:t>
                      </w:r>
                      <w:r w:rsidRPr="00C603EA"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36"/>
                          <w:szCs w:val="36"/>
                        </w:rPr>
                        <w:t>Committee Members</w:t>
                      </w:r>
                    </w:p>
                    <w:p w14:paraId="3FDC0C1F" w14:textId="55299DAC" w:rsidR="00B778C3" w:rsidRDefault="00B778C3" w:rsidP="00080AC8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 w:rsidRPr="00F21707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  <w:u w:val="single"/>
                        </w:rPr>
                        <w:t>Chair:</w:t>
                      </w:r>
                      <w:r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 xml:space="preserve"> Michelle Delima </w:t>
                      </w:r>
                    </w:p>
                    <w:p w14:paraId="3892BD8E" w14:textId="20C6EFC1" w:rsidR="00B778C3" w:rsidRDefault="00B778C3" w:rsidP="00080AC8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>Mary Anne Toledano</w:t>
                      </w:r>
                    </w:p>
                    <w:p w14:paraId="132425EF" w14:textId="7E21A1A6" w:rsidR="00B778C3" w:rsidRPr="00C603EA" w:rsidRDefault="00B778C3" w:rsidP="00080AC8">
                      <w:pPr>
                        <w:shd w:val="clear" w:color="auto" w:fill="FFFFFF"/>
                        <w:tabs>
                          <w:tab w:val="right" w:pos="11070"/>
                        </w:tabs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  <w:r w:rsidRPr="00C603E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ab/>
                      </w:r>
                    </w:p>
                    <w:p w14:paraId="6CD0052F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0363C13B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24F8B04E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739058D4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03ACBB93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14A4A1F0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  <w:r w:rsidRPr="00C603E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               </w:t>
                      </w:r>
                    </w:p>
                    <w:p w14:paraId="0AE53C1F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17403320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  <w:r w:rsidRPr="00C603E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14F61F81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41235947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0424C23A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113BDED9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40E0F204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10B14C5D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7CCB3524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1AC2B079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39F8D851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1A8F6469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0A0BC07A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7FE3C1DD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5F91284E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5EC41D43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24A386E2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307A4306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5D6A1C7D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4AD3C30C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38EE82D2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311D7580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523186B7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510A04CE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08672303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77B6EB33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3F69FDD0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603AD8D2" w14:textId="77777777" w:rsidR="00B778C3" w:rsidRPr="00C603EA" w:rsidRDefault="00B778C3" w:rsidP="00080AC8">
                      <w:pPr>
                        <w:ind w:left="90"/>
                        <w:rPr>
                          <w:rFonts w:eastAsia="Calibri"/>
                          <w:sz w:val="18"/>
                          <w:szCs w:val="16"/>
                        </w:rPr>
                      </w:pPr>
                    </w:p>
                    <w:p w14:paraId="4C9CDC56" w14:textId="77777777" w:rsidR="00B778C3" w:rsidRPr="00C603EA" w:rsidRDefault="00B778C3" w:rsidP="00080AC8">
                      <w:pPr>
                        <w:ind w:left="90"/>
                        <w:rPr>
                          <w:rFonts w:eastAsia="Calibri"/>
                          <w:sz w:val="18"/>
                          <w:szCs w:val="16"/>
                        </w:rPr>
                      </w:pPr>
                    </w:p>
                    <w:p w14:paraId="38BDA63C" w14:textId="77777777" w:rsidR="00B778C3" w:rsidRPr="00C603EA" w:rsidRDefault="00B778C3" w:rsidP="00080AC8">
                      <w:pPr>
                        <w:ind w:left="90"/>
                        <w:rPr>
                          <w:rFonts w:eastAsia="Calibri"/>
                          <w:sz w:val="18"/>
                          <w:szCs w:val="16"/>
                        </w:rPr>
                      </w:pPr>
                    </w:p>
                    <w:p w14:paraId="5E9F2137" w14:textId="77777777" w:rsidR="00B778C3" w:rsidRPr="00C603EA" w:rsidRDefault="00B778C3" w:rsidP="00080AC8">
                      <w:pPr>
                        <w:ind w:left="90"/>
                        <w:rPr>
                          <w:rFonts w:eastAsia="Calibr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0DA7B1C" wp14:editId="73785A02">
                <wp:simplePos x="0" y="0"/>
                <wp:positionH relativeFrom="page">
                  <wp:posOffset>4001770</wp:posOffset>
                </wp:positionH>
                <wp:positionV relativeFrom="page">
                  <wp:posOffset>6330738</wp:posOffset>
                </wp:positionV>
                <wp:extent cx="3362325" cy="3014345"/>
                <wp:effectExtent l="0" t="0" r="28575" b="1460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0143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798B8F" w14:textId="7DE8D15C" w:rsidR="00B778C3" w:rsidRDefault="00B778C3" w:rsidP="00E17793">
                            <w:pPr>
                              <w:shd w:val="clear" w:color="auto" w:fill="FFFFFF"/>
                              <w:ind w:left="180"/>
                              <w:jc w:val="center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17793"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Social Committee</w:t>
                            </w:r>
                            <w:r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Members</w:t>
                            </w:r>
                          </w:p>
                          <w:p w14:paraId="5B3FFB8D" w14:textId="0A603C9E" w:rsidR="00F21707" w:rsidRPr="00BE059C" w:rsidRDefault="00B778C3" w:rsidP="00E17793">
                            <w:pPr>
                              <w:shd w:val="clear" w:color="auto" w:fill="FFFFFF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E059C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>Chair:</w:t>
                            </w:r>
                            <w:r w:rsidRPr="00BE059C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21707" w:rsidRPr="00BE059C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Mary Anne Toledano</w:t>
                            </w:r>
                          </w:p>
                          <w:p w14:paraId="081AB869" w14:textId="621F0642" w:rsidR="00B778C3" w:rsidRPr="00BE059C" w:rsidRDefault="00B778C3" w:rsidP="00E17793">
                            <w:pPr>
                              <w:shd w:val="clear" w:color="auto" w:fill="FFFFFF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E059C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Roxanne McNally</w:t>
                            </w:r>
                          </w:p>
                          <w:p w14:paraId="6304B64F" w14:textId="77777777" w:rsidR="00B778C3" w:rsidRPr="00BE059C" w:rsidRDefault="00B778C3" w:rsidP="00064551">
                            <w:pPr>
                              <w:shd w:val="clear" w:color="auto" w:fill="FFFFFF"/>
                              <w:ind w:left="180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E059C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Elaine Stock</w:t>
                            </w:r>
                          </w:p>
                          <w:p w14:paraId="2844CC1C" w14:textId="77777777" w:rsidR="00B778C3" w:rsidRPr="00BE059C" w:rsidRDefault="00B778C3" w:rsidP="00E17793">
                            <w:pPr>
                              <w:shd w:val="clear" w:color="auto" w:fill="FFFFFF"/>
                              <w:ind w:left="180"/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2572652" w14:textId="77777777" w:rsidR="00B778C3" w:rsidRDefault="00B778C3" w:rsidP="00E17793">
                            <w:pPr>
                              <w:shd w:val="clear" w:color="auto" w:fill="FFFFFF"/>
                              <w:ind w:left="18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4661FAD" w14:textId="77777777" w:rsidR="00B778C3" w:rsidRDefault="00B778C3" w:rsidP="00E17793">
                            <w:pPr>
                              <w:shd w:val="clear" w:color="auto" w:fill="FFFFFF"/>
                              <w:ind w:left="18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CD9DFBA" w14:textId="77777777" w:rsidR="00B778C3" w:rsidRDefault="00B778C3" w:rsidP="00E17793">
                            <w:pPr>
                              <w:shd w:val="clear" w:color="auto" w:fill="FFFFFF"/>
                              <w:ind w:left="18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D68BF08" w14:textId="77777777" w:rsidR="00B778C3" w:rsidRDefault="00B778C3" w:rsidP="00E17793">
                            <w:pPr>
                              <w:shd w:val="clear" w:color="auto" w:fill="FFFFFF"/>
                              <w:ind w:left="18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6757549" w14:textId="77777777" w:rsidR="00B778C3" w:rsidRDefault="00B778C3" w:rsidP="00E17793">
                            <w:pPr>
                              <w:shd w:val="clear" w:color="auto" w:fill="FFFFFF"/>
                              <w:ind w:left="18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3217A7E" w14:textId="77777777" w:rsidR="00B778C3" w:rsidRDefault="00B778C3" w:rsidP="00E17793">
                            <w:pPr>
                              <w:shd w:val="clear" w:color="auto" w:fill="FFFFFF"/>
                              <w:ind w:left="18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664E8C0" w14:textId="77777777" w:rsidR="00B778C3" w:rsidRDefault="00B778C3" w:rsidP="00E17793">
                            <w:pPr>
                              <w:shd w:val="clear" w:color="auto" w:fill="FFFFFF"/>
                              <w:ind w:left="18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841D155" w14:textId="77777777" w:rsidR="00B778C3" w:rsidRDefault="00B778C3" w:rsidP="00E17793">
                            <w:pPr>
                              <w:shd w:val="clear" w:color="auto" w:fill="FFFFFF"/>
                              <w:ind w:left="18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008A3F0" w14:textId="77777777" w:rsidR="00B778C3" w:rsidRDefault="00B778C3" w:rsidP="00E17793">
                            <w:pPr>
                              <w:ind w:left="18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68603E8" w14:textId="77777777" w:rsidR="00B778C3" w:rsidRDefault="00B778C3" w:rsidP="00E17793">
                            <w:pPr>
                              <w:ind w:left="18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E50AD53" w14:textId="77777777" w:rsidR="00B778C3" w:rsidRDefault="00B778C3" w:rsidP="00E17793">
                            <w:pPr>
                              <w:ind w:left="18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8164561" w14:textId="77777777" w:rsidR="00B778C3" w:rsidRDefault="00B778C3" w:rsidP="00E17793">
                            <w:pPr>
                              <w:ind w:left="18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970A0BD" w14:textId="77777777" w:rsidR="00B778C3" w:rsidRDefault="00B778C3" w:rsidP="00E17793">
                            <w:pPr>
                              <w:ind w:left="18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0D327EF" w14:textId="77777777" w:rsidR="00B778C3" w:rsidRDefault="00B778C3" w:rsidP="00E17793">
                            <w:pPr>
                              <w:ind w:left="18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FAFDB48" w14:textId="77777777" w:rsidR="00B778C3" w:rsidRDefault="00B778C3" w:rsidP="00E17793">
                            <w:pPr>
                              <w:ind w:left="18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87C42BC" w14:textId="77777777" w:rsidR="00B778C3" w:rsidRDefault="00B778C3" w:rsidP="00E17793">
                            <w:pPr>
                              <w:ind w:left="18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218D739" w14:textId="77777777" w:rsidR="00B778C3" w:rsidRDefault="00B778C3" w:rsidP="00E17793">
                            <w:pPr>
                              <w:ind w:left="180"/>
                              <w:jc w:val="center"/>
                              <w:rPr>
                                <w:rFonts w:eastAsia="Calibri"/>
                                <w:szCs w:val="22"/>
                              </w:rPr>
                            </w:pPr>
                          </w:p>
                          <w:p w14:paraId="3E059700" w14:textId="77777777" w:rsidR="00B778C3" w:rsidRPr="00653803" w:rsidRDefault="00B778C3" w:rsidP="00E17793">
                            <w:pPr>
                              <w:ind w:left="180"/>
                              <w:jc w:val="center"/>
                              <w:rPr>
                                <w:rFonts w:eastAsia="Calibri"/>
                                <w:szCs w:val="22"/>
                              </w:rPr>
                            </w:pPr>
                          </w:p>
                          <w:p w14:paraId="777EA70D" w14:textId="77777777" w:rsidR="00B778C3" w:rsidRPr="00653803" w:rsidRDefault="00B778C3" w:rsidP="00E17793">
                            <w:pPr>
                              <w:ind w:left="180"/>
                              <w:jc w:val="center"/>
                              <w:rPr>
                                <w:rFonts w:eastAsia="Calibri"/>
                                <w:szCs w:val="22"/>
                              </w:rPr>
                            </w:pPr>
                          </w:p>
                          <w:p w14:paraId="50DB8593" w14:textId="77777777" w:rsidR="00B778C3" w:rsidRPr="00143496" w:rsidRDefault="00B778C3" w:rsidP="00E17793">
                            <w:pPr>
                              <w:ind w:left="180"/>
                              <w:jc w:val="center"/>
                              <w:rPr>
                                <w:rFonts w:eastAsia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7B1C" id="Text Box 26" o:spid="_x0000_s1054" type="#_x0000_t202" style="position:absolute;left:0;text-align:left;margin-left:315.1pt;margin-top:498.5pt;width:264.75pt;height:237.35pt;z-index: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" filled="f" strokeweight=".5pt">
                <v:textbox>
                  <w:txbxContent>
                    <w:p w14:paraId="5C798B8F" w14:textId="7DE8D15C" w:rsidR="00B778C3" w:rsidRDefault="00B778C3" w:rsidP="00E17793">
                      <w:pPr>
                        <w:shd w:val="clear" w:color="auto" w:fill="FFFFFF"/>
                        <w:ind w:left="180"/>
                        <w:jc w:val="center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E17793"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40"/>
                          <w:szCs w:val="40"/>
                        </w:rPr>
                        <w:t>Social Committee</w:t>
                      </w:r>
                      <w:r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Members</w:t>
                      </w:r>
                    </w:p>
                    <w:p w14:paraId="5B3FFB8D" w14:textId="0A603C9E" w:rsidR="00F21707" w:rsidRPr="00BE059C" w:rsidRDefault="00B778C3" w:rsidP="00E17793">
                      <w:pPr>
                        <w:shd w:val="clear" w:color="auto" w:fill="FFFFFF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 w:rsidRPr="00BE059C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  <w:u w:val="single"/>
                        </w:rPr>
                        <w:t>Chair:</w:t>
                      </w:r>
                      <w:r w:rsidRPr="00BE059C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F21707" w:rsidRPr="00BE059C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>Mary Anne Toledano</w:t>
                      </w:r>
                    </w:p>
                    <w:p w14:paraId="081AB869" w14:textId="621F0642" w:rsidR="00B778C3" w:rsidRPr="00BE059C" w:rsidRDefault="00B778C3" w:rsidP="00E17793">
                      <w:pPr>
                        <w:shd w:val="clear" w:color="auto" w:fill="FFFFFF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 w:rsidRPr="00BE059C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>Roxanne McNally</w:t>
                      </w:r>
                    </w:p>
                    <w:p w14:paraId="6304B64F" w14:textId="77777777" w:rsidR="00B778C3" w:rsidRPr="00BE059C" w:rsidRDefault="00B778C3" w:rsidP="00064551">
                      <w:pPr>
                        <w:shd w:val="clear" w:color="auto" w:fill="FFFFFF"/>
                        <w:ind w:left="180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 w:rsidRPr="00BE059C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>Elaine Stock</w:t>
                      </w:r>
                    </w:p>
                    <w:p w14:paraId="2844CC1C" w14:textId="77777777" w:rsidR="00B778C3" w:rsidRPr="00BE059C" w:rsidRDefault="00B778C3" w:rsidP="00E17793">
                      <w:pPr>
                        <w:shd w:val="clear" w:color="auto" w:fill="FFFFFF"/>
                        <w:ind w:left="180"/>
                        <w:jc w:val="center"/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</w:rPr>
                      </w:pPr>
                    </w:p>
                    <w:p w14:paraId="72572652" w14:textId="77777777" w:rsidR="00B778C3" w:rsidRDefault="00B778C3" w:rsidP="00E17793">
                      <w:pPr>
                        <w:shd w:val="clear" w:color="auto" w:fill="FFFFFF"/>
                        <w:ind w:left="18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14661FAD" w14:textId="77777777" w:rsidR="00B778C3" w:rsidRDefault="00B778C3" w:rsidP="00E17793">
                      <w:pPr>
                        <w:shd w:val="clear" w:color="auto" w:fill="FFFFFF"/>
                        <w:ind w:left="18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2CD9DFBA" w14:textId="77777777" w:rsidR="00B778C3" w:rsidRDefault="00B778C3" w:rsidP="00E17793">
                      <w:pPr>
                        <w:shd w:val="clear" w:color="auto" w:fill="FFFFFF"/>
                        <w:ind w:left="18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3D68BF08" w14:textId="77777777" w:rsidR="00B778C3" w:rsidRDefault="00B778C3" w:rsidP="00E17793">
                      <w:pPr>
                        <w:shd w:val="clear" w:color="auto" w:fill="FFFFFF"/>
                        <w:ind w:left="18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76757549" w14:textId="77777777" w:rsidR="00B778C3" w:rsidRDefault="00B778C3" w:rsidP="00E17793">
                      <w:pPr>
                        <w:shd w:val="clear" w:color="auto" w:fill="FFFFFF"/>
                        <w:ind w:left="18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13217A7E" w14:textId="77777777" w:rsidR="00B778C3" w:rsidRDefault="00B778C3" w:rsidP="00E17793">
                      <w:pPr>
                        <w:shd w:val="clear" w:color="auto" w:fill="FFFFFF"/>
                        <w:ind w:left="18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0664E8C0" w14:textId="77777777" w:rsidR="00B778C3" w:rsidRDefault="00B778C3" w:rsidP="00E17793">
                      <w:pPr>
                        <w:shd w:val="clear" w:color="auto" w:fill="FFFFFF"/>
                        <w:ind w:left="18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6841D155" w14:textId="77777777" w:rsidR="00B778C3" w:rsidRDefault="00B778C3" w:rsidP="00E17793">
                      <w:pPr>
                        <w:shd w:val="clear" w:color="auto" w:fill="FFFFFF"/>
                        <w:ind w:left="18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008A3F0" w14:textId="77777777" w:rsidR="00B778C3" w:rsidRDefault="00B778C3" w:rsidP="00E17793">
                      <w:pPr>
                        <w:ind w:left="180"/>
                        <w:jc w:val="center"/>
                        <w:rPr>
                          <w:noProof/>
                        </w:rPr>
                      </w:pPr>
                    </w:p>
                    <w:p w14:paraId="268603E8" w14:textId="77777777" w:rsidR="00B778C3" w:rsidRDefault="00B778C3" w:rsidP="00E17793">
                      <w:pPr>
                        <w:ind w:left="180"/>
                        <w:jc w:val="center"/>
                        <w:rPr>
                          <w:noProof/>
                        </w:rPr>
                      </w:pPr>
                    </w:p>
                    <w:p w14:paraId="7E50AD53" w14:textId="77777777" w:rsidR="00B778C3" w:rsidRDefault="00B778C3" w:rsidP="00E17793">
                      <w:pPr>
                        <w:ind w:left="180"/>
                        <w:jc w:val="center"/>
                        <w:rPr>
                          <w:noProof/>
                        </w:rPr>
                      </w:pPr>
                    </w:p>
                    <w:p w14:paraId="78164561" w14:textId="77777777" w:rsidR="00B778C3" w:rsidRDefault="00B778C3" w:rsidP="00E17793">
                      <w:pPr>
                        <w:ind w:left="180"/>
                        <w:jc w:val="center"/>
                        <w:rPr>
                          <w:noProof/>
                        </w:rPr>
                      </w:pPr>
                    </w:p>
                    <w:p w14:paraId="0970A0BD" w14:textId="77777777" w:rsidR="00B778C3" w:rsidRDefault="00B778C3" w:rsidP="00E17793">
                      <w:pPr>
                        <w:ind w:left="180"/>
                        <w:jc w:val="center"/>
                        <w:rPr>
                          <w:noProof/>
                        </w:rPr>
                      </w:pPr>
                    </w:p>
                    <w:p w14:paraId="40D327EF" w14:textId="77777777" w:rsidR="00B778C3" w:rsidRDefault="00B778C3" w:rsidP="00E17793">
                      <w:pPr>
                        <w:ind w:left="180"/>
                        <w:jc w:val="center"/>
                        <w:rPr>
                          <w:noProof/>
                        </w:rPr>
                      </w:pPr>
                    </w:p>
                    <w:p w14:paraId="7FAFDB48" w14:textId="77777777" w:rsidR="00B778C3" w:rsidRDefault="00B778C3" w:rsidP="00E17793">
                      <w:pPr>
                        <w:ind w:left="180"/>
                        <w:jc w:val="center"/>
                        <w:rPr>
                          <w:noProof/>
                        </w:rPr>
                      </w:pPr>
                    </w:p>
                    <w:p w14:paraId="187C42BC" w14:textId="77777777" w:rsidR="00B778C3" w:rsidRDefault="00B778C3" w:rsidP="00E17793">
                      <w:pPr>
                        <w:ind w:left="180"/>
                        <w:jc w:val="center"/>
                        <w:rPr>
                          <w:noProof/>
                        </w:rPr>
                      </w:pPr>
                    </w:p>
                    <w:p w14:paraId="7218D739" w14:textId="77777777" w:rsidR="00B778C3" w:rsidRDefault="00B778C3" w:rsidP="00E17793">
                      <w:pPr>
                        <w:ind w:left="180"/>
                        <w:jc w:val="center"/>
                        <w:rPr>
                          <w:rFonts w:eastAsia="Calibri"/>
                          <w:szCs w:val="22"/>
                        </w:rPr>
                      </w:pPr>
                    </w:p>
                    <w:p w14:paraId="3E059700" w14:textId="77777777" w:rsidR="00B778C3" w:rsidRPr="00653803" w:rsidRDefault="00B778C3" w:rsidP="00E17793">
                      <w:pPr>
                        <w:ind w:left="180"/>
                        <w:jc w:val="center"/>
                        <w:rPr>
                          <w:rFonts w:eastAsia="Calibri"/>
                          <w:szCs w:val="22"/>
                        </w:rPr>
                      </w:pPr>
                    </w:p>
                    <w:p w14:paraId="777EA70D" w14:textId="77777777" w:rsidR="00B778C3" w:rsidRPr="00653803" w:rsidRDefault="00B778C3" w:rsidP="00E17793">
                      <w:pPr>
                        <w:ind w:left="180"/>
                        <w:jc w:val="center"/>
                        <w:rPr>
                          <w:rFonts w:eastAsia="Calibri"/>
                          <w:szCs w:val="22"/>
                        </w:rPr>
                      </w:pPr>
                    </w:p>
                    <w:p w14:paraId="50DB8593" w14:textId="77777777" w:rsidR="00B778C3" w:rsidRPr="00143496" w:rsidRDefault="00B778C3" w:rsidP="00E17793">
                      <w:pPr>
                        <w:ind w:left="180"/>
                        <w:jc w:val="center"/>
                        <w:rPr>
                          <w:rFonts w:eastAsia="Calibri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4C24F130" wp14:editId="057F5A9B">
                <wp:simplePos x="0" y="0"/>
                <wp:positionH relativeFrom="margin">
                  <wp:posOffset>3481917</wp:posOffset>
                </wp:positionH>
                <wp:positionV relativeFrom="paragraph">
                  <wp:posOffset>189230</wp:posOffset>
                </wp:positionV>
                <wp:extent cx="3371850" cy="3014980"/>
                <wp:effectExtent l="0" t="0" r="19050" b="1397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0149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BAA8C8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603E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9E9D001" w14:textId="77777777" w:rsidR="00B778C3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603EA"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Fundraising Committee Members</w:t>
                            </w:r>
                          </w:p>
                          <w:p w14:paraId="29DD9DEA" w14:textId="3C196760" w:rsidR="00B778C3" w:rsidRDefault="00B778C3" w:rsidP="00080AC8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Chair: ________________</w:t>
                            </w:r>
                          </w:p>
                          <w:p w14:paraId="35FFF4E6" w14:textId="77777777" w:rsidR="00B778C3" w:rsidRPr="002C4810" w:rsidRDefault="00B778C3" w:rsidP="00080AC8">
                            <w:pPr>
                              <w:shd w:val="clear" w:color="auto" w:fill="FFFFFF"/>
                              <w:ind w:left="90"/>
                              <w:jc w:val="center"/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2C4810">
                              <w:rPr>
                                <w:rFonts w:ascii="Footlight MT Light" w:hAnsi="Footlight MT Light" w:cs="Tahoma"/>
                                <w:color w:val="000000"/>
                                <w:sz w:val="36"/>
                                <w:szCs w:val="36"/>
                              </w:rPr>
                              <w:t>Nora Lambert</w:t>
                            </w:r>
                          </w:p>
                          <w:p w14:paraId="3762DBB2" w14:textId="77777777" w:rsidR="00B778C3" w:rsidRPr="00C603EA" w:rsidRDefault="00B778C3" w:rsidP="00080AC8">
                            <w:pPr>
                              <w:shd w:val="clear" w:color="auto" w:fill="FFFFFF"/>
                              <w:tabs>
                                <w:tab w:val="right" w:pos="11070"/>
                              </w:tabs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C603EA">
                              <w:rPr>
                                <w:rFonts w:ascii="Footlight MT Light" w:hAnsi="Footlight MT Light" w:cs="Tahom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</w:t>
                            </w:r>
                            <w:r w:rsidRPr="00C603E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669301B8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30B5E9AE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4DD27906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1E79B997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3ED1AA9A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0C8A9A22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C603E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               </w:t>
                            </w:r>
                          </w:p>
                          <w:p w14:paraId="3C47C911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28F96C4A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C603E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03BC27EE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64548F27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1B04C621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2131963D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065D691F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48967E43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5076AC6D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73C1B480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693689B5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6C4DE4A7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0349DD32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43B78AD3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73559B51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36345B07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1194E4E7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181E1EBA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568D90DF" w14:textId="77777777" w:rsidR="00B778C3" w:rsidRPr="00C603EA" w:rsidRDefault="00B778C3" w:rsidP="00080AC8">
                            <w:pPr>
                              <w:shd w:val="clear" w:color="auto" w:fill="FFFFFF"/>
                              <w:ind w:left="9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0FFBA9E9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44B1FC87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7B319950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38D37CD6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2468F170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69032B67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39A506D4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0B03C8E3" w14:textId="77777777" w:rsidR="00B778C3" w:rsidRPr="00C603EA" w:rsidRDefault="00B778C3" w:rsidP="00080AC8">
                            <w:pPr>
                              <w:ind w:left="9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2B3E6616" w14:textId="77777777" w:rsidR="00B778C3" w:rsidRPr="00C603EA" w:rsidRDefault="00B778C3" w:rsidP="00080AC8">
                            <w:pPr>
                              <w:ind w:left="90"/>
                              <w:rPr>
                                <w:rFonts w:eastAsia="Calibri"/>
                                <w:sz w:val="18"/>
                                <w:szCs w:val="16"/>
                              </w:rPr>
                            </w:pPr>
                          </w:p>
                          <w:p w14:paraId="13DF279F" w14:textId="77777777" w:rsidR="00B778C3" w:rsidRPr="00C603EA" w:rsidRDefault="00B778C3" w:rsidP="00080AC8">
                            <w:pPr>
                              <w:ind w:left="90"/>
                              <w:rPr>
                                <w:rFonts w:eastAsia="Calibri"/>
                                <w:sz w:val="18"/>
                                <w:szCs w:val="16"/>
                              </w:rPr>
                            </w:pPr>
                          </w:p>
                          <w:p w14:paraId="72FFB921" w14:textId="77777777" w:rsidR="00B778C3" w:rsidRPr="00C603EA" w:rsidRDefault="00B778C3" w:rsidP="00080AC8">
                            <w:pPr>
                              <w:ind w:left="90"/>
                              <w:rPr>
                                <w:rFonts w:eastAsia="Calibri"/>
                                <w:sz w:val="18"/>
                                <w:szCs w:val="16"/>
                              </w:rPr>
                            </w:pPr>
                          </w:p>
                          <w:p w14:paraId="576E13EF" w14:textId="77777777" w:rsidR="00B778C3" w:rsidRPr="00C603EA" w:rsidRDefault="00B778C3" w:rsidP="00080AC8">
                            <w:pPr>
                              <w:ind w:left="90"/>
                              <w:rPr>
                                <w:rFonts w:eastAsia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4F130" id="Text Box 27" o:spid="_x0000_s1055" type="#_x0000_t202" style="position:absolute;left:0;text-align:left;margin-left:274.15pt;margin-top:14.9pt;width:265.5pt;height:237.4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" filled="f" strokeweight=".5pt">
                <v:textbox>
                  <w:txbxContent>
                    <w:p w14:paraId="2EBAA8C8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C603E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9E9D001" w14:textId="77777777" w:rsidR="00B778C3" w:rsidRDefault="00B778C3" w:rsidP="00080AC8">
                      <w:pPr>
                        <w:shd w:val="clear" w:color="auto" w:fill="FFFFFF"/>
                        <w:ind w:left="90"/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C603EA"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36"/>
                          <w:szCs w:val="36"/>
                        </w:rPr>
                        <w:t>Fundraising Committee Members</w:t>
                      </w:r>
                    </w:p>
                    <w:p w14:paraId="29DD9DEA" w14:textId="3C196760" w:rsidR="00B778C3" w:rsidRDefault="00B778C3" w:rsidP="00080AC8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>Chair: ________________</w:t>
                      </w:r>
                    </w:p>
                    <w:p w14:paraId="35FFF4E6" w14:textId="77777777" w:rsidR="00B778C3" w:rsidRPr="002C4810" w:rsidRDefault="00B778C3" w:rsidP="00080AC8">
                      <w:pPr>
                        <w:shd w:val="clear" w:color="auto" w:fill="FFFFFF"/>
                        <w:ind w:left="90"/>
                        <w:jc w:val="center"/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</w:pPr>
                      <w:r w:rsidRPr="002C4810">
                        <w:rPr>
                          <w:rFonts w:ascii="Footlight MT Light" w:hAnsi="Footlight MT Light" w:cs="Tahoma"/>
                          <w:color w:val="000000"/>
                          <w:sz w:val="36"/>
                          <w:szCs w:val="36"/>
                        </w:rPr>
                        <w:t>Nora Lambert</w:t>
                      </w:r>
                    </w:p>
                    <w:p w14:paraId="3762DBB2" w14:textId="77777777" w:rsidR="00B778C3" w:rsidRPr="00C603EA" w:rsidRDefault="00B778C3" w:rsidP="00080AC8">
                      <w:pPr>
                        <w:shd w:val="clear" w:color="auto" w:fill="FFFFFF"/>
                        <w:tabs>
                          <w:tab w:val="right" w:pos="11070"/>
                        </w:tabs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  <w:r w:rsidRPr="00C603EA">
                        <w:rPr>
                          <w:rFonts w:ascii="Footlight MT Light" w:hAnsi="Footlight MT Light" w:cs="Tahoma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                                                                                </w:t>
                      </w:r>
                      <w:r w:rsidRPr="00C603E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ab/>
                      </w:r>
                    </w:p>
                    <w:p w14:paraId="669301B8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30B5E9AE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4DD27906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1E79B997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3ED1AA9A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0C8A9A22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  <w:r w:rsidRPr="00C603E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               </w:t>
                      </w:r>
                    </w:p>
                    <w:p w14:paraId="3C47C911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28F96C4A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  <w:r w:rsidRPr="00C603E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03BC27EE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64548F27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1B04C621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2131963D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065D691F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48967E43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5076AC6D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73C1B480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693689B5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6C4DE4A7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0349DD32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43B78AD3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73559B51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36345B07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1194E4E7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181E1EBA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568D90DF" w14:textId="77777777" w:rsidR="00B778C3" w:rsidRPr="00C603EA" w:rsidRDefault="00B778C3" w:rsidP="00080AC8">
                      <w:pPr>
                        <w:shd w:val="clear" w:color="auto" w:fill="FFFFFF"/>
                        <w:ind w:left="9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</w:p>
                    <w:p w14:paraId="0FFBA9E9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44B1FC87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7B319950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38D37CD6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2468F170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69032B67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39A506D4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0B03C8E3" w14:textId="77777777" w:rsidR="00B778C3" w:rsidRPr="00C603EA" w:rsidRDefault="00B778C3" w:rsidP="00080AC8">
                      <w:pPr>
                        <w:ind w:left="9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2B3E6616" w14:textId="77777777" w:rsidR="00B778C3" w:rsidRPr="00C603EA" w:rsidRDefault="00B778C3" w:rsidP="00080AC8">
                      <w:pPr>
                        <w:ind w:left="90"/>
                        <w:rPr>
                          <w:rFonts w:eastAsia="Calibri"/>
                          <w:sz w:val="18"/>
                          <w:szCs w:val="16"/>
                        </w:rPr>
                      </w:pPr>
                    </w:p>
                    <w:p w14:paraId="13DF279F" w14:textId="77777777" w:rsidR="00B778C3" w:rsidRPr="00C603EA" w:rsidRDefault="00B778C3" w:rsidP="00080AC8">
                      <w:pPr>
                        <w:ind w:left="90"/>
                        <w:rPr>
                          <w:rFonts w:eastAsia="Calibri"/>
                          <w:sz w:val="18"/>
                          <w:szCs w:val="16"/>
                        </w:rPr>
                      </w:pPr>
                    </w:p>
                    <w:p w14:paraId="72FFB921" w14:textId="77777777" w:rsidR="00B778C3" w:rsidRPr="00C603EA" w:rsidRDefault="00B778C3" w:rsidP="00080AC8">
                      <w:pPr>
                        <w:ind w:left="90"/>
                        <w:rPr>
                          <w:rFonts w:eastAsia="Calibri"/>
                          <w:sz w:val="18"/>
                          <w:szCs w:val="16"/>
                        </w:rPr>
                      </w:pPr>
                    </w:p>
                    <w:p w14:paraId="576E13EF" w14:textId="77777777" w:rsidR="00B778C3" w:rsidRPr="00C603EA" w:rsidRDefault="00B778C3" w:rsidP="00080AC8">
                      <w:pPr>
                        <w:ind w:left="90"/>
                        <w:rPr>
                          <w:rFonts w:eastAsia="Calibr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419601" w14:textId="3225B581" w:rsidR="009103D2" w:rsidRPr="009103D2" w:rsidRDefault="009103D2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6E2463DC" w14:textId="30FE7795" w:rsidR="009103D2" w:rsidRPr="009103D2" w:rsidRDefault="009103D2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  <w:r w:rsidRPr="009103D2">
        <w:rPr>
          <w:rFonts w:ascii="Tahoma" w:hAnsi="Tahoma" w:cs="Tahoma"/>
          <w:b/>
          <w:bCs/>
          <w:color w:val="000000"/>
          <w:sz w:val="20"/>
          <w:szCs w:val="20"/>
        </w:rPr>
        <w:tab/>
      </w:r>
    </w:p>
    <w:p w14:paraId="0517E908" w14:textId="0B2302C0" w:rsidR="009103D2" w:rsidRPr="009103D2" w:rsidRDefault="009103D2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015386E4" w14:textId="3C03E8A9" w:rsidR="009103D2" w:rsidRPr="009103D2" w:rsidRDefault="009103D2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7C6A8808" w14:textId="2E611166" w:rsidR="009103D2" w:rsidRPr="009103D2" w:rsidRDefault="009103D2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  <w:r w:rsidRPr="009103D2">
        <w:rPr>
          <w:rFonts w:ascii="Tahoma" w:hAnsi="Tahoma" w:cs="Tahoma"/>
          <w:b/>
          <w:bCs/>
          <w:color w:val="000000"/>
          <w:sz w:val="20"/>
          <w:szCs w:val="20"/>
        </w:rPr>
        <w:tab/>
      </w:r>
    </w:p>
    <w:p w14:paraId="1DF18562" w14:textId="75DA81B4" w:rsidR="009103D2" w:rsidRPr="009103D2" w:rsidRDefault="009103D2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  <w:r w:rsidRPr="009103D2">
        <w:rPr>
          <w:rFonts w:ascii="Tahoma" w:hAnsi="Tahoma" w:cs="Tahoma"/>
          <w:b/>
          <w:bCs/>
          <w:color w:val="000000"/>
          <w:sz w:val="20"/>
          <w:szCs w:val="20"/>
        </w:rPr>
        <w:tab/>
      </w:r>
    </w:p>
    <w:p w14:paraId="5596C3F6" w14:textId="16AF1270" w:rsidR="009103D2" w:rsidRPr="009103D2" w:rsidRDefault="009103D2" w:rsidP="009103D2">
      <w:pPr>
        <w:shd w:val="clear" w:color="auto" w:fill="FFFFFF"/>
        <w:ind w:left="72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4B7988E0" w14:textId="749BD2E9" w:rsidR="0054796E" w:rsidRDefault="0054796E" w:rsidP="00653803">
      <w:pPr>
        <w:rPr>
          <w:rFonts w:eastAsia="Calibri"/>
          <w:szCs w:val="22"/>
        </w:rPr>
      </w:pPr>
    </w:p>
    <w:p w14:paraId="51DE7FB4" w14:textId="1E244428" w:rsidR="0054796E" w:rsidRDefault="0054796E" w:rsidP="00653803">
      <w:pPr>
        <w:rPr>
          <w:rFonts w:eastAsia="Calibri"/>
          <w:szCs w:val="22"/>
        </w:rPr>
      </w:pPr>
    </w:p>
    <w:p w14:paraId="313F657B" w14:textId="3932ECDC" w:rsidR="0054796E" w:rsidRDefault="0054796E" w:rsidP="00653803">
      <w:pPr>
        <w:rPr>
          <w:rFonts w:eastAsia="Calibri"/>
          <w:szCs w:val="22"/>
        </w:rPr>
      </w:pPr>
    </w:p>
    <w:p w14:paraId="6DDB9778" w14:textId="3920BC26" w:rsidR="0054796E" w:rsidRDefault="00FF3550" w:rsidP="00653803">
      <w:pPr>
        <w:rPr>
          <w:rFonts w:eastAsia="Calibri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760997F9" wp14:editId="0BBB4420">
                <wp:simplePos x="0" y="0"/>
                <wp:positionH relativeFrom="margin">
                  <wp:align>left</wp:align>
                </wp:positionH>
                <wp:positionV relativeFrom="paragraph">
                  <wp:posOffset>-321522</wp:posOffset>
                </wp:positionV>
                <wp:extent cx="447675" cy="457200"/>
                <wp:effectExtent l="19050" t="38100" r="28575" b="38100"/>
                <wp:wrapNone/>
                <wp:docPr id="232" name="Star: 5 Point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57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76268" id="Star: 5 Points 232" o:spid="_x0000_s1026" style="position:absolute;margin-left:0;margin-top:-25.3pt;width:35.25pt;height:36pt;z-index:251852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4476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" path="m,174634r170998,2l223838,r52839,174636l447675,174634,309334,282564r52842,174635l223838,349267,85499,457199,138341,282564,,174634xe" fillcolor="yellow" strokecolor="#ffc000" strokeweight="1pt">
                <v:stroke joinstyle="miter"/>
                <v:path arrowok="t" o:connecttype="custom" o:connectlocs="0,174634;170998,174636;223838,0;276677,174636;447675,174634;309334,282564;362176,457199;223838,349267;85499,457199;138341,282564;0,174634" o:connectangles="0,0,0,0,0,0,0,0,0,0,0"/>
                <w10:wrap anchorx="margin"/>
              </v:shape>
            </w:pict>
          </mc:Fallback>
        </mc:AlternateContent>
      </w:r>
    </w:p>
    <w:p w14:paraId="163A3161" w14:textId="03679478" w:rsidR="0054796E" w:rsidRDefault="0054796E" w:rsidP="00653803">
      <w:pPr>
        <w:rPr>
          <w:rFonts w:eastAsia="Calibri"/>
          <w:szCs w:val="22"/>
        </w:rPr>
      </w:pPr>
    </w:p>
    <w:p w14:paraId="782B9F24" w14:textId="35362871" w:rsidR="0054796E" w:rsidRDefault="0054796E" w:rsidP="00653803">
      <w:pPr>
        <w:rPr>
          <w:rFonts w:eastAsia="Calibri"/>
          <w:szCs w:val="22"/>
        </w:rPr>
      </w:pPr>
    </w:p>
    <w:p w14:paraId="59701A75" w14:textId="2B2BC2DB" w:rsidR="0054796E" w:rsidRDefault="0054796E" w:rsidP="00653803">
      <w:pPr>
        <w:rPr>
          <w:rFonts w:eastAsia="Calibri"/>
          <w:szCs w:val="22"/>
        </w:rPr>
      </w:pPr>
    </w:p>
    <w:p w14:paraId="5E6C7185" w14:textId="3A08CDB9" w:rsidR="0054796E" w:rsidRDefault="0054796E" w:rsidP="00653803">
      <w:pPr>
        <w:rPr>
          <w:rFonts w:eastAsia="Calibri"/>
          <w:szCs w:val="22"/>
        </w:rPr>
      </w:pPr>
    </w:p>
    <w:p w14:paraId="593F6308" w14:textId="083AFEFB" w:rsidR="0054796E" w:rsidRDefault="0054796E" w:rsidP="00653803">
      <w:pPr>
        <w:rPr>
          <w:rFonts w:eastAsia="Calibri"/>
          <w:szCs w:val="22"/>
        </w:rPr>
      </w:pPr>
    </w:p>
    <w:p w14:paraId="4493893C" w14:textId="3FAC187B" w:rsidR="0054796E" w:rsidRDefault="0054796E" w:rsidP="00653803">
      <w:pPr>
        <w:rPr>
          <w:rFonts w:eastAsia="Calibri"/>
          <w:szCs w:val="22"/>
        </w:rPr>
      </w:pPr>
    </w:p>
    <w:p w14:paraId="290001A6" w14:textId="2E2E6E94" w:rsidR="0054796E" w:rsidRDefault="0054796E" w:rsidP="00653803">
      <w:pPr>
        <w:rPr>
          <w:rFonts w:eastAsia="Calibri"/>
          <w:szCs w:val="22"/>
        </w:rPr>
      </w:pPr>
    </w:p>
    <w:p w14:paraId="018B3ED8" w14:textId="7513A9F0" w:rsidR="0054796E" w:rsidRDefault="0054796E" w:rsidP="00653803">
      <w:pPr>
        <w:rPr>
          <w:rFonts w:eastAsia="Calibri"/>
          <w:szCs w:val="22"/>
        </w:rPr>
      </w:pPr>
    </w:p>
    <w:p w14:paraId="6DBD5B26" w14:textId="16504E6B" w:rsidR="0054796E" w:rsidRDefault="0054796E" w:rsidP="00653803">
      <w:pPr>
        <w:rPr>
          <w:rFonts w:eastAsia="Calibri"/>
          <w:szCs w:val="22"/>
        </w:rPr>
      </w:pPr>
    </w:p>
    <w:p w14:paraId="12083C83" w14:textId="0D88BC66" w:rsidR="0054796E" w:rsidRPr="00653803" w:rsidRDefault="0054796E" w:rsidP="00653803">
      <w:pPr>
        <w:rPr>
          <w:rFonts w:eastAsia="Calibri"/>
          <w:szCs w:val="22"/>
        </w:rPr>
      </w:pPr>
    </w:p>
    <w:p w14:paraId="4F467A29" w14:textId="5FC4D922" w:rsidR="001862C0" w:rsidRDefault="001862C0" w:rsidP="00653803">
      <w:pPr>
        <w:tabs>
          <w:tab w:val="left" w:pos="1515"/>
        </w:tabs>
        <w:rPr>
          <w:rFonts w:eastAsia="Calibri"/>
          <w:szCs w:val="22"/>
        </w:rPr>
      </w:pPr>
    </w:p>
    <w:p w14:paraId="5DC95D18" w14:textId="4A8D36FF" w:rsidR="001862C0" w:rsidRDefault="001862C0" w:rsidP="00653803">
      <w:pPr>
        <w:tabs>
          <w:tab w:val="left" w:pos="1515"/>
        </w:tabs>
        <w:rPr>
          <w:rFonts w:eastAsia="Calibri"/>
          <w:szCs w:val="22"/>
        </w:rPr>
      </w:pPr>
    </w:p>
    <w:p w14:paraId="110558A2" w14:textId="37275574" w:rsidR="001862C0" w:rsidRDefault="001862C0" w:rsidP="00653803">
      <w:pPr>
        <w:tabs>
          <w:tab w:val="left" w:pos="1515"/>
        </w:tabs>
        <w:rPr>
          <w:rFonts w:eastAsia="Calibri"/>
          <w:szCs w:val="22"/>
        </w:rPr>
      </w:pPr>
    </w:p>
    <w:p w14:paraId="1525FC72" w14:textId="3FFC621D" w:rsidR="001862C0" w:rsidRDefault="001862C0" w:rsidP="00653803">
      <w:pPr>
        <w:tabs>
          <w:tab w:val="left" w:pos="1515"/>
        </w:tabs>
        <w:rPr>
          <w:rFonts w:eastAsia="Calibri"/>
          <w:szCs w:val="22"/>
        </w:rPr>
      </w:pPr>
    </w:p>
    <w:p w14:paraId="6D5260BA" w14:textId="023911C9" w:rsidR="001862C0" w:rsidRDefault="001862C0" w:rsidP="00653803">
      <w:pPr>
        <w:tabs>
          <w:tab w:val="left" w:pos="1515"/>
        </w:tabs>
        <w:rPr>
          <w:rFonts w:eastAsia="Calibri"/>
          <w:szCs w:val="22"/>
        </w:rPr>
      </w:pPr>
    </w:p>
    <w:p w14:paraId="6E6E3A97" w14:textId="130008D5" w:rsidR="00FD1E26" w:rsidRDefault="00FD1E26" w:rsidP="00FD1E26"/>
    <w:p w14:paraId="18BD80CF" w14:textId="142A0C05" w:rsidR="00FD1E26" w:rsidRDefault="00FD1E26" w:rsidP="00FD1E26"/>
    <w:p w14:paraId="4B0F7D1D" w14:textId="6A9C8F91" w:rsidR="00FD1E26" w:rsidRDefault="00FD1E26" w:rsidP="00FD1E26"/>
    <w:p w14:paraId="7DB2ED61" w14:textId="4FAE10D9" w:rsidR="00415CDD" w:rsidRPr="00415CDD" w:rsidRDefault="00415CDD" w:rsidP="00415CDD"/>
    <w:p w14:paraId="298A67F9" w14:textId="4D5E2D19" w:rsidR="00415CDD" w:rsidRPr="00415CDD" w:rsidRDefault="00415CDD" w:rsidP="00415CDD"/>
    <w:p w14:paraId="0FE21D36" w14:textId="7D41ED81" w:rsidR="00415CDD" w:rsidRPr="00415CDD" w:rsidRDefault="00415CDD" w:rsidP="00415CDD"/>
    <w:p w14:paraId="148C390E" w14:textId="7678EF27" w:rsidR="00415CDD" w:rsidRPr="00415CDD" w:rsidRDefault="00415CDD" w:rsidP="00415CDD"/>
    <w:p w14:paraId="527F3165" w14:textId="30F6BB65" w:rsidR="00415CDD" w:rsidRPr="00415CDD" w:rsidRDefault="00415CDD" w:rsidP="00415CDD"/>
    <w:p w14:paraId="59EBDEFD" w14:textId="48D66F72" w:rsidR="00415CDD" w:rsidRPr="00415CDD" w:rsidRDefault="00415CDD" w:rsidP="00415CDD"/>
    <w:p w14:paraId="657E3297" w14:textId="4FFBDAD6" w:rsidR="00415CDD" w:rsidRPr="00415CDD" w:rsidRDefault="00415CDD" w:rsidP="00415CDD"/>
    <w:p w14:paraId="68E31BC2" w14:textId="57652A44" w:rsidR="00415CDD" w:rsidRPr="00415CDD" w:rsidRDefault="00415CDD" w:rsidP="00415CDD"/>
    <w:p w14:paraId="6060B8A4" w14:textId="01F89849" w:rsidR="00415CDD" w:rsidRPr="00415CDD" w:rsidRDefault="003F4C67" w:rsidP="00415CDD">
      <w:r w:rsidRPr="009103D2">
        <w:rPr>
          <w:rFonts w:ascii="Tahoma" w:hAnsi="Tahoma" w:cs="Tahoma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55CAA99" wp14:editId="5BC92CC0">
                <wp:simplePos x="0" y="0"/>
                <wp:positionH relativeFrom="page">
                  <wp:posOffset>348343</wp:posOffset>
                </wp:positionH>
                <wp:positionV relativeFrom="margin">
                  <wp:posOffset>-380456</wp:posOffset>
                </wp:positionV>
                <wp:extent cx="7067550" cy="85344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853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6666"/>
                          </a:solidFill>
                        </a:ln>
                        <a:effectLst/>
                      </wps:spPr>
                      <wps:txbx>
                        <w:txbxContent>
                          <w:p w14:paraId="1833BC2A" w14:textId="6048B19A" w:rsidR="00B778C3" w:rsidRDefault="00B778C3" w:rsidP="009103D2">
                            <w:pPr>
                              <w:pStyle w:val="PlainText"/>
                              <w:jc w:val="center"/>
                              <w:rPr>
                                <w:rFonts w:ascii="Arial" w:hAnsi="Arial"/>
                                <w:color w:val="006699"/>
                                <w:sz w:val="56"/>
                              </w:rPr>
                            </w:pPr>
                            <w:r>
                              <w:rPr>
                                <w:rFonts w:ascii="Arial" w:hAnsi="Arial"/>
                                <w:color w:val="006699"/>
                                <w:sz w:val="72"/>
                              </w:rPr>
                              <w:t xml:space="preserve">     </w:t>
                            </w:r>
                            <w:r w:rsidRPr="002F62F7">
                              <w:rPr>
                                <w:rFonts w:ascii="Arial" w:hAnsi="Arial"/>
                                <w:b/>
                                <w:color w:val="2E74B5" w:themeColor="accent1" w:themeShade="BF"/>
                                <w:sz w:val="72"/>
                              </w:rPr>
                              <w:t>Chapter Hospital Liaisons</w:t>
                            </w:r>
                            <w:r w:rsidRPr="002F62F7">
                              <w:rPr>
                                <w:rFonts w:ascii="Arial" w:hAnsi="Arial"/>
                                <w:color w:val="2E74B5" w:themeColor="accent1" w:themeShade="BF"/>
                                <w:sz w:val="56"/>
                              </w:rPr>
                              <w:t xml:space="preserve"> </w:t>
                            </w:r>
                            <w:r w:rsidRPr="002E6D06">
                              <w:rPr>
                                <w:rFonts w:ascii="Arial" w:hAnsi="Arial"/>
                                <w:noProof/>
                                <w:color w:val="2E74B5" w:themeColor="accent1" w:themeShade="BF"/>
                                <w:sz w:val="56"/>
                              </w:rPr>
                              <w:drawing>
                                <wp:inline distT="0" distB="0" distL="0" distR="0" wp14:anchorId="42917431" wp14:editId="7A02DD29">
                                  <wp:extent cx="476250" cy="495300"/>
                                  <wp:effectExtent l="0" t="0" r="0" b="0"/>
                                  <wp:docPr id="233" name="Pictur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92A6F4" w14:textId="77777777" w:rsidR="00B778C3" w:rsidRPr="002E6E98" w:rsidRDefault="00B778C3" w:rsidP="009103D2">
                            <w:pPr>
                              <w:pStyle w:val="PlainText"/>
                              <w:ind w:left="360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14:paraId="6D1BB063" w14:textId="1E226E11" w:rsidR="00B778C3" w:rsidRDefault="00B778C3" w:rsidP="009103D2">
                            <w:pPr>
                              <w:pStyle w:val="PlainText"/>
                              <w:ind w:left="36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ab/>
                              <w:t xml:space="preserve">                  </w:t>
                            </w:r>
                          </w:p>
                          <w:p w14:paraId="5A4AA652" w14:textId="2ABC0110" w:rsidR="00B778C3" w:rsidRPr="0079048F" w:rsidRDefault="00B778C3" w:rsidP="009103D2">
                            <w:pPr>
                              <w:pStyle w:val="PlainText"/>
                              <w:ind w:left="360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Children's-</w:t>
                            </w:r>
                            <w:r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Christi Guillot</w:t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VA-Stephanie Wall                                     </w:t>
                            </w:r>
                          </w:p>
                          <w:p w14:paraId="7CDB8867" w14:textId="60BDC837" w:rsidR="00B778C3" w:rsidRPr="0079048F" w:rsidRDefault="00B778C3" w:rsidP="003014D3">
                            <w:pPr>
                              <w:pStyle w:val="PlainText"/>
                              <w:ind w:left="360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Lakeview-Christal Cook</w:t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Touro-Cheryl Johnson</w:t>
                            </w:r>
                          </w:p>
                          <w:p w14:paraId="0D0CD7D9" w14:textId="6BB6C836" w:rsidR="00B778C3" w:rsidRPr="0079048F" w:rsidRDefault="00B778C3" w:rsidP="009103D2">
                            <w:pPr>
                              <w:pStyle w:val="PlainText"/>
                              <w:ind w:left="360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Ochsner Kenner-Shari Fourcade          </w:t>
                            </w:r>
                            <w:r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9048F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"/>
                              </w:rPr>
                              <w:t>EJGH-Eddie Graebert</w:t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            </w:t>
                            </w:r>
                          </w:p>
                          <w:p w14:paraId="791CE51C" w14:textId="7BADF324" w:rsidR="00B778C3" w:rsidRPr="0079048F" w:rsidRDefault="00B778C3" w:rsidP="009103D2">
                            <w:pPr>
                              <w:pStyle w:val="PlainText"/>
                              <w:ind w:left="360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"/>
                              </w:rPr>
                            </w:pP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Ochsner Baptist-</w:t>
                            </w:r>
                            <w:r w:rsidRPr="0079048F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"/>
                              </w:rPr>
                              <w:t xml:space="preserve">Lauren </w:t>
                            </w:r>
                            <w:proofErr w:type="spellStart"/>
                            <w:r w:rsidRPr="0079048F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"/>
                              </w:rPr>
                              <w:t>Levert</w:t>
                            </w:r>
                            <w:proofErr w:type="spellEnd"/>
                            <w:r w:rsidRPr="0079048F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"/>
                              </w:rPr>
                              <w:t xml:space="preserve"> </w:t>
                            </w:r>
                            <w:r w:rsidRPr="0079048F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"/>
                              </w:rPr>
                              <w:tab/>
                              <w:t xml:space="preserve"> </w:t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Tulane-Linda Levesque</w:t>
                            </w:r>
                          </w:p>
                          <w:p w14:paraId="6D7A0F8A" w14:textId="77777777" w:rsidR="00B778C3" w:rsidRDefault="00B778C3" w:rsidP="003014D3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color w:val="006666"/>
                                <w:sz w:val="30"/>
                                <w:szCs w:val="30"/>
                              </w:rPr>
                            </w:pP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Ochsner Elmwood-</w:t>
                            </w:r>
                            <w:r w:rsidRPr="0079048F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"/>
                              </w:rPr>
                              <w:t>Kathy Blanchard</w:t>
                            </w:r>
                            <w:r w:rsidRPr="0079048F">
                              <w:rPr>
                                <w:rFonts w:ascii="Arial" w:hAnsi="Arial" w:cs="Arial"/>
                                <w:b/>
                                <w:color w:val="006666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UMC-Elaine Stock</w:t>
                            </w:r>
                            <w:r w:rsidRPr="0079048F">
                              <w:rPr>
                                <w:rFonts w:ascii="Arial" w:hAnsi="Arial" w:cs="Arial"/>
                                <w:b/>
                                <w:color w:val="006666"/>
                                <w:sz w:val="30"/>
                                <w:szCs w:val="30"/>
                              </w:rPr>
                              <w:tab/>
                              <w:t xml:space="preserve">         </w:t>
                            </w:r>
                          </w:p>
                          <w:p w14:paraId="78A30240" w14:textId="3490BA82" w:rsidR="00B778C3" w:rsidRPr="0079048F" w:rsidRDefault="00B778C3" w:rsidP="003014D3">
                            <w:pPr>
                              <w:ind w:left="360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  <w:r w:rsidRPr="0079048F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Crescent City-Melynda Nguyen</w:t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O</w:t>
                            </w:r>
                            <w:r w:rsidRPr="0079048F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chsner Jeff Hwy-Bobbi Carew</w:t>
                            </w:r>
                          </w:p>
                          <w:p w14:paraId="77775120" w14:textId="241FF266" w:rsidR="00B778C3" w:rsidRPr="004B0591" w:rsidRDefault="00B778C3" w:rsidP="003014D3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ab/>
                              <w:t xml:space="preserve"> </w:t>
                            </w:r>
                          </w:p>
                          <w:p w14:paraId="32606E19" w14:textId="77777777" w:rsidR="00B778C3" w:rsidRPr="00B40404" w:rsidRDefault="00B778C3" w:rsidP="009103D2">
                            <w:pPr>
                              <w:pStyle w:val="PlainText"/>
                              <w:ind w:left="360"/>
                              <w:rPr>
                                <w:rFonts w:ascii="Arial" w:hAnsi="Arial"/>
                                <w:sz w:val="2"/>
                                <w:szCs w:val="2"/>
                              </w:rPr>
                            </w:pPr>
                          </w:p>
                          <w:p w14:paraId="341ECEAA" w14:textId="77777777" w:rsidR="00B778C3" w:rsidRPr="00F5534A" w:rsidRDefault="00B778C3" w:rsidP="009103D2">
                            <w:pPr>
                              <w:ind w:left="27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22"/>
                              </w:rPr>
                            </w:pPr>
                            <w:r w:rsidRPr="00F5534A">
                              <w:rPr>
                                <w:rFonts w:ascii="Arial" w:hAnsi="Arial" w:cs="Arial"/>
                                <w:sz w:val="36"/>
                                <w:szCs w:val="22"/>
                              </w:rPr>
                              <w:t>We would like to encourage a member from</w:t>
                            </w:r>
                          </w:p>
                          <w:p w14:paraId="1CEB0D0D" w14:textId="77777777" w:rsidR="00B778C3" w:rsidRPr="00F5534A" w:rsidRDefault="00B778C3" w:rsidP="009103D2">
                            <w:pPr>
                              <w:ind w:left="27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00607588" w14:textId="7D772C96" w:rsidR="00B778C3" w:rsidRPr="002F62F7" w:rsidRDefault="00B778C3" w:rsidP="009103D2">
                            <w:pPr>
                              <w:ind w:left="270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4"/>
                                <w:szCs w:val="28"/>
                              </w:rPr>
                            </w:pPr>
                            <w:r w:rsidRPr="002F62F7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4"/>
                                <w:szCs w:val="28"/>
                              </w:rPr>
                              <w:t>Ochsner West Bank and West Jeff</w:t>
                            </w:r>
                          </w:p>
                          <w:p w14:paraId="0F8992AA" w14:textId="77777777" w:rsidR="00B778C3" w:rsidRPr="0020049D" w:rsidRDefault="00B778C3" w:rsidP="009103D2">
                            <w:pPr>
                              <w:ind w:left="27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40B6573B" w14:textId="640FF5CB" w:rsidR="00B778C3" w:rsidRPr="00064551" w:rsidRDefault="00B778C3" w:rsidP="009103D2">
                            <w:pPr>
                              <w:ind w:left="27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 xml:space="preserve">and </w:t>
                            </w:r>
                            <w:r w:rsidRPr="004934E5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</w:rPr>
                              <w:t>all other facilities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 xml:space="preserve"> </w:t>
                            </w:r>
                            <w:r w:rsidRPr="00F5534A">
                              <w:rPr>
                                <w:rFonts w:ascii="Arial" w:hAnsi="Arial" w:cs="Arial"/>
                                <w:sz w:val="40"/>
                              </w:rPr>
                              <w:t xml:space="preserve">to volunteer as a liaison to assist with providing information to your peers.  If you are interested, please email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Bobbi Carew</w:t>
                            </w:r>
                            <w:r w:rsidRPr="00F5534A">
                              <w:rPr>
                                <w:rFonts w:ascii="Arial" w:hAnsi="Arial" w:cs="Arial"/>
                                <w:sz w:val="40"/>
                              </w:rPr>
                              <w:t xml:space="preserve"> at </w:t>
                            </w:r>
                            <w:hyperlink r:id="rId80" w:history="1">
                              <w:r w:rsidRPr="00DA4CC3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Roberta.Carew@ochsner.org</w:t>
                              </w:r>
                            </w:hyperlink>
                          </w:p>
                          <w:p w14:paraId="36916F84" w14:textId="6690165A" w:rsidR="00B778C3" w:rsidRDefault="00B778C3" w:rsidP="009103D2">
                            <w:pPr>
                              <w:ind w:left="270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28"/>
                              </w:rPr>
                            </w:pPr>
                            <w:r w:rsidRPr="00F5534A">
                              <w:rPr>
                                <w:rFonts w:ascii="Arial" w:hAnsi="Arial" w:cs="Arial"/>
                                <w:sz w:val="44"/>
                                <w:szCs w:val="28"/>
                              </w:rPr>
                              <w:t xml:space="preserve">Thanks to those members listed above who have volunteered - you are </w:t>
                            </w:r>
                            <w:r w:rsidRPr="00F5534A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28"/>
                              </w:rPr>
                              <w:t>greatly</w:t>
                            </w:r>
                            <w:r w:rsidRPr="00F5534A">
                              <w:rPr>
                                <w:rFonts w:ascii="Arial" w:hAnsi="Arial" w:cs="Arial"/>
                                <w:sz w:val="44"/>
                                <w:szCs w:val="28"/>
                              </w:rPr>
                              <w:t xml:space="preserve"> appreciated!</w:t>
                            </w:r>
                          </w:p>
                          <w:p w14:paraId="7B6F497A" w14:textId="77777777" w:rsidR="00B778C3" w:rsidRDefault="00B778C3" w:rsidP="009103D2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046FF5D8" w14:textId="2F65034A" w:rsidR="00B778C3" w:rsidRPr="00F5534A" w:rsidRDefault="00B778C3" w:rsidP="009103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3BF729" wp14:editId="0485D277">
                                  <wp:extent cx="6022975" cy="2952750"/>
                                  <wp:effectExtent l="0" t="0" r="0" b="0"/>
                                  <wp:docPr id="450" name="Picture 450" descr="thank you danke merci - Clip Art Librar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Picture 230" descr="thank you danke merci - Clip Art Library"/>
                                          <pic:cNvPicPr/>
                                        </pic:nvPicPr>
                                        <pic:blipFill rotWithShape="1"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481" b="179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2975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CAA99" id="Text Box 3" o:spid="_x0000_s1056" type="#_x0000_t202" style="position:absolute;margin-left:27.45pt;margin-top:-29.95pt;width:556.5pt;height:672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" fillcolor="window" strokecolor="#066" strokeweight="2pt">
                <v:textbox>
                  <w:txbxContent>
                    <w:p w14:paraId="1833BC2A" w14:textId="6048B19A" w:rsidR="00B778C3" w:rsidRDefault="00B778C3" w:rsidP="009103D2">
                      <w:pPr>
                        <w:pStyle w:val="PlainText"/>
                        <w:jc w:val="center"/>
                        <w:rPr>
                          <w:rFonts w:ascii="Arial" w:hAnsi="Arial"/>
                          <w:color w:val="006699"/>
                          <w:sz w:val="56"/>
                        </w:rPr>
                      </w:pPr>
                      <w:r>
                        <w:rPr>
                          <w:rFonts w:ascii="Arial" w:hAnsi="Arial"/>
                          <w:color w:val="006699"/>
                          <w:sz w:val="72"/>
                        </w:rPr>
                        <w:t xml:space="preserve">     </w:t>
                      </w:r>
                      <w:r w:rsidRPr="002F62F7">
                        <w:rPr>
                          <w:rFonts w:ascii="Arial" w:hAnsi="Arial"/>
                          <w:b/>
                          <w:color w:val="2E74B5" w:themeColor="accent1" w:themeShade="BF"/>
                          <w:sz w:val="72"/>
                        </w:rPr>
                        <w:t>Chapter Hospital Liaisons</w:t>
                      </w:r>
                      <w:r w:rsidRPr="002F62F7">
                        <w:rPr>
                          <w:rFonts w:ascii="Arial" w:hAnsi="Arial"/>
                          <w:color w:val="2E74B5" w:themeColor="accent1" w:themeShade="BF"/>
                          <w:sz w:val="56"/>
                        </w:rPr>
                        <w:t xml:space="preserve"> </w:t>
                      </w:r>
                      <w:r w:rsidRPr="002E6D06">
                        <w:rPr>
                          <w:rFonts w:ascii="Arial" w:hAnsi="Arial"/>
                          <w:noProof/>
                          <w:color w:val="2E74B5" w:themeColor="accent1" w:themeShade="BF"/>
                          <w:sz w:val="56"/>
                        </w:rPr>
                        <w:drawing>
                          <wp:inline distT="0" distB="0" distL="0" distR="0" wp14:anchorId="42917431" wp14:editId="7A02DD29">
                            <wp:extent cx="476250" cy="495300"/>
                            <wp:effectExtent l="0" t="0" r="0" b="0"/>
                            <wp:docPr id="233" name="Pictur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92A6F4" w14:textId="77777777" w:rsidR="00B778C3" w:rsidRPr="002E6E98" w:rsidRDefault="00B778C3" w:rsidP="009103D2">
                      <w:pPr>
                        <w:pStyle w:val="PlainText"/>
                        <w:ind w:left="360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14:paraId="6D1BB063" w14:textId="1E226E11" w:rsidR="00B778C3" w:rsidRDefault="00B778C3" w:rsidP="009103D2">
                      <w:pPr>
                        <w:pStyle w:val="PlainText"/>
                        <w:ind w:left="36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ab/>
                        <w:t xml:space="preserve">                  </w:t>
                      </w:r>
                    </w:p>
                    <w:p w14:paraId="5A4AA652" w14:textId="2ABC0110" w:rsidR="00B778C3" w:rsidRPr="0079048F" w:rsidRDefault="00B778C3" w:rsidP="009103D2">
                      <w:pPr>
                        <w:pStyle w:val="PlainText"/>
                        <w:ind w:left="360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Children's-</w:t>
                      </w:r>
                      <w:r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Christi Guillot</w:t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ab/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ab/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VA-Stephanie Wall                                     </w:t>
                      </w:r>
                    </w:p>
                    <w:p w14:paraId="7CDB8867" w14:textId="60BDC837" w:rsidR="00B778C3" w:rsidRPr="0079048F" w:rsidRDefault="00B778C3" w:rsidP="003014D3">
                      <w:pPr>
                        <w:pStyle w:val="PlainText"/>
                        <w:ind w:left="360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Lakeview-Christal Cook</w:t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ab/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ab/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Touro-Cheryl Johnson</w:t>
                      </w:r>
                    </w:p>
                    <w:p w14:paraId="0D0CD7D9" w14:textId="6BB6C836" w:rsidR="00B778C3" w:rsidRPr="0079048F" w:rsidRDefault="00B778C3" w:rsidP="009103D2">
                      <w:pPr>
                        <w:pStyle w:val="PlainText"/>
                        <w:ind w:left="360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Ochsner Kenner-Shari Fourcade          </w:t>
                      </w:r>
                      <w:r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79048F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"/>
                        </w:rPr>
                        <w:t>EJGH-Eddie Graebert</w:t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            </w:t>
                      </w:r>
                    </w:p>
                    <w:p w14:paraId="791CE51C" w14:textId="7BADF324" w:rsidR="00B778C3" w:rsidRPr="0079048F" w:rsidRDefault="00B778C3" w:rsidP="009103D2">
                      <w:pPr>
                        <w:pStyle w:val="PlainText"/>
                        <w:ind w:left="360"/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"/>
                        </w:rPr>
                      </w:pP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Ochsner Baptist-</w:t>
                      </w:r>
                      <w:r w:rsidRPr="0079048F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"/>
                        </w:rPr>
                        <w:t xml:space="preserve">Lauren Levert </w:t>
                      </w:r>
                      <w:r w:rsidRPr="0079048F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"/>
                        </w:rPr>
                        <w:tab/>
                        <w:t xml:space="preserve">        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"/>
                        </w:rPr>
                        <w:tab/>
                        <w:t xml:space="preserve"> </w:t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Tulane-Linda Levesque</w:t>
                      </w:r>
                    </w:p>
                    <w:p w14:paraId="6D7A0F8A" w14:textId="77777777" w:rsidR="00B778C3" w:rsidRDefault="00B778C3" w:rsidP="003014D3">
                      <w:pPr>
                        <w:ind w:left="360"/>
                        <w:rPr>
                          <w:rFonts w:ascii="Arial" w:hAnsi="Arial" w:cs="Arial"/>
                          <w:b/>
                          <w:color w:val="006666"/>
                          <w:sz w:val="30"/>
                          <w:szCs w:val="30"/>
                        </w:rPr>
                      </w:pP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Ochsner Elmwood-</w:t>
                      </w:r>
                      <w:r w:rsidRPr="0079048F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"/>
                        </w:rPr>
                        <w:t>Kathy Blanchard</w:t>
                      </w:r>
                      <w:r w:rsidRPr="0079048F">
                        <w:rPr>
                          <w:rFonts w:ascii="Arial" w:hAnsi="Arial" w:cs="Arial"/>
                          <w:b/>
                          <w:color w:val="006666"/>
                          <w:sz w:val="30"/>
                          <w:szCs w:val="30"/>
                        </w:rPr>
                        <w:t xml:space="preserve">     </w:t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UMC-Elaine Stock</w:t>
                      </w:r>
                      <w:r w:rsidRPr="0079048F">
                        <w:rPr>
                          <w:rFonts w:ascii="Arial" w:hAnsi="Arial" w:cs="Arial"/>
                          <w:b/>
                          <w:color w:val="006666"/>
                          <w:sz w:val="30"/>
                          <w:szCs w:val="30"/>
                        </w:rPr>
                        <w:tab/>
                        <w:t xml:space="preserve">         </w:t>
                      </w:r>
                    </w:p>
                    <w:p w14:paraId="78A30240" w14:textId="3490BA82" w:rsidR="00B778C3" w:rsidRPr="0079048F" w:rsidRDefault="00B778C3" w:rsidP="003014D3">
                      <w:pPr>
                        <w:ind w:left="360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  <w:r w:rsidRPr="0079048F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Crescent City-Melynda Nguyen</w:t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ab/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O</w:t>
                      </w:r>
                      <w:r w:rsidRPr="0079048F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chsner Jeff Hwy-Bobbi Carew</w:t>
                      </w:r>
                    </w:p>
                    <w:p w14:paraId="77775120" w14:textId="241FF266" w:rsidR="00B778C3" w:rsidRPr="004B0591" w:rsidRDefault="00B778C3" w:rsidP="003014D3">
                      <w:pPr>
                        <w:ind w:left="360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ab/>
                        <w:t xml:space="preserve"> </w:t>
                      </w:r>
                    </w:p>
                    <w:p w14:paraId="32606E19" w14:textId="77777777" w:rsidR="00B778C3" w:rsidRPr="00B40404" w:rsidRDefault="00B778C3" w:rsidP="009103D2">
                      <w:pPr>
                        <w:pStyle w:val="PlainText"/>
                        <w:ind w:left="360"/>
                        <w:rPr>
                          <w:rFonts w:ascii="Arial" w:hAnsi="Arial"/>
                          <w:sz w:val="2"/>
                          <w:szCs w:val="2"/>
                        </w:rPr>
                      </w:pPr>
                    </w:p>
                    <w:p w14:paraId="341ECEAA" w14:textId="77777777" w:rsidR="00B778C3" w:rsidRPr="00F5534A" w:rsidRDefault="00B778C3" w:rsidP="009103D2">
                      <w:pPr>
                        <w:ind w:left="270"/>
                        <w:jc w:val="center"/>
                        <w:rPr>
                          <w:rFonts w:ascii="Arial" w:hAnsi="Arial" w:cs="Arial"/>
                          <w:sz w:val="36"/>
                          <w:szCs w:val="22"/>
                        </w:rPr>
                      </w:pPr>
                      <w:r w:rsidRPr="00F5534A">
                        <w:rPr>
                          <w:rFonts w:ascii="Arial" w:hAnsi="Arial" w:cs="Arial"/>
                          <w:sz w:val="36"/>
                          <w:szCs w:val="22"/>
                        </w:rPr>
                        <w:t>We would like to encourage a member from</w:t>
                      </w:r>
                    </w:p>
                    <w:p w14:paraId="1CEB0D0D" w14:textId="77777777" w:rsidR="00B778C3" w:rsidRPr="00F5534A" w:rsidRDefault="00B778C3" w:rsidP="009103D2">
                      <w:pPr>
                        <w:ind w:left="27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14:paraId="00607588" w14:textId="7D772C96" w:rsidR="00B778C3" w:rsidRPr="002F62F7" w:rsidRDefault="00B778C3" w:rsidP="009103D2">
                      <w:pPr>
                        <w:ind w:left="270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4"/>
                          <w:szCs w:val="28"/>
                        </w:rPr>
                      </w:pPr>
                      <w:r w:rsidRPr="002F62F7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4"/>
                          <w:szCs w:val="28"/>
                        </w:rPr>
                        <w:t>Ochsner West Bank and West Jeff</w:t>
                      </w:r>
                    </w:p>
                    <w:p w14:paraId="0F8992AA" w14:textId="77777777" w:rsidR="00B778C3" w:rsidRPr="0020049D" w:rsidRDefault="00B778C3" w:rsidP="009103D2">
                      <w:pPr>
                        <w:ind w:left="27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40B6573B" w14:textId="640FF5CB" w:rsidR="00B778C3" w:rsidRPr="00064551" w:rsidRDefault="00B778C3" w:rsidP="009103D2">
                      <w:pPr>
                        <w:ind w:left="27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 xml:space="preserve">and </w:t>
                      </w:r>
                      <w:r w:rsidRPr="004934E5">
                        <w:rPr>
                          <w:rFonts w:ascii="Arial" w:hAnsi="Arial" w:cs="Arial"/>
                          <w:b/>
                          <w:bCs/>
                          <w:sz w:val="40"/>
                        </w:rPr>
                        <w:t>all other facilities</w:t>
                      </w:r>
                      <w:r>
                        <w:rPr>
                          <w:rFonts w:ascii="Arial" w:hAnsi="Arial" w:cs="Arial"/>
                          <w:sz w:val="40"/>
                        </w:rPr>
                        <w:t xml:space="preserve"> </w:t>
                      </w:r>
                      <w:r w:rsidRPr="00F5534A">
                        <w:rPr>
                          <w:rFonts w:ascii="Arial" w:hAnsi="Arial" w:cs="Arial"/>
                          <w:sz w:val="40"/>
                        </w:rPr>
                        <w:t xml:space="preserve">to volunteer as a liaison to assist with providing information to your peers.  If you are interested, please email </w:t>
                      </w:r>
                      <w:r>
                        <w:rPr>
                          <w:rFonts w:ascii="Arial" w:hAnsi="Arial" w:cs="Arial"/>
                          <w:sz w:val="40"/>
                        </w:rPr>
                        <w:t>Bobbi Carew</w:t>
                      </w:r>
                      <w:r w:rsidRPr="00F5534A">
                        <w:rPr>
                          <w:rFonts w:ascii="Arial" w:hAnsi="Arial" w:cs="Arial"/>
                          <w:sz w:val="40"/>
                        </w:rPr>
                        <w:t xml:space="preserve"> at </w:t>
                      </w:r>
                      <w:hyperlink r:id="rId83" w:history="1">
                        <w:r w:rsidRPr="00DA4CC3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Roberta.Carew@ochsner.org</w:t>
                        </w:r>
                      </w:hyperlink>
                    </w:p>
                    <w:p w14:paraId="36916F84" w14:textId="6690165A" w:rsidR="00B778C3" w:rsidRDefault="00B778C3" w:rsidP="009103D2">
                      <w:pPr>
                        <w:ind w:left="270"/>
                        <w:jc w:val="center"/>
                        <w:rPr>
                          <w:rFonts w:ascii="Arial" w:hAnsi="Arial" w:cs="Arial"/>
                          <w:sz w:val="44"/>
                          <w:szCs w:val="28"/>
                        </w:rPr>
                      </w:pPr>
                      <w:r w:rsidRPr="00F5534A">
                        <w:rPr>
                          <w:rFonts w:ascii="Arial" w:hAnsi="Arial" w:cs="Arial"/>
                          <w:sz w:val="44"/>
                          <w:szCs w:val="28"/>
                        </w:rPr>
                        <w:t xml:space="preserve">Thanks to those members listed above who have volunteered - you are </w:t>
                      </w:r>
                      <w:r w:rsidRPr="00F5534A">
                        <w:rPr>
                          <w:rFonts w:ascii="Arial" w:hAnsi="Arial" w:cs="Arial"/>
                          <w:b/>
                          <w:bCs/>
                          <w:sz w:val="44"/>
                          <w:szCs w:val="28"/>
                        </w:rPr>
                        <w:t>greatly</w:t>
                      </w:r>
                      <w:r w:rsidRPr="00F5534A">
                        <w:rPr>
                          <w:rFonts w:ascii="Arial" w:hAnsi="Arial" w:cs="Arial"/>
                          <w:sz w:val="44"/>
                          <w:szCs w:val="28"/>
                        </w:rPr>
                        <w:t xml:space="preserve"> appreciated!</w:t>
                      </w:r>
                    </w:p>
                    <w:p w14:paraId="7B6F497A" w14:textId="77777777" w:rsidR="00B778C3" w:rsidRDefault="00B778C3" w:rsidP="009103D2">
                      <w:pPr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14:paraId="046FF5D8" w14:textId="2F65034A" w:rsidR="00B778C3" w:rsidRPr="00F5534A" w:rsidRDefault="00B778C3" w:rsidP="009103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3BF729" wp14:editId="0485D277">
                            <wp:extent cx="6022975" cy="2952750"/>
                            <wp:effectExtent l="0" t="0" r="0" b="0"/>
                            <wp:docPr id="450" name="Picture 450" descr="thank you danke merci - Clip Art Librar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" name="Picture 230" descr="thank you danke merci - Clip Art Library"/>
                                    <pic:cNvPicPr/>
                                  </pic:nvPicPr>
                                  <pic:blipFill rotWithShape="1"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481" b="179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22975" cy="29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6D6300D" w14:textId="0A53AC04" w:rsidR="00415CDD" w:rsidRPr="00415CDD" w:rsidRDefault="00415CDD" w:rsidP="00415CDD"/>
    <w:p w14:paraId="54B90BB4" w14:textId="7674B099" w:rsidR="00415CDD" w:rsidRPr="00415CDD" w:rsidRDefault="00415CDD" w:rsidP="00415CDD"/>
    <w:p w14:paraId="3A61A66F" w14:textId="4F3AB57C" w:rsidR="00415CDD" w:rsidRPr="00415CDD" w:rsidRDefault="00415CDD" w:rsidP="00415CDD"/>
    <w:p w14:paraId="1A5122A0" w14:textId="24EA236B" w:rsidR="00415CDD" w:rsidRPr="00415CDD" w:rsidRDefault="00415CDD" w:rsidP="00415CDD"/>
    <w:p w14:paraId="5A9B8675" w14:textId="3279B182" w:rsidR="00415CDD" w:rsidRPr="00415CDD" w:rsidRDefault="00415CDD" w:rsidP="00415CDD"/>
    <w:p w14:paraId="678BD3B5" w14:textId="7A45BBB7" w:rsidR="00415CDD" w:rsidRPr="00415CDD" w:rsidRDefault="00415CDD" w:rsidP="00415CDD"/>
    <w:p w14:paraId="603F4A13" w14:textId="5C73AC42" w:rsidR="00415CDD" w:rsidRPr="00415CDD" w:rsidRDefault="00415CDD" w:rsidP="00415CDD"/>
    <w:p w14:paraId="463187F8" w14:textId="753A1E84" w:rsidR="00415CDD" w:rsidRPr="00415CDD" w:rsidRDefault="00415CDD" w:rsidP="00415CDD"/>
    <w:p w14:paraId="51B19D98" w14:textId="26D608F7" w:rsidR="00415CDD" w:rsidRPr="00415CDD" w:rsidRDefault="00415CDD" w:rsidP="00415CDD"/>
    <w:p w14:paraId="2CFE2830" w14:textId="2D58795A" w:rsidR="00415CDD" w:rsidRPr="00415CDD" w:rsidRDefault="00415CDD" w:rsidP="00415CDD"/>
    <w:p w14:paraId="36344936" w14:textId="637738C9" w:rsidR="00415CDD" w:rsidRPr="00415CDD" w:rsidRDefault="00415CDD" w:rsidP="00415CDD"/>
    <w:p w14:paraId="2E582DD5" w14:textId="07E306FE" w:rsidR="00415CDD" w:rsidRPr="00415CDD" w:rsidRDefault="00415CDD" w:rsidP="00415CDD"/>
    <w:p w14:paraId="2B90041C" w14:textId="5447EE76" w:rsidR="00415CDD" w:rsidRPr="00415CDD" w:rsidRDefault="00415CDD" w:rsidP="00415CDD"/>
    <w:p w14:paraId="76F773D5" w14:textId="0E23B608" w:rsidR="00415CDD" w:rsidRPr="00415CDD" w:rsidRDefault="00415CDD" w:rsidP="00415CDD"/>
    <w:p w14:paraId="0B0B09EE" w14:textId="66EE8D1C" w:rsidR="00415CDD" w:rsidRDefault="00415CDD" w:rsidP="00415CDD"/>
    <w:p w14:paraId="68A86381" w14:textId="1EFE4121" w:rsidR="00695191" w:rsidRDefault="00695191" w:rsidP="00415CDD"/>
    <w:p w14:paraId="1B154CBB" w14:textId="1B2D6F30" w:rsidR="00695191" w:rsidRDefault="00695191" w:rsidP="00415CDD"/>
    <w:p w14:paraId="390F4254" w14:textId="19706BB5" w:rsidR="00695191" w:rsidRDefault="00695191" w:rsidP="00415CDD"/>
    <w:p w14:paraId="08E0B468" w14:textId="2F75AF5B" w:rsidR="00695191" w:rsidRDefault="00695191" w:rsidP="00415CDD"/>
    <w:p w14:paraId="50D50B07" w14:textId="1814E4A3" w:rsidR="00695191" w:rsidRDefault="00695191" w:rsidP="00415CDD"/>
    <w:p w14:paraId="28952490" w14:textId="26EEC71A" w:rsidR="00695191" w:rsidRDefault="00E91C02" w:rsidP="00415CD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3158EE6A" wp14:editId="3A3BECA8">
                <wp:simplePos x="0" y="0"/>
                <wp:positionH relativeFrom="margin">
                  <wp:align>left</wp:align>
                </wp:positionH>
                <wp:positionV relativeFrom="paragraph">
                  <wp:posOffset>-370682</wp:posOffset>
                </wp:positionV>
                <wp:extent cx="6853736" cy="1495077"/>
                <wp:effectExtent l="0" t="0" r="23495" b="1016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3736" cy="149507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808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808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808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C7AA5DD" w14:textId="157F9428" w:rsidR="00E91C02" w:rsidRPr="00E91C02" w:rsidRDefault="00E91C02" w:rsidP="00E91C02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E91C02">
                              <w:rPr>
                                <w:i/>
                                <w:iCs/>
                                <w:color w:val="FFFFFF" w:themeColor="background1"/>
                                <w:sz w:val="160"/>
                                <w:szCs w:val="160"/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58EE6A" id="Text Box 454" o:spid="_x0000_s1057" type="#_x0000_t202" style="position:absolute;margin-left:0;margin-top:-29.2pt;width:539.65pt;height:117.7pt;z-index:2518891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" fillcolor="#004d4d" strokecolor="black [3213]" strokeweight=".5pt">
                <v:fill color2="#008a8a" rotate="t" focusposition=".5,.5" focussize="" colors="0 #004d4d;.5 #007373;1 #008a8a" focus="100%" type="gradientRadial"/>
                <v:stroke dashstyle="1 1"/>
                <v:textbox>
                  <w:txbxContent>
                    <w:p w14:paraId="2C7AA5DD" w14:textId="157F9428" w:rsidR="00E91C02" w:rsidRPr="00E91C02" w:rsidRDefault="00E91C02" w:rsidP="00E91C02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160"/>
                          <w:szCs w:val="160"/>
                        </w:rPr>
                      </w:pPr>
                      <w:r w:rsidRPr="00E91C02">
                        <w:rPr>
                          <w:i/>
                          <w:iCs/>
                          <w:color w:val="FFFFFF" w:themeColor="background1"/>
                          <w:sz w:val="160"/>
                          <w:szCs w:val="160"/>
                        </w:rPr>
                        <w:t>Happy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0DA1E2" w14:textId="3D7A1C81" w:rsidR="00B95416" w:rsidRPr="00B95416" w:rsidRDefault="00B95416" w:rsidP="00B95416">
      <w:pPr>
        <w:rPr>
          <w:rFonts w:asciiTheme="minorHAnsi" w:hAnsiTheme="minorHAnsi" w:cstheme="minorHAnsi"/>
          <w:sz w:val="22"/>
          <w:szCs w:val="22"/>
        </w:rPr>
      </w:pPr>
    </w:p>
    <w:p w14:paraId="2E1E55B3" w14:textId="6D1EBF7B" w:rsidR="00B95416" w:rsidRPr="00B95416" w:rsidRDefault="00B95416" w:rsidP="00B95416">
      <w:pPr>
        <w:rPr>
          <w:rFonts w:asciiTheme="minorHAnsi" w:hAnsiTheme="minorHAnsi" w:cstheme="minorHAnsi"/>
          <w:sz w:val="22"/>
          <w:szCs w:val="22"/>
        </w:rPr>
      </w:pPr>
    </w:p>
    <w:p w14:paraId="5D1C8415" w14:textId="11A8325D" w:rsidR="00B95416" w:rsidRPr="00B95416" w:rsidRDefault="00B95416" w:rsidP="00B95416">
      <w:pPr>
        <w:rPr>
          <w:rFonts w:asciiTheme="minorHAnsi" w:hAnsiTheme="minorHAnsi" w:cstheme="minorHAnsi"/>
          <w:sz w:val="22"/>
          <w:szCs w:val="22"/>
        </w:rPr>
      </w:pPr>
    </w:p>
    <w:p w14:paraId="79519E34" w14:textId="60776007" w:rsidR="00B95416" w:rsidRPr="00B95416" w:rsidRDefault="00B95416" w:rsidP="00B95416">
      <w:pPr>
        <w:rPr>
          <w:rFonts w:asciiTheme="minorHAnsi" w:hAnsiTheme="minorHAnsi" w:cstheme="minorHAnsi"/>
          <w:sz w:val="22"/>
          <w:szCs w:val="22"/>
        </w:rPr>
      </w:pPr>
    </w:p>
    <w:p w14:paraId="6CF9B1C6" w14:textId="1E5BAA6A" w:rsidR="00B95416" w:rsidRPr="00B95416" w:rsidRDefault="00B95416" w:rsidP="00B95416">
      <w:pPr>
        <w:rPr>
          <w:rFonts w:asciiTheme="minorHAnsi" w:hAnsiTheme="minorHAnsi" w:cstheme="minorHAnsi"/>
          <w:sz w:val="22"/>
          <w:szCs w:val="22"/>
        </w:rPr>
      </w:pPr>
    </w:p>
    <w:p w14:paraId="42A02408" w14:textId="3DA5616D" w:rsidR="00B95416" w:rsidRPr="00B95416" w:rsidRDefault="00E91C02" w:rsidP="00B95416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88128" behindDoc="0" locked="0" layoutInCell="1" allowOverlap="1" wp14:anchorId="371C9702" wp14:editId="4510F3C2">
            <wp:simplePos x="0" y="0"/>
            <wp:positionH relativeFrom="margin">
              <wp:align>left</wp:align>
            </wp:positionH>
            <wp:positionV relativeFrom="page">
              <wp:posOffset>2182546</wp:posOffset>
            </wp:positionV>
            <wp:extent cx="6853555" cy="1690885"/>
            <wp:effectExtent l="0" t="0" r="4445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13481" t="-2871" r="30942" b="8606"/>
                    <a:stretch/>
                  </pic:blipFill>
                  <pic:spPr bwMode="auto">
                    <a:xfrm>
                      <a:off x="0" y="0"/>
                      <a:ext cx="6853555" cy="169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B3341" w14:textId="0DE741DC" w:rsidR="00B95416" w:rsidRPr="00B95416" w:rsidRDefault="008E7616" w:rsidP="00B9541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‘[</w:t>
      </w:r>
    </w:p>
    <w:p w14:paraId="67FDC3E2" w14:textId="2B7AC28B" w:rsidR="00B95416" w:rsidRPr="00B95416" w:rsidRDefault="00B95416" w:rsidP="00B95416">
      <w:pPr>
        <w:rPr>
          <w:rFonts w:asciiTheme="minorHAnsi" w:hAnsiTheme="minorHAnsi" w:cstheme="minorHAnsi"/>
          <w:sz w:val="22"/>
          <w:szCs w:val="22"/>
        </w:rPr>
      </w:pPr>
    </w:p>
    <w:p w14:paraId="67A7F84A" w14:textId="194CD210" w:rsidR="00B95416" w:rsidRPr="00B95416" w:rsidRDefault="00B95416" w:rsidP="00B95416">
      <w:pPr>
        <w:rPr>
          <w:rFonts w:asciiTheme="minorHAnsi" w:hAnsiTheme="minorHAnsi" w:cstheme="minorHAnsi"/>
          <w:sz w:val="22"/>
          <w:szCs w:val="22"/>
        </w:rPr>
      </w:pPr>
    </w:p>
    <w:p w14:paraId="6EDEA295" w14:textId="075B428E" w:rsidR="00B95416" w:rsidRDefault="00B95416" w:rsidP="00B95416">
      <w:pPr>
        <w:rPr>
          <w:noProof/>
        </w:rPr>
      </w:pPr>
    </w:p>
    <w:p w14:paraId="7AA968D5" w14:textId="3A17DA12" w:rsidR="00B95416" w:rsidRDefault="00B95416" w:rsidP="00B95416">
      <w:pPr>
        <w:rPr>
          <w:noProof/>
        </w:rPr>
      </w:pPr>
    </w:p>
    <w:p w14:paraId="1F911C53" w14:textId="56632C0D" w:rsidR="00B95416" w:rsidRPr="00B95416" w:rsidRDefault="00B95416" w:rsidP="00B95416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940FA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DE20253" wp14:editId="44BFE2F6">
                <wp:simplePos x="0" y="0"/>
                <wp:positionH relativeFrom="page">
                  <wp:align>center</wp:align>
                </wp:positionH>
                <wp:positionV relativeFrom="page">
                  <wp:posOffset>4732395</wp:posOffset>
                </wp:positionV>
                <wp:extent cx="6915150" cy="4943475"/>
                <wp:effectExtent l="19050" t="19050" r="38100" b="47625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494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762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14:paraId="59404955" w14:textId="77777777" w:rsidR="00B778C3" w:rsidRPr="00B4795D" w:rsidRDefault="00B778C3" w:rsidP="00380AA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D67F00"/>
                                <w:sz w:val="96"/>
                                <w:szCs w:val="28"/>
                                <w14:textOutline w14:w="11112" w14:cap="flat" w14:cmpd="sng" w14:algn="ctr">
                                  <w14:solidFill>
                                    <w14:srgbClr w14:val="AC8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95D">
                              <w:rPr>
                                <w:rFonts w:ascii="Century Gothic" w:hAnsi="Century Gothic"/>
                                <w:b/>
                                <w:i/>
                                <w:color w:val="D67F00"/>
                                <w:sz w:val="96"/>
                                <w:szCs w:val="28"/>
                                <w14:textOutline w14:w="11112" w14:cap="flat" w14:cmpd="sng" w14:algn="ctr">
                                  <w14:solidFill>
                                    <w14:srgbClr w14:val="AC8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Do you shop on </w:t>
                            </w:r>
                            <w:r w:rsidRPr="00B4795D">
                              <w:rPr>
                                <w:rFonts w:ascii="Century Gothic" w:hAnsi="Century Gothic"/>
                                <w:b/>
                                <w:i/>
                                <w:color w:val="996633"/>
                                <w:sz w:val="96"/>
                                <w:szCs w:val="28"/>
                                <w14:textOutline w14:w="11112" w14:cap="flat" w14:cmpd="sng" w14:algn="ctr">
                                  <w14:solidFill>
                                    <w14:srgbClr w14:val="AC8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Amazon</w:t>
                            </w:r>
                            <w:r w:rsidRPr="00B4795D">
                              <w:rPr>
                                <w:rFonts w:ascii="Century Gothic" w:hAnsi="Century Gothic"/>
                                <w:b/>
                                <w:i/>
                                <w:color w:val="D67F00"/>
                                <w:sz w:val="96"/>
                                <w:szCs w:val="28"/>
                                <w14:textOutline w14:w="11112" w14:cap="flat" w14:cmpd="sng" w14:algn="ctr">
                                  <w14:solidFill>
                                    <w14:srgbClr w14:val="AC8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124A387E" w14:textId="77777777" w:rsidR="00B778C3" w:rsidRPr="00B4795D" w:rsidRDefault="00B778C3" w:rsidP="00380AA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D67F00"/>
                                <w:sz w:val="56"/>
                                <w:szCs w:val="28"/>
                                <w14:textOutline w14:w="11112" w14:cap="flat" w14:cmpd="sng" w14:algn="ctr">
                                  <w14:solidFill>
                                    <w14:srgbClr w14:val="AC8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95D">
                              <w:rPr>
                                <w:rFonts w:ascii="Century Gothic" w:hAnsi="Century Gothic"/>
                                <w:b/>
                                <w:color w:val="D67F00"/>
                                <w:sz w:val="56"/>
                                <w:szCs w:val="28"/>
                                <w14:textOutline w14:w="11112" w14:cap="flat" w14:cmpd="sng" w14:algn="ctr">
                                  <w14:solidFill>
                                    <w14:srgbClr w14:val="AC8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Did you know you can donate to the </w:t>
                            </w:r>
                            <w:r w:rsidRPr="00B4795D">
                              <w:rPr>
                                <w:rFonts w:ascii="Century Gothic" w:hAnsi="Century Gothic"/>
                                <w:b/>
                                <w:color w:val="009999"/>
                                <w:sz w:val="96"/>
                                <w:szCs w:val="28"/>
                                <w14:textOutline w14:w="11112" w14:cap="flat" w14:cmpd="sng" w14:algn="ctr">
                                  <w14:solidFill>
                                    <w14:srgbClr w14:val="AC8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AORN </w:t>
                            </w:r>
                            <w:proofErr w:type="gramStart"/>
                            <w:r w:rsidRPr="00B4795D">
                              <w:rPr>
                                <w:rFonts w:ascii="Century Gothic" w:hAnsi="Century Gothic"/>
                                <w:b/>
                                <w:color w:val="009999"/>
                                <w:sz w:val="96"/>
                                <w:szCs w:val="28"/>
                                <w14:textOutline w14:w="11112" w14:cap="flat" w14:cmpd="sng" w14:algn="ctr">
                                  <w14:solidFill>
                                    <w14:srgbClr w14:val="AC8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Foundation</w:t>
                            </w:r>
                            <w:proofErr w:type="gramEnd"/>
                            <w:r w:rsidRPr="00B4795D">
                              <w:rPr>
                                <w:rFonts w:ascii="Century Gothic" w:hAnsi="Century Gothic"/>
                                <w:b/>
                                <w:color w:val="D67F00"/>
                                <w:sz w:val="96"/>
                                <w:szCs w:val="28"/>
                                <w14:textOutline w14:w="11112" w14:cap="flat" w14:cmpd="sng" w14:algn="ctr">
                                  <w14:solidFill>
                                    <w14:srgbClr w14:val="AC8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46601DB" w14:textId="77777777" w:rsidR="00B778C3" w:rsidRPr="00B4795D" w:rsidRDefault="00B778C3" w:rsidP="00380AA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D67F00"/>
                                <w:sz w:val="56"/>
                                <w:szCs w:val="28"/>
                                <w14:textOutline w14:w="11112" w14:cap="flat" w14:cmpd="sng" w14:algn="ctr">
                                  <w14:solidFill>
                                    <w14:srgbClr w14:val="AC8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95D">
                              <w:rPr>
                                <w:rFonts w:ascii="Century Gothic" w:hAnsi="Century Gothic"/>
                                <w:b/>
                                <w:color w:val="D67F00"/>
                                <w:sz w:val="56"/>
                                <w:szCs w:val="28"/>
                                <w14:textOutline w14:w="11112" w14:cap="flat" w14:cmpd="sng" w14:algn="ctr">
                                  <w14:solidFill>
                                    <w14:srgbClr w14:val="AC8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every purchase?</w:t>
                            </w:r>
                          </w:p>
                          <w:p w14:paraId="1861FE5C" w14:textId="77777777" w:rsidR="00B778C3" w:rsidRDefault="00B778C3" w:rsidP="00380AA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D8F87" wp14:editId="27881645">
                                  <wp:extent cx="5764530" cy="1438275"/>
                                  <wp:effectExtent l="0" t="0" r="0" b="0"/>
                                  <wp:docPr id="452" name="irc_mi" descr="Image result for amazon smile 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rc_mi" descr="Image result for amazon smile logo"/>
                                          <pic:cNvPicPr/>
                                        </pic:nvPicPr>
                                        <pic:blipFill rotWithShape="1"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38" t="29999" r="1738" b="33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53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67D40F" w14:textId="731D5802" w:rsidR="00B778C3" w:rsidRPr="00B4795D" w:rsidRDefault="005A09ED" w:rsidP="00380AA6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hyperlink r:id="rId87" w:history="1">
                              <w:r w:rsidR="00B778C3" w:rsidRPr="00B4795D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Click here to find out more!</w:t>
                              </w:r>
                            </w:hyperlink>
                          </w:p>
                          <w:p w14:paraId="643F059C" w14:textId="77777777" w:rsidR="00B778C3" w:rsidRPr="00021E6A" w:rsidRDefault="00B778C3" w:rsidP="00380AA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20253" id="Text Box 462" o:spid="_x0000_s1058" type="#_x0000_t202" style="position:absolute;left:0;text-align:left;margin-left:0;margin-top:372.65pt;width:544.5pt;height:389.25pt;z-index:251707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" fillcolor="window" strokecolor="#ffc000" strokeweight="3.75pt">
                <v:textbox>
                  <w:txbxContent>
                    <w:p w14:paraId="59404955" w14:textId="77777777" w:rsidR="00B778C3" w:rsidRPr="00B4795D" w:rsidRDefault="00B778C3" w:rsidP="00380AA6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color w:val="D67F00"/>
                          <w:sz w:val="96"/>
                          <w:szCs w:val="28"/>
                          <w14:textOutline w14:w="11112" w14:cap="flat" w14:cmpd="sng" w14:algn="ctr">
                            <w14:solidFill>
                              <w14:srgbClr w14:val="AC8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795D">
                        <w:rPr>
                          <w:rFonts w:ascii="Century Gothic" w:hAnsi="Century Gothic"/>
                          <w:b/>
                          <w:i/>
                          <w:color w:val="D67F00"/>
                          <w:sz w:val="96"/>
                          <w:szCs w:val="28"/>
                          <w14:textOutline w14:w="11112" w14:cap="flat" w14:cmpd="sng" w14:algn="ctr">
                            <w14:solidFill>
                              <w14:srgbClr w14:val="AC8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Do you shop on </w:t>
                      </w:r>
                      <w:r w:rsidRPr="00B4795D">
                        <w:rPr>
                          <w:rFonts w:ascii="Century Gothic" w:hAnsi="Century Gothic"/>
                          <w:b/>
                          <w:i/>
                          <w:color w:val="996633"/>
                          <w:sz w:val="96"/>
                          <w:szCs w:val="28"/>
                          <w14:textOutline w14:w="11112" w14:cap="flat" w14:cmpd="sng" w14:algn="ctr">
                            <w14:solidFill>
                              <w14:srgbClr w14:val="AC8300"/>
                            </w14:solidFill>
                            <w14:prstDash w14:val="solid"/>
                            <w14:round/>
                          </w14:textOutline>
                        </w:rPr>
                        <w:t>Amazon</w:t>
                      </w:r>
                      <w:r w:rsidRPr="00B4795D">
                        <w:rPr>
                          <w:rFonts w:ascii="Century Gothic" w:hAnsi="Century Gothic"/>
                          <w:b/>
                          <w:i/>
                          <w:color w:val="D67F00"/>
                          <w:sz w:val="96"/>
                          <w:szCs w:val="28"/>
                          <w14:textOutline w14:w="11112" w14:cap="flat" w14:cmpd="sng" w14:algn="ctr">
                            <w14:solidFill>
                              <w14:srgbClr w14:val="AC83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124A387E" w14:textId="77777777" w:rsidR="00B778C3" w:rsidRPr="00B4795D" w:rsidRDefault="00B778C3" w:rsidP="00380AA6">
                      <w:pPr>
                        <w:jc w:val="center"/>
                        <w:rPr>
                          <w:rFonts w:ascii="Century Gothic" w:hAnsi="Century Gothic"/>
                          <w:b/>
                          <w:color w:val="D67F00"/>
                          <w:sz w:val="56"/>
                          <w:szCs w:val="28"/>
                          <w14:textOutline w14:w="11112" w14:cap="flat" w14:cmpd="sng" w14:algn="ctr">
                            <w14:solidFill>
                              <w14:srgbClr w14:val="AC8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795D">
                        <w:rPr>
                          <w:rFonts w:ascii="Century Gothic" w:hAnsi="Century Gothic"/>
                          <w:b/>
                          <w:color w:val="D67F00"/>
                          <w:sz w:val="56"/>
                          <w:szCs w:val="28"/>
                          <w14:textOutline w14:w="11112" w14:cap="flat" w14:cmpd="sng" w14:algn="ctr">
                            <w14:solidFill>
                              <w14:srgbClr w14:val="AC8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Did you know you can donate to the </w:t>
                      </w:r>
                      <w:r w:rsidRPr="00B4795D">
                        <w:rPr>
                          <w:rFonts w:ascii="Century Gothic" w:hAnsi="Century Gothic"/>
                          <w:b/>
                          <w:color w:val="009999"/>
                          <w:sz w:val="96"/>
                          <w:szCs w:val="28"/>
                          <w14:textOutline w14:w="11112" w14:cap="flat" w14:cmpd="sng" w14:algn="ctr">
                            <w14:solidFill>
                              <w14:srgbClr w14:val="AC8300"/>
                            </w14:solidFill>
                            <w14:prstDash w14:val="solid"/>
                            <w14:round/>
                          </w14:textOutline>
                        </w:rPr>
                        <w:t>AORN Foundation</w:t>
                      </w:r>
                      <w:r w:rsidRPr="00B4795D">
                        <w:rPr>
                          <w:rFonts w:ascii="Century Gothic" w:hAnsi="Century Gothic"/>
                          <w:b/>
                          <w:color w:val="D67F00"/>
                          <w:sz w:val="96"/>
                          <w:szCs w:val="28"/>
                          <w14:textOutline w14:w="11112" w14:cap="flat" w14:cmpd="sng" w14:algn="ctr">
                            <w14:solidFill>
                              <w14:srgbClr w14:val="AC8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46601DB" w14:textId="77777777" w:rsidR="00B778C3" w:rsidRPr="00B4795D" w:rsidRDefault="00B778C3" w:rsidP="00380AA6">
                      <w:pPr>
                        <w:jc w:val="center"/>
                        <w:rPr>
                          <w:rFonts w:asciiTheme="minorHAnsi" w:hAnsiTheme="minorHAnsi"/>
                          <w:b/>
                          <w:color w:val="D67F00"/>
                          <w:sz w:val="56"/>
                          <w:szCs w:val="28"/>
                          <w14:textOutline w14:w="11112" w14:cap="flat" w14:cmpd="sng" w14:algn="ctr">
                            <w14:solidFill>
                              <w14:srgbClr w14:val="AC8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795D">
                        <w:rPr>
                          <w:rFonts w:ascii="Century Gothic" w:hAnsi="Century Gothic"/>
                          <w:b/>
                          <w:color w:val="D67F00"/>
                          <w:sz w:val="56"/>
                          <w:szCs w:val="28"/>
                          <w14:textOutline w14:w="11112" w14:cap="flat" w14:cmpd="sng" w14:algn="ctr">
                            <w14:solidFill>
                              <w14:srgbClr w14:val="AC8300"/>
                            </w14:solidFill>
                            <w14:prstDash w14:val="solid"/>
                            <w14:round/>
                          </w14:textOutline>
                        </w:rPr>
                        <w:t>with every purchase?</w:t>
                      </w:r>
                    </w:p>
                    <w:p w14:paraId="1861FE5C" w14:textId="77777777" w:rsidR="00B778C3" w:rsidRDefault="00B778C3" w:rsidP="00380AA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4D8F87" wp14:editId="27881645">
                            <wp:extent cx="5764530" cy="1438275"/>
                            <wp:effectExtent l="0" t="0" r="0" b="0"/>
                            <wp:docPr id="452" name="irc_mi" descr="Image result for amazon smile 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rc_mi" descr="Image result for amazon smile logo"/>
                                    <pic:cNvPicPr/>
                                  </pic:nvPicPr>
                                  <pic:blipFill rotWithShape="1"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38" t="29999" r="1738" b="33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4530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67D40F" w14:textId="731D5802" w:rsidR="00B778C3" w:rsidRPr="00B4795D" w:rsidRDefault="00D04365" w:rsidP="00380AA6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  <w:hyperlink r:id="rId89" w:history="1">
                        <w:r w:rsidR="00B778C3" w:rsidRPr="00B4795D">
                          <w:rPr>
                            <w:rStyle w:val="Hyperlink"/>
                            <w:sz w:val="32"/>
                            <w:szCs w:val="32"/>
                          </w:rPr>
                          <w:t>Click here to find out more!</w:t>
                        </w:r>
                      </w:hyperlink>
                    </w:p>
                    <w:p w14:paraId="643F059C" w14:textId="77777777" w:rsidR="00B778C3" w:rsidRPr="00021E6A" w:rsidRDefault="00B778C3" w:rsidP="00380AA6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95416" w:rsidRPr="00B95416" w:rsidSect="00A37332">
      <w:headerReference w:type="default" r:id="rId90"/>
      <w:footerReference w:type="default" r:id="rId91"/>
      <w:headerReference w:type="first" r:id="rId92"/>
      <w:footerReference w:type="first" r:id="rId93"/>
      <w:pgSz w:w="12240" w:h="15840" w:code="259"/>
      <w:pgMar w:top="935" w:right="360" w:bottom="0" w:left="810" w:header="540" w:footer="388" w:gutter="0"/>
      <w:pgNumType w:fmt="numberInDash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271B1" w14:textId="77777777" w:rsidR="00B778C3" w:rsidRDefault="00B778C3">
      <w:r>
        <w:separator/>
      </w:r>
    </w:p>
  </w:endnote>
  <w:endnote w:type="continuationSeparator" w:id="0">
    <w:p w14:paraId="21C50697" w14:textId="77777777" w:rsidR="00B778C3" w:rsidRDefault="00B778C3">
      <w:r>
        <w:continuationSeparator/>
      </w:r>
    </w:p>
  </w:endnote>
  <w:endnote w:type="continuationNotice" w:id="1">
    <w:p w14:paraId="294FFF80" w14:textId="77777777" w:rsidR="00B778C3" w:rsidRDefault="00B778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ach Wide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Urdu Typesetting">
    <w:charset w:val="B2"/>
    <w:family w:val="script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0897C" w14:textId="77777777" w:rsidR="00B778C3" w:rsidRDefault="00B778C3" w:rsidP="00C8367B">
    <w:pPr>
      <w:pStyle w:val="Footer"/>
      <w:jc w:val="center"/>
    </w:pPr>
    <w:r>
      <w:drawing>
        <wp:inline distT="0" distB="0" distL="0" distR="0" wp14:anchorId="0AB00DEA" wp14:editId="1F1290AB">
          <wp:extent cx="6680466" cy="47625"/>
          <wp:effectExtent l="0" t="0" r="6350" b="0"/>
          <wp:docPr id="470" name="Picture 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5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74031" w14:textId="77777777" w:rsidR="00B778C3" w:rsidRDefault="00B778C3">
    <w:pPr>
      <w:pStyle w:val="Footer"/>
    </w:pPr>
    <w:r>
      <w:drawing>
        <wp:inline distT="0" distB="0" distL="0" distR="0" wp14:anchorId="2644AE9D" wp14:editId="33EB833E">
          <wp:extent cx="6973570" cy="49714"/>
          <wp:effectExtent l="0" t="0" r="0" b="7620"/>
          <wp:docPr id="471" name="Picture 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9532" cy="5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5689F" w14:textId="77777777" w:rsidR="00B778C3" w:rsidRDefault="00B778C3">
      <w:r>
        <w:separator/>
      </w:r>
    </w:p>
  </w:footnote>
  <w:footnote w:type="continuationSeparator" w:id="0">
    <w:p w14:paraId="2A780438" w14:textId="77777777" w:rsidR="00B778C3" w:rsidRDefault="00B778C3">
      <w:r>
        <w:continuationSeparator/>
      </w:r>
    </w:p>
  </w:footnote>
  <w:footnote w:type="continuationNotice" w:id="1">
    <w:p w14:paraId="04D02D8C" w14:textId="77777777" w:rsidR="00B778C3" w:rsidRDefault="00B778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541437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751AD6" w14:textId="77777777" w:rsidR="00B778C3" w:rsidRDefault="00B778C3">
        <w:pPr>
          <w:pStyle w:val="Header"/>
          <w:jc w:val="right"/>
        </w:pPr>
        <w:r>
          <w:rPr>
            <w:noProof/>
          </w:rPr>
          <w:drawing>
            <wp:inline distT="0" distB="0" distL="0" distR="0" wp14:anchorId="18726615" wp14:editId="77C2E3F4">
              <wp:extent cx="6858635" cy="48895"/>
              <wp:effectExtent l="0" t="0" r="0" b="8255"/>
              <wp:docPr id="467" name="Picture 4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635" cy="4889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- 9 -</w:t>
        </w:r>
        <w:r>
          <w:rPr>
            <w:noProof/>
          </w:rPr>
          <w:fldChar w:fldCharType="end"/>
        </w:r>
      </w:p>
    </w:sdtContent>
  </w:sdt>
  <w:p w14:paraId="4B93818C" w14:textId="77777777" w:rsidR="00B778C3" w:rsidRDefault="00B778C3" w:rsidP="004A4DDA">
    <w:pPr>
      <w:pStyle w:val="Header"/>
      <w:tabs>
        <w:tab w:val="clear" w:pos="4320"/>
        <w:tab w:val="clear" w:pos="8640"/>
        <w:tab w:val="left" w:pos="2595"/>
      </w:tabs>
    </w:pPr>
    <w:r>
      <w:tab/>
    </w:r>
  </w:p>
  <w:p w14:paraId="74DDB0CC" w14:textId="77777777" w:rsidR="00B778C3" w:rsidRDefault="00B778C3"/>
  <w:p w14:paraId="77D4733F" w14:textId="77777777" w:rsidR="00B778C3" w:rsidRDefault="00B778C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6D324" w14:textId="77777777" w:rsidR="00B778C3" w:rsidRDefault="00B778C3">
    <w:pPr>
      <w:pStyle w:val="Header"/>
    </w:pPr>
    <w:r>
      <w:t xml:space="preserve">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FB608C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9" o:spid="_x0000_i1026" type="#_x0000_t75" style="width:282.2pt;height:299.05pt;visibility:visible;mso-wrap-style:square" o:bullet="t">
        <v:imagedata r:id="rId1" o:title=""/>
      </v:shape>
    </w:pict>
  </w:numPicBullet>
  <w:abstractNum w:abstractNumId="0" w15:restartNumberingAfterBreak="0">
    <w:nsid w:val="004E4EFC"/>
    <w:multiLevelType w:val="hybridMultilevel"/>
    <w:tmpl w:val="A712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4354A"/>
    <w:multiLevelType w:val="multilevel"/>
    <w:tmpl w:val="38DEE9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C1226F"/>
    <w:multiLevelType w:val="hybridMultilevel"/>
    <w:tmpl w:val="41DE53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F2034F"/>
    <w:multiLevelType w:val="multilevel"/>
    <w:tmpl w:val="4A589A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175B68"/>
    <w:multiLevelType w:val="hybridMultilevel"/>
    <w:tmpl w:val="E50CC3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E47A02"/>
    <w:multiLevelType w:val="hybridMultilevel"/>
    <w:tmpl w:val="E4180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F2E70"/>
    <w:multiLevelType w:val="hybridMultilevel"/>
    <w:tmpl w:val="7EE81B82"/>
    <w:lvl w:ilvl="0" w:tplc="0ED2DD1E">
      <w:start w:val="5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4453C"/>
    <w:multiLevelType w:val="hybridMultilevel"/>
    <w:tmpl w:val="E81031AC"/>
    <w:lvl w:ilvl="0" w:tplc="C1381AAE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A1BE8"/>
    <w:multiLevelType w:val="multilevel"/>
    <w:tmpl w:val="B95EF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B2235E"/>
    <w:multiLevelType w:val="hybridMultilevel"/>
    <w:tmpl w:val="10F4D28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 w15:restartNumberingAfterBreak="0">
    <w:nsid w:val="21545E95"/>
    <w:multiLevelType w:val="hybridMultilevel"/>
    <w:tmpl w:val="650E62AE"/>
    <w:lvl w:ilvl="0" w:tplc="0F5A51A4">
      <w:start w:val="1"/>
      <w:numFmt w:val="low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239D79A9"/>
    <w:multiLevelType w:val="hybridMultilevel"/>
    <w:tmpl w:val="172E85A6"/>
    <w:lvl w:ilvl="0" w:tplc="A69652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B1DDC"/>
    <w:multiLevelType w:val="multilevel"/>
    <w:tmpl w:val="6E7CF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9D636E"/>
    <w:multiLevelType w:val="hybridMultilevel"/>
    <w:tmpl w:val="DAA46A9E"/>
    <w:lvl w:ilvl="0" w:tplc="C804CC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0745C0"/>
    <w:multiLevelType w:val="multilevel"/>
    <w:tmpl w:val="0E18F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E617352"/>
    <w:multiLevelType w:val="hybridMultilevel"/>
    <w:tmpl w:val="BBA66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C62E6E"/>
    <w:multiLevelType w:val="hybridMultilevel"/>
    <w:tmpl w:val="CD548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45417"/>
    <w:multiLevelType w:val="hybridMultilevel"/>
    <w:tmpl w:val="785CBBEE"/>
    <w:lvl w:ilvl="0" w:tplc="5CC8C35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D567D9"/>
    <w:multiLevelType w:val="multilevel"/>
    <w:tmpl w:val="6150B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EC1D86"/>
    <w:multiLevelType w:val="hybridMultilevel"/>
    <w:tmpl w:val="8F308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F354D"/>
    <w:multiLevelType w:val="hybridMultilevel"/>
    <w:tmpl w:val="42202B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07166D"/>
    <w:multiLevelType w:val="hybridMultilevel"/>
    <w:tmpl w:val="B30C8A12"/>
    <w:lvl w:ilvl="0" w:tplc="960A9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49D744C"/>
    <w:multiLevelType w:val="hybridMultilevel"/>
    <w:tmpl w:val="BE80D712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45977872"/>
    <w:multiLevelType w:val="multilevel"/>
    <w:tmpl w:val="F05ED43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0785FB3"/>
    <w:multiLevelType w:val="hybridMultilevel"/>
    <w:tmpl w:val="5D36735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52D5F13"/>
    <w:multiLevelType w:val="hybridMultilevel"/>
    <w:tmpl w:val="7330827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09923AA"/>
    <w:multiLevelType w:val="multilevel"/>
    <w:tmpl w:val="F5149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4DC1BEB"/>
    <w:multiLevelType w:val="hybridMultilevel"/>
    <w:tmpl w:val="66DA0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065654"/>
    <w:multiLevelType w:val="hybridMultilevel"/>
    <w:tmpl w:val="49662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0B05CD"/>
    <w:multiLevelType w:val="hybridMultilevel"/>
    <w:tmpl w:val="B630C27C"/>
    <w:lvl w:ilvl="0" w:tplc="A15AA89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FA26B6E"/>
    <w:multiLevelType w:val="hybridMultilevel"/>
    <w:tmpl w:val="BD34F73A"/>
    <w:lvl w:ilvl="0" w:tplc="BD2E35EA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3234369"/>
    <w:multiLevelType w:val="hybridMultilevel"/>
    <w:tmpl w:val="A9DC0E58"/>
    <w:lvl w:ilvl="0" w:tplc="64AE04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E14CF"/>
    <w:multiLevelType w:val="multilevel"/>
    <w:tmpl w:val="01E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1A0A06"/>
    <w:multiLevelType w:val="hybridMultilevel"/>
    <w:tmpl w:val="FF60AC50"/>
    <w:lvl w:ilvl="0" w:tplc="960A968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A3C1AE5"/>
    <w:multiLevelType w:val="multilevel"/>
    <w:tmpl w:val="E63AF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D9C0FD6"/>
    <w:multiLevelType w:val="hybridMultilevel"/>
    <w:tmpl w:val="8CC4C32C"/>
    <w:lvl w:ilvl="0" w:tplc="0409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</w:num>
  <w:num w:numId="3">
    <w:abstractNumId w:val="28"/>
  </w:num>
  <w:num w:numId="4">
    <w:abstractNumId w:val="24"/>
  </w:num>
  <w:num w:numId="5">
    <w:abstractNumId w:val="25"/>
  </w:num>
  <w:num w:numId="6">
    <w:abstractNumId w:val="18"/>
  </w:num>
  <w:num w:numId="7">
    <w:abstractNumId w:val="1"/>
  </w:num>
  <w:num w:numId="8">
    <w:abstractNumId w:val="23"/>
  </w:num>
  <w:num w:numId="9">
    <w:abstractNumId w:val="9"/>
  </w:num>
  <w:num w:numId="10">
    <w:abstractNumId w:val="4"/>
  </w:num>
  <w:num w:numId="11">
    <w:abstractNumId w:val="32"/>
  </w:num>
  <w:num w:numId="12">
    <w:abstractNumId w:val="34"/>
  </w:num>
  <w:num w:numId="13">
    <w:abstractNumId w:val="19"/>
  </w:num>
  <w:num w:numId="14">
    <w:abstractNumId w:val="0"/>
  </w:num>
  <w:num w:numId="15">
    <w:abstractNumId w:val="27"/>
  </w:num>
  <w:num w:numId="16">
    <w:abstractNumId w:val="15"/>
  </w:num>
  <w:num w:numId="17">
    <w:abstractNumId w:val="16"/>
  </w:num>
  <w:num w:numId="18">
    <w:abstractNumId w:val="5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26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21"/>
  </w:num>
  <w:num w:numId="30">
    <w:abstractNumId w:val="33"/>
  </w:num>
  <w:num w:numId="31">
    <w:abstractNumId w:val="31"/>
  </w:num>
  <w:num w:numId="32">
    <w:abstractNumId w:val="35"/>
  </w:num>
  <w:num w:numId="33">
    <w:abstractNumId w:val="10"/>
  </w:num>
  <w:num w:numId="34">
    <w:abstractNumId w:val="20"/>
  </w:num>
  <w:num w:numId="35">
    <w:abstractNumId w:val="11"/>
  </w:num>
  <w:num w:numId="36">
    <w:abstractNumId w:val="13"/>
  </w:num>
  <w:num w:numId="37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embedSystemFonts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hdrShapeDefaults>
    <o:shapedefaults v:ext="edit" spidmax="2049" style="mso-position-horizontal-relative:page;mso-position-vertical-relative:page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DE6"/>
    <w:rsid w:val="00000365"/>
    <w:rsid w:val="0000175C"/>
    <w:rsid w:val="00001BF1"/>
    <w:rsid w:val="000022F9"/>
    <w:rsid w:val="00002DD7"/>
    <w:rsid w:val="00002EE2"/>
    <w:rsid w:val="00003497"/>
    <w:rsid w:val="00004727"/>
    <w:rsid w:val="000049F4"/>
    <w:rsid w:val="000063EC"/>
    <w:rsid w:val="000066B9"/>
    <w:rsid w:val="00006E3D"/>
    <w:rsid w:val="0001001F"/>
    <w:rsid w:val="0001027D"/>
    <w:rsid w:val="00010512"/>
    <w:rsid w:val="00010AD4"/>
    <w:rsid w:val="00011AFC"/>
    <w:rsid w:val="00012F26"/>
    <w:rsid w:val="00013293"/>
    <w:rsid w:val="00013A1C"/>
    <w:rsid w:val="00014EE9"/>
    <w:rsid w:val="0001503A"/>
    <w:rsid w:val="000166C7"/>
    <w:rsid w:val="00017186"/>
    <w:rsid w:val="00017B28"/>
    <w:rsid w:val="000208AE"/>
    <w:rsid w:val="00021A7E"/>
    <w:rsid w:val="00021B73"/>
    <w:rsid w:val="000220E4"/>
    <w:rsid w:val="0002365C"/>
    <w:rsid w:val="00023DF3"/>
    <w:rsid w:val="00023EFB"/>
    <w:rsid w:val="00024E97"/>
    <w:rsid w:val="00024F2F"/>
    <w:rsid w:val="0002515A"/>
    <w:rsid w:val="0002558A"/>
    <w:rsid w:val="00025D74"/>
    <w:rsid w:val="00026802"/>
    <w:rsid w:val="00026EE4"/>
    <w:rsid w:val="000306D0"/>
    <w:rsid w:val="000318C9"/>
    <w:rsid w:val="00033637"/>
    <w:rsid w:val="00035EC6"/>
    <w:rsid w:val="000364D9"/>
    <w:rsid w:val="00036ABD"/>
    <w:rsid w:val="0004062D"/>
    <w:rsid w:val="00042343"/>
    <w:rsid w:val="00045775"/>
    <w:rsid w:val="00045C89"/>
    <w:rsid w:val="00047D30"/>
    <w:rsid w:val="00050DAA"/>
    <w:rsid w:val="00050DC9"/>
    <w:rsid w:val="000518D0"/>
    <w:rsid w:val="00051FF5"/>
    <w:rsid w:val="000527CF"/>
    <w:rsid w:val="000533C8"/>
    <w:rsid w:val="00053E55"/>
    <w:rsid w:val="00055607"/>
    <w:rsid w:val="00057ACD"/>
    <w:rsid w:val="000608E4"/>
    <w:rsid w:val="00061BB2"/>
    <w:rsid w:val="000627F0"/>
    <w:rsid w:val="000629AB"/>
    <w:rsid w:val="00062CA9"/>
    <w:rsid w:val="0006453F"/>
    <w:rsid w:val="00064551"/>
    <w:rsid w:val="00064B78"/>
    <w:rsid w:val="00064D64"/>
    <w:rsid w:val="0006605A"/>
    <w:rsid w:val="00066558"/>
    <w:rsid w:val="000674F6"/>
    <w:rsid w:val="00070847"/>
    <w:rsid w:val="00070970"/>
    <w:rsid w:val="00070B85"/>
    <w:rsid w:val="0007139B"/>
    <w:rsid w:val="00071BF0"/>
    <w:rsid w:val="000720DC"/>
    <w:rsid w:val="0007245A"/>
    <w:rsid w:val="000727C7"/>
    <w:rsid w:val="00072A38"/>
    <w:rsid w:val="00072D9A"/>
    <w:rsid w:val="0007398B"/>
    <w:rsid w:val="00073F1A"/>
    <w:rsid w:val="000741DD"/>
    <w:rsid w:val="0007515A"/>
    <w:rsid w:val="000754F9"/>
    <w:rsid w:val="000774B6"/>
    <w:rsid w:val="0007799A"/>
    <w:rsid w:val="00077AF8"/>
    <w:rsid w:val="00080AC8"/>
    <w:rsid w:val="00080E43"/>
    <w:rsid w:val="00081219"/>
    <w:rsid w:val="000822E2"/>
    <w:rsid w:val="00082557"/>
    <w:rsid w:val="00084088"/>
    <w:rsid w:val="00084EC7"/>
    <w:rsid w:val="00087323"/>
    <w:rsid w:val="00090A07"/>
    <w:rsid w:val="00090A43"/>
    <w:rsid w:val="00091E95"/>
    <w:rsid w:val="00093553"/>
    <w:rsid w:val="00093558"/>
    <w:rsid w:val="00093B31"/>
    <w:rsid w:val="000944C0"/>
    <w:rsid w:val="000963FF"/>
    <w:rsid w:val="00096CBC"/>
    <w:rsid w:val="0009766A"/>
    <w:rsid w:val="000A05D9"/>
    <w:rsid w:val="000A28F2"/>
    <w:rsid w:val="000A3D35"/>
    <w:rsid w:val="000A3DF1"/>
    <w:rsid w:val="000A3F46"/>
    <w:rsid w:val="000A55F4"/>
    <w:rsid w:val="000A60B6"/>
    <w:rsid w:val="000B0741"/>
    <w:rsid w:val="000B134B"/>
    <w:rsid w:val="000B180E"/>
    <w:rsid w:val="000B196D"/>
    <w:rsid w:val="000B23B6"/>
    <w:rsid w:val="000B2B3E"/>
    <w:rsid w:val="000B3EC7"/>
    <w:rsid w:val="000B3F3D"/>
    <w:rsid w:val="000B4D4D"/>
    <w:rsid w:val="000B53B4"/>
    <w:rsid w:val="000B68CB"/>
    <w:rsid w:val="000B6AF1"/>
    <w:rsid w:val="000B6C96"/>
    <w:rsid w:val="000B6CE9"/>
    <w:rsid w:val="000C0032"/>
    <w:rsid w:val="000C3DF0"/>
    <w:rsid w:val="000C4B81"/>
    <w:rsid w:val="000C5B5F"/>
    <w:rsid w:val="000C6086"/>
    <w:rsid w:val="000C706A"/>
    <w:rsid w:val="000C7CD8"/>
    <w:rsid w:val="000D16D0"/>
    <w:rsid w:val="000D1C48"/>
    <w:rsid w:val="000D22DA"/>
    <w:rsid w:val="000D3BE5"/>
    <w:rsid w:val="000D411E"/>
    <w:rsid w:val="000D445B"/>
    <w:rsid w:val="000D486E"/>
    <w:rsid w:val="000D5217"/>
    <w:rsid w:val="000D5255"/>
    <w:rsid w:val="000D622E"/>
    <w:rsid w:val="000D7956"/>
    <w:rsid w:val="000E1BD5"/>
    <w:rsid w:val="000E2A70"/>
    <w:rsid w:val="000E39EE"/>
    <w:rsid w:val="000E3F91"/>
    <w:rsid w:val="000E46D1"/>
    <w:rsid w:val="000E565B"/>
    <w:rsid w:val="000E5DD0"/>
    <w:rsid w:val="000E6238"/>
    <w:rsid w:val="000E6311"/>
    <w:rsid w:val="000E730D"/>
    <w:rsid w:val="000E75BF"/>
    <w:rsid w:val="000F0049"/>
    <w:rsid w:val="000F1230"/>
    <w:rsid w:val="000F14ED"/>
    <w:rsid w:val="000F2DF1"/>
    <w:rsid w:val="000F3EA1"/>
    <w:rsid w:val="000F4221"/>
    <w:rsid w:val="000F44FA"/>
    <w:rsid w:val="000F45F2"/>
    <w:rsid w:val="000F57CE"/>
    <w:rsid w:val="000F5D7B"/>
    <w:rsid w:val="000F61A6"/>
    <w:rsid w:val="000F644F"/>
    <w:rsid w:val="000F6630"/>
    <w:rsid w:val="000F68B0"/>
    <w:rsid w:val="000F68E4"/>
    <w:rsid w:val="000F747F"/>
    <w:rsid w:val="00100013"/>
    <w:rsid w:val="001002F0"/>
    <w:rsid w:val="00101C81"/>
    <w:rsid w:val="0010243D"/>
    <w:rsid w:val="00102FEB"/>
    <w:rsid w:val="001051E9"/>
    <w:rsid w:val="001067D9"/>
    <w:rsid w:val="001073AD"/>
    <w:rsid w:val="001073DC"/>
    <w:rsid w:val="00107A69"/>
    <w:rsid w:val="00110A34"/>
    <w:rsid w:val="00110B65"/>
    <w:rsid w:val="00111689"/>
    <w:rsid w:val="00113BAC"/>
    <w:rsid w:val="00114A92"/>
    <w:rsid w:val="001158A5"/>
    <w:rsid w:val="001163E4"/>
    <w:rsid w:val="00116F54"/>
    <w:rsid w:val="00117655"/>
    <w:rsid w:val="0011782C"/>
    <w:rsid w:val="00117CA3"/>
    <w:rsid w:val="001212AD"/>
    <w:rsid w:val="00121A0F"/>
    <w:rsid w:val="001222A6"/>
    <w:rsid w:val="001232CE"/>
    <w:rsid w:val="00123D00"/>
    <w:rsid w:val="00124F4D"/>
    <w:rsid w:val="00125796"/>
    <w:rsid w:val="00125E6A"/>
    <w:rsid w:val="001268DC"/>
    <w:rsid w:val="001271E3"/>
    <w:rsid w:val="001277B5"/>
    <w:rsid w:val="00131500"/>
    <w:rsid w:val="00131BBE"/>
    <w:rsid w:val="001325D1"/>
    <w:rsid w:val="00132FC9"/>
    <w:rsid w:val="001334F8"/>
    <w:rsid w:val="0013402B"/>
    <w:rsid w:val="00134614"/>
    <w:rsid w:val="0013554E"/>
    <w:rsid w:val="00137D57"/>
    <w:rsid w:val="00137D7B"/>
    <w:rsid w:val="00137E50"/>
    <w:rsid w:val="00137EE5"/>
    <w:rsid w:val="00140408"/>
    <w:rsid w:val="00140624"/>
    <w:rsid w:val="00140F8B"/>
    <w:rsid w:val="0014193B"/>
    <w:rsid w:val="00142068"/>
    <w:rsid w:val="00142444"/>
    <w:rsid w:val="001424BF"/>
    <w:rsid w:val="001426CD"/>
    <w:rsid w:val="00143913"/>
    <w:rsid w:val="00143AC8"/>
    <w:rsid w:val="0014555B"/>
    <w:rsid w:val="001455C9"/>
    <w:rsid w:val="0014567A"/>
    <w:rsid w:val="00146C93"/>
    <w:rsid w:val="00147620"/>
    <w:rsid w:val="0015136F"/>
    <w:rsid w:val="0015387E"/>
    <w:rsid w:val="001557D2"/>
    <w:rsid w:val="00157533"/>
    <w:rsid w:val="00157E4B"/>
    <w:rsid w:val="00160B25"/>
    <w:rsid w:val="00161B57"/>
    <w:rsid w:val="00162155"/>
    <w:rsid w:val="00162C56"/>
    <w:rsid w:val="00162F69"/>
    <w:rsid w:val="00163304"/>
    <w:rsid w:val="001635C7"/>
    <w:rsid w:val="00165CBB"/>
    <w:rsid w:val="00165F36"/>
    <w:rsid w:val="00166D0D"/>
    <w:rsid w:val="00166D68"/>
    <w:rsid w:val="001712B9"/>
    <w:rsid w:val="001714F0"/>
    <w:rsid w:val="00171B2A"/>
    <w:rsid w:val="00172162"/>
    <w:rsid w:val="001738E1"/>
    <w:rsid w:val="00173C20"/>
    <w:rsid w:val="0017527E"/>
    <w:rsid w:val="0017546E"/>
    <w:rsid w:val="00175907"/>
    <w:rsid w:val="00175BEC"/>
    <w:rsid w:val="00176520"/>
    <w:rsid w:val="00177300"/>
    <w:rsid w:val="00177495"/>
    <w:rsid w:val="00177E46"/>
    <w:rsid w:val="001810E8"/>
    <w:rsid w:val="00181F29"/>
    <w:rsid w:val="001832DD"/>
    <w:rsid w:val="001833A6"/>
    <w:rsid w:val="00183CB9"/>
    <w:rsid w:val="0018551A"/>
    <w:rsid w:val="00185771"/>
    <w:rsid w:val="0018586F"/>
    <w:rsid w:val="00185F22"/>
    <w:rsid w:val="001862C0"/>
    <w:rsid w:val="00190BC7"/>
    <w:rsid w:val="00190C89"/>
    <w:rsid w:val="0019130F"/>
    <w:rsid w:val="001915AE"/>
    <w:rsid w:val="001919DB"/>
    <w:rsid w:val="00191BB3"/>
    <w:rsid w:val="0019341B"/>
    <w:rsid w:val="001952CF"/>
    <w:rsid w:val="00195631"/>
    <w:rsid w:val="0019616A"/>
    <w:rsid w:val="0019664E"/>
    <w:rsid w:val="0019673C"/>
    <w:rsid w:val="00196994"/>
    <w:rsid w:val="00197D61"/>
    <w:rsid w:val="001A017E"/>
    <w:rsid w:val="001A09B5"/>
    <w:rsid w:val="001A0AE1"/>
    <w:rsid w:val="001A17EF"/>
    <w:rsid w:val="001A350C"/>
    <w:rsid w:val="001A3916"/>
    <w:rsid w:val="001A40CC"/>
    <w:rsid w:val="001A4783"/>
    <w:rsid w:val="001A4865"/>
    <w:rsid w:val="001A7FF9"/>
    <w:rsid w:val="001B003C"/>
    <w:rsid w:val="001B1D95"/>
    <w:rsid w:val="001B2507"/>
    <w:rsid w:val="001B287E"/>
    <w:rsid w:val="001B28BB"/>
    <w:rsid w:val="001B40C8"/>
    <w:rsid w:val="001B4A87"/>
    <w:rsid w:val="001B4D86"/>
    <w:rsid w:val="001B58E2"/>
    <w:rsid w:val="001B59BF"/>
    <w:rsid w:val="001B5D88"/>
    <w:rsid w:val="001B63C9"/>
    <w:rsid w:val="001B6B70"/>
    <w:rsid w:val="001C0B8A"/>
    <w:rsid w:val="001C1A67"/>
    <w:rsid w:val="001C2EC7"/>
    <w:rsid w:val="001C3138"/>
    <w:rsid w:val="001C340A"/>
    <w:rsid w:val="001C3DBF"/>
    <w:rsid w:val="001C400F"/>
    <w:rsid w:val="001C4858"/>
    <w:rsid w:val="001C4B40"/>
    <w:rsid w:val="001C619C"/>
    <w:rsid w:val="001C650F"/>
    <w:rsid w:val="001C6C6D"/>
    <w:rsid w:val="001C738C"/>
    <w:rsid w:val="001D0096"/>
    <w:rsid w:val="001D0DC7"/>
    <w:rsid w:val="001D1225"/>
    <w:rsid w:val="001D3819"/>
    <w:rsid w:val="001D546C"/>
    <w:rsid w:val="001D54D6"/>
    <w:rsid w:val="001D5E25"/>
    <w:rsid w:val="001D63F3"/>
    <w:rsid w:val="001D6AC8"/>
    <w:rsid w:val="001E1C82"/>
    <w:rsid w:val="001E2081"/>
    <w:rsid w:val="001E28C1"/>
    <w:rsid w:val="001E2D25"/>
    <w:rsid w:val="001E3051"/>
    <w:rsid w:val="001E4405"/>
    <w:rsid w:val="001E4EDE"/>
    <w:rsid w:val="001E72EE"/>
    <w:rsid w:val="001E7A5F"/>
    <w:rsid w:val="001F0980"/>
    <w:rsid w:val="001F14C6"/>
    <w:rsid w:val="001F1F18"/>
    <w:rsid w:val="001F2E81"/>
    <w:rsid w:val="001F2EFC"/>
    <w:rsid w:val="001F32B8"/>
    <w:rsid w:val="001F3DB6"/>
    <w:rsid w:val="001F3EAB"/>
    <w:rsid w:val="001F5BCA"/>
    <w:rsid w:val="001F68C4"/>
    <w:rsid w:val="001F7E4A"/>
    <w:rsid w:val="002002AA"/>
    <w:rsid w:val="0020184A"/>
    <w:rsid w:val="002029B7"/>
    <w:rsid w:val="00202C90"/>
    <w:rsid w:val="002041F9"/>
    <w:rsid w:val="00204A4D"/>
    <w:rsid w:val="00204BAB"/>
    <w:rsid w:val="00204D9B"/>
    <w:rsid w:val="002057A5"/>
    <w:rsid w:val="00205D12"/>
    <w:rsid w:val="00207899"/>
    <w:rsid w:val="00207972"/>
    <w:rsid w:val="00207F32"/>
    <w:rsid w:val="002106A9"/>
    <w:rsid w:val="00212123"/>
    <w:rsid w:val="00212B75"/>
    <w:rsid w:val="00212F2E"/>
    <w:rsid w:val="002135A6"/>
    <w:rsid w:val="00213852"/>
    <w:rsid w:val="00213AAF"/>
    <w:rsid w:val="00214C58"/>
    <w:rsid w:val="00215171"/>
    <w:rsid w:val="002154EC"/>
    <w:rsid w:val="002155F1"/>
    <w:rsid w:val="00215925"/>
    <w:rsid w:val="002172B0"/>
    <w:rsid w:val="00217C61"/>
    <w:rsid w:val="00217CCC"/>
    <w:rsid w:val="00217DDB"/>
    <w:rsid w:val="00221A85"/>
    <w:rsid w:val="002231E5"/>
    <w:rsid w:val="002231FC"/>
    <w:rsid w:val="002232A3"/>
    <w:rsid w:val="00223CF8"/>
    <w:rsid w:val="002242FF"/>
    <w:rsid w:val="002262A5"/>
    <w:rsid w:val="002271A4"/>
    <w:rsid w:val="00227CA0"/>
    <w:rsid w:val="002318F4"/>
    <w:rsid w:val="00231DB1"/>
    <w:rsid w:val="002323A3"/>
    <w:rsid w:val="00232ACB"/>
    <w:rsid w:val="00233885"/>
    <w:rsid w:val="00233A4E"/>
    <w:rsid w:val="00233F35"/>
    <w:rsid w:val="00234C3D"/>
    <w:rsid w:val="00234F73"/>
    <w:rsid w:val="002365BC"/>
    <w:rsid w:val="00236E99"/>
    <w:rsid w:val="00237417"/>
    <w:rsid w:val="00237B2D"/>
    <w:rsid w:val="00237BB9"/>
    <w:rsid w:val="00237C1A"/>
    <w:rsid w:val="002400A5"/>
    <w:rsid w:val="00240AC4"/>
    <w:rsid w:val="00240B76"/>
    <w:rsid w:val="00241248"/>
    <w:rsid w:val="002427B0"/>
    <w:rsid w:val="00242E8B"/>
    <w:rsid w:val="00244054"/>
    <w:rsid w:val="00244C3B"/>
    <w:rsid w:val="00245002"/>
    <w:rsid w:val="002477B5"/>
    <w:rsid w:val="002507E2"/>
    <w:rsid w:val="00250888"/>
    <w:rsid w:val="00250AE3"/>
    <w:rsid w:val="00252865"/>
    <w:rsid w:val="002531A0"/>
    <w:rsid w:val="002539C7"/>
    <w:rsid w:val="002541EE"/>
    <w:rsid w:val="00254EE8"/>
    <w:rsid w:val="00256C3C"/>
    <w:rsid w:val="002575FC"/>
    <w:rsid w:val="00260CA7"/>
    <w:rsid w:val="002617C1"/>
    <w:rsid w:val="002618F1"/>
    <w:rsid w:val="00262228"/>
    <w:rsid w:val="00262F4A"/>
    <w:rsid w:val="0026613C"/>
    <w:rsid w:val="00267BE5"/>
    <w:rsid w:val="00270D0D"/>
    <w:rsid w:val="00271184"/>
    <w:rsid w:val="00271512"/>
    <w:rsid w:val="00272D40"/>
    <w:rsid w:val="00273EE1"/>
    <w:rsid w:val="002744CE"/>
    <w:rsid w:val="00274BB3"/>
    <w:rsid w:val="00276B07"/>
    <w:rsid w:val="0027793F"/>
    <w:rsid w:val="00277F31"/>
    <w:rsid w:val="002814BE"/>
    <w:rsid w:val="002822E8"/>
    <w:rsid w:val="002823A5"/>
    <w:rsid w:val="002826C0"/>
    <w:rsid w:val="00283420"/>
    <w:rsid w:val="0028377C"/>
    <w:rsid w:val="00284563"/>
    <w:rsid w:val="002856FF"/>
    <w:rsid w:val="0028591C"/>
    <w:rsid w:val="002871DC"/>
    <w:rsid w:val="00287B12"/>
    <w:rsid w:val="00287B49"/>
    <w:rsid w:val="0029057C"/>
    <w:rsid w:val="00291C63"/>
    <w:rsid w:val="002920D7"/>
    <w:rsid w:val="00292DDD"/>
    <w:rsid w:val="002934D2"/>
    <w:rsid w:val="002942BF"/>
    <w:rsid w:val="00295337"/>
    <w:rsid w:val="002960FA"/>
    <w:rsid w:val="0029618B"/>
    <w:rsid w:val="00297268"/>
    <w:rsid w:val="00297557"/>
    <w:rsid w:val="002975CD"/>
    <w:rsid w:val="00297728"/>
    <w:rsid w:val="00297A72"/>
    <w:rsid w:val="002A02CF"/>
    <w:rsid w:val="002A06B7"/>
    <w:rsid w:val="002A0E8D"/>
    <w:rsid w:val="002A35F4"/>
    <w:rsid w:val="002A3639"/>
    <w:rsid w:val="002A5290"/>
    <w:rsid w:val="002A54EB"/>
    <w:rsid w:val="002A575F"/>
    <w:rsid w:val="002A5C30"/>
    <w:rsid w:val="002A5C34"/>
    <w:rsid w:val="002A5EA2"/>
    <w:rsid w:val="002A6089"/>
    <w:rsid w:val="002A7669"/>
    <w:rsid w:val="002B0FBC"/>
    <w:rsid w:val="002B1EEE"/>
    <w:rsid w:val="002B4D23"/>
    <w:rsid w:val="002B6838"/>
    <w:rsid w:val="002C08E9"/>
    <w:rsid w:val="002C199B"/>
    <w:rsid w:val="002C242A"/>
    <w:rsid w:val="002C26AE"/>
    <w:rsid w:val="002C2A37"/>
    <w:rsid w:val="002C3AD3"/>
    <w:rsid w:val="002C4810"/>
    <w:rsid w:val="002C4C9A"/>
    <w:rsid w:val="002C55C6"/>
    <w:rsid w:val="002C562D"/>
    <w:rsid w:val="002C56C5"/>
    <w:rsid w:val="002C66AB"/>
    <w:rsid w:val="002C6F00"/>
    <w:rsid w:val="002C770B"/>
    <w:rsid w:val="002C7A09"/>
    <w:rsid w:val="002D10E0"/>
    <w:rsid w:val="002D12B8"/>
    <w:rsid w:val="002D13C8"/>
    <w:rsid w:val="002D1529"/>
    <w:rsid w:val="002D3121"/>
    <w:rsid w:val="002D460B"/>
    <w:rsid w:val="002D5CC2"/>
    <w:rsid w:val="002D7CE7"/>
    <w:rsid w:val="002E0B21"/>
    <w:rsid w:val="002E0E56"/>
    <w:rsid w:val="002E1465"/>
    <w:rsid w:val="002E389C"/>
    <w:rsid w:val="002E3DB4"/>
    <w:rsid w:val="002E42DF"/>
    <w:rsid w:val="002E48F6"/>
    <w:rsid w:val="002E4A2F"/>
    <w:rsid w:val="002E55F3"/>
    <w:rsid w:val="002E6291"/>
    <w:rsid w:val="002E6D06"/>
    <w:rsid w:val="002E6E98"/>
    <w:rsid w:val="002E7322"/>
    <w:rsid w:val="002E75B7"/>
    <w:rsid w:val="002F07B4"/>
    <w:rsid w:val="002F0E25"/>
    <w:rsid w:val="002F0F7C"/>
    <w:rsid w:val="002F1133"/>
    <w:rsid w:val="002F14E8"/>
    <w:rsid w:val="002F1F94"/>
    <w:rsid w:val="002F2630"/>
    <w:rsid w:val="002F2A85"/>
    <w:rsid w:val="002F2E7F"/>
    <w:rsid w:val="002F30D0"/>
    <w:rsid w:val="002F5240"/>
    <w:rsid w:val="002F62F7"/>
    <w:rsid w:val="002F6D2A"/>
    <w:rsid w:val="002F72CB"/>
    <w:rsid w:val="002F7CD4"/>
    <w:rsid w:val="003008E8"/>
    <w:rsid w:val="0030105F"/>
    <w:rsid w:val="003011CC"/>
    <w:rsid w:val="003014D3"/>
    <w:rsid w:val="0030195F"/>
    <w:rsid w:val="00302F03"/>
    <w:rsid w:val="00304868"/>
    <w:rsid w:val="00305790"/>
    <w:rsid w:val="003062A3"/>
    <w:rsid w:val="00307676"/>
    <w:rsid w:val="0030793F"/>
    <w:rsid w:val="00307AFB"/>
    <w:rsid w:val="0031025A"/>
    <w:rsid w:val="003108BC"/>
    <w:rsid w:val="00310A78"/>
    <w:rsid w:val="00311F8B"/>
    <w:rsid w:val="00311FA2"/>
    <w:rsid w:val="00312568"/>
    <w:rsid w:val="0031499C"/>
    <w:rsid w:val="00314F8F"/>
    <w:rsid w:val="0031512B"/>
    <w:rsid w:val="00315404"/>
    <w:rsid w:val="003154C5"/>
    <w:rsid w:val="0031666F"/>
    <w:rsid w:val="003172A5"/>
    <w:rsid w:val="003174BE"/>
    <w:rsid w:val="0031757E"/>
    <w:rsid w:val="0031786C"/>
    <w:rsid w:val="00317E0D"/>
    <w:rsid w:val="00317F30"/>
    <w:rsid w:val="00320853"/>
    <w:rsid w:val="00320ADD"/>
    <w:rsid w:val="00320DB3"/>
    <w:rsid w:val="00321518"/>
    <w:rsid w:val="003225F1"/>
    <w:rsid w:val="00322AAC"/>
    <w:rsid w:val="00323364"/>
    <w:rsid w:val="003239DF"/>
    <w:rsid w:val="003252DB"/>
    <w:rsid w:val="00325892"/>
    <w:rsid w:val="00325C48"/>
    <w:rsid w:val="00326018"/>
    <w:rsid w:val="00326226"/>
    <w:rsid w:val="0032663C"/>
    <w:rsid w:val="00326E0E"/>
    <w:rsid w:val="00327367"/>
    <w:rsid w:val="00327558"/>
    <w:rsid w:val="00333118"/>
    <w:rsid w:val="003332FA"/>
    <w:rsid w:val="00336308"/>
    <w:rsid w:val="003373FD"/>
    <w:rsid w:val="00337CBB"/>
    <w:rsid w:val="00341EAD"/>
    <w:rsid w:val="00342BA1"/>
    <w:rsid w:val="00342EBC"/>
    <w:rsid w:val="0034310D"/>
    <w:rsid w:val="003436D5"/>
    <w:rsid w:val="00343A1A"/>
    <w:rsid w:val="00343DE6"/>
    <w:rsid w:val="00343F47"/>
    <w:rsid w:val="0034436C"/>
    <w:rsid w:val="0034579A"/>
    <w:rsid w:val="00345C6F"/>
    <w:rsid w:val="003462BF"/>
    <w:rsid w:val="003466C1"/>
    <w:rsid w:val="00346D2E"/>
    <w:rsid w:val="003474CE"/>
    <w:rsid w:val="00347F66"/>
    <w:rsid w:val="00350426"/>
    <w:rsid w:val="003510F2"/>
    <w:rsid w:val="00352202"/>
    <w:rsid w:val="003533BD"/>
    <w:rsid w:val="00353C2F"/>
    <w:rsid w:val="00353E10"/>
    <w:rsid w:val="00355A46"/>
    <w:rsid w:val="00355D24"/>
    <w:rsid w:val="003572E8"/>
    <w:rsid w:val="0035780E"/>
    <w:rsid w:val="00361005"/>
    <w:rsid w:val="00361139"/>
    <w:rsid w:val="00361B29"/>
    <w:rsid w:val="00361C37"/>
    <w:rsid w:val="00362060"/>
    <w:rsid w:val="003622D6"/>
    <w:rsid w:val="00362F11"/>
    <w:rsid w:val="003635A0"/>
    <w:rsid w:val="00363A5B"/>
    <w:rsid w:val="00364217"/>
    <w:rsid w:val="0036441A"/>
    <w:rsid w:val="003646B5"/>
    <w:rsid w:val="0036548B"/>
    <w:rsid w:val="00367BE7"/>
    <w:rsid w:val="00367C3D"/>
    <w:rsid w:val="00370423"/>
    <w:rsid w:val="00372A32"/>
    <w:rsid w:val="00372D71"/>
    <w:rsid w:val="00372EF4"/>
    <w:rsid w:val="00373979"/>
    <w:rsid w:val="003743B3"/>
    <w:rsid w:val="003753C2"/>
    <w:rsid w:val="00376DAC"/>
    <w:rsid w:val="003779A2"/>
    <w:rsid w:val="00380AA6"/>
    <w:rsid w:val="003813B7"/>
    <w:rsid w:val="003826A0"/>
    <w:rsid w:val="003829A4"/>
    <w:rsid w:val="00385499"/>
    <w:rsid w:val="003857C4"/>
    <w:rsid w:val="00385999"/>
    <w:rsid w:val="00385B18"/>
    <w:rsid w:val="00386389"/>
    <w:rsid w:val="0038689F"/>
    <w:rsid w:val="00387C0B"/>
    <w:rsid w:val="003904AC"/>
    <w:rsid w:val="003909A6"/>
    <w:rsid w:val="003911B1"/>
    <w:rsid w:val="0039184E"/>
    <w:rsid w:val="0039230F"/>
    <w:rsid w:val="003928F6"/>
    <w:rsid w:val="00392C50"/>
    <w:rsid w:val="0039404A"/>
    <w:rsid w:val="003949A4"/>
    <w:rsid w:val="003967A4"/>
    <w:rsid w:val="003A00FA"/>
    <w:rsid w:val="003A0190"/>
    <w:rsid w:val="003A0449"/>
    <w:rsid w:val="003A054F"/>
    <w:rsid w:val="003A0ED6"/>
    <w:rsid w:val="003A11B0"/>
    <w:rsid w:val="003A2EFD"/>
    <w:rsid w:val="003A35D0"/>
    <w:rsid w:val="003A3E03"/>
    <w:rsid w:val="003A447E"/>
    <w:rsid w:val="003A4A99"/>
    <w:rsid w:val="003A4F84"/>
    <w:rsid w:val="003A51B5"/>
    <w:rsid w:val="003A5FDF"/>
    <w:rsid w:val="003A6DB0"/>
    <w:rsid w:val="003B0BBD"/>
    <w:rsid w:val="003B0EC5"/>
    <w:rsid w:val="003B2069"/>
    <w:rsid w:val="003B3BE7"/>
    <w:rsid w:val="003B4711"/>
    <w:rsid w:val="003B4DC1"/>
    <w:rsid w:val="003B4FF7"/>
    <w:rsid w:val="003B506E"/>
    <w:rsid w:val="003B672A"/>
    <w:rsid w:val="003B75C0"/>
    <w:rsid w:val="003B7C25"/>
    <w:rsid w:val="003B7D42"/>
    <w:rsid w:val="003C05E3"/>
    <w:rsid w:val="003C0939"/>
    <w:rsid w:val="003C0E42"/>
    <w:rsid w:val="003C27D0"/>
    <w:rsid w:val="003C468F"/>
    <w:rsid w:val="003C4BB3"/>
    <w:rsid w:val="003C58C2"/>
    <w:rsid w:val="003C5D3E"/>
    <w:rsid w:val="003C67FC"/>
    <w:rsid w:val="003C6D94"/>
    <w:rsid w:val="003C6F43"/>
    <w:rsid w:val="003D2B8C"/>
    <w:rsid w:val="003D425B"/>
    <w:rsid w:val="003D4FEC"/>
    <w:rsid w:val="003D5055"/>
    <w:rsid w:val="003D5EE9"/>
    <w:rsid w:val="003D5FA3"/>
    <w:rsid w:val="003D627D"/>
    <w:rsid w:val="003D6BE6"/>
    <w:rsid w:val="003D7844"/>
    <w:rsid w:val="003E047E"/>
    <w:rsid w:val="003E06D5"/>
    <w:rsid w:val="003E16F1"/>
    <w:rsid w:val="003E2E64"/>
    <w:rsid w:val="003E2EC0"/>
    <w:rsid w:val="003E341F"/>
    <w:rsid w:val="003E4407"/>
    <w:rsid w:val="003E490A"/>
    <w:rsid w:val="003E5355"/>
    <w:rsid w:val="003E6895"/>
    <w:rsid w:val="003E6B8E"/>
    <w:rsid w:val="003E6DCF"/>
    <w:rsid w:val="003E72D7"/>
    <w:rsid w:val="003E78AB"/>
    <w:rsid w:val="003F0280"/>
    <w:rsid w:val="003F0638"/>
    <w:rsid w:val="003F06B1"/>
    <w:rsid w:val="003F082A"/>
    <w:rsid w:val="003F1F36"/>
    <w:rsid w:val="003F1FA7"/>
    <w:rsid w:val="003F2931"/>
    <w:rsid w:val="003F40B6"/>
    <w:rsid w:val="003F4C67"/>
    <w:rsid w:val="003F60F2"/>
    <w:rsid w:val="003F71BC"/>
    <w:rsid w:val="00403FE6"/>
    <w:rsid w:val="004046E0"/>
    <w:rsid w:val="004053BF"/>
    <w:rsid w:val="004055AE"/>
    <w:rsid w:val="00405D01"/>
    <w:rsid w:val="004062A9"/>
    <w:rsid w:val="004066AD"/>
    <w:rsid w:val="00410000"/>
    <w:rsid w:val="00410B45"/>
    <w:rsid w:val="00413B68"/>
    <w:rsid w:val="00414CED"/>
    <w:rsid w:val="004152EF"/>
    <w:rsid w:val="00415CDD"/>
    <w:rsid w:val="00415DC2"/>
    <w:rsid w:val="0041639C"/>
    <w:rsid w:val="0041797C"/>
    <w:rsid w:val="00417B53"/>
    <w:rsid w:val="00417DA2"/>
    <w:rsid w:val="00421A99"/>
    <w:rsid w:val="0042238D"/>
    <w:rsid w:val="00422ADC"/>
    <w:rsid w:val="0042329D"/>
    <w:rsid w:val="004233D8"/>
    <w:rsid w:val="004237A3"/>
    <w:rsid w:val="00423DE9"/>
    <w:rsid w:val="00425204"/>
    <w:rsid w:val="0042523A"/>
    <w:rsid w:val="0042558B"/>
    <w:rsid w:val="00425708"/>
    <w:rsid w:val="00425A2D"/>
    <w:rsid w:val="004261B4"/>
    <w:rsid w:val="004265A8"/>
    <w:rsid w:val="004308DC"/>
    <w:rsid w:val="0043184B"/>
    <w:rsid w:val="0043196C"/>
    <w:rsid w:val="00432962"/>
    <w:rsid w:val="0043310A"/>
    <w:rsid w:val="0043314C"/>
    <w:rsid w:val="004332FB"/>
    <w:rsid w:val="0043341D"/>
    <w:rsid w:val="004335EF"/>
    <w:rsid w:val="00433B88"/>
    <w:rsid w:val="00434537"/>
    <w:rsid w:val="0043453D"/>
    <w:rsid w:val="00434B9E"/>
    <w:rsid w:val="00434E14"/>
    <w:rsid w:val="00434F3C"/>
    <w:rsid w:val="0043564D"/>
    <w:rsid w:val="00440663"/>
    <w:rsid w:val="0044105E"/>
    <w:rsid w:val="00441576"/>
    <w:rsid w:val="0044208D"/>
    <w:rsid w:val="0044211C"/>
    <w:rsid w:val="00442696"/>
    <w:rsid w:val="00442941"/>
    <w:rsid w:val="00443065"/>
    <w:rsid w:val="00443338"/>
    <w:rsid w:val="004433CA"/>
    <w:rsid w:val="00444B09"/>
    <w:rsid w:val="00444CA8"/>
    <w:rsid w:val="00446C11"/>
    <w:rsid w:val="00446CA7"/>
    <w:rsid w:val="0044721F"/>
    <w:rsid w:val="004476A9"/>
    <w:rsid w:val="00447BDD"/>
    <w:rsid w:val="00450AF2"/>
    <w:rsid w:val="00450CB9"/>
    <w:rsid w:val="00450F20"/>
    <w:rsid w:val="00451FA9"/>
    <w:rsid w:val="0045273E"/>
    <w:rsid w:val="00453752"/>
    <w:rsid w:val="00454E75"/>
    <w:rsid w:val="004552EF"/>
    <w:rsid w:val="00455D4D"/>
    <w:rsid w:val="004561B5"/>
    <w:rsid w:val="00457469"/>
    <w:rsid w:val="004601E8"/>
    <w:rsid w:val="004605E6"/>
    <w:rsid w:val="00461DDA"/>
    <w:rsid w:val="004624BE"/>
    <w:rsid w:val="004625F0"/>
    <w:rsid w:val="00462F5F"/>
    <w:rsid w:val="004632B3"/>
    <w:rsid w:val="004634C3"/>
    <w:rsid w:val="00464538"/>
    <w:rsid w:val="00464C9D"/>
    <w:rsid w:val="00465B89"/>
    <w:rsid w:val="00465CD9"/>
    <w:rsid w:val="004666AB"/>
    <w:rsid w:val="004670D9"/>
    <w:rsid w:val="00467691"/>
    <w:rsid w:val="0046797A"/>
    <w:rsid w:val="00467981"/>
    <w:rsid w:val="00470923"/>
    <w:rsid w:val="00470ACE"/>
    <w:rsid w:val="00470AEB"/>
    <w:rsid w:val="004710CC"/>
    <w:rsid w:val="004719A8"/>
    <w:rsid w:val="00471B55"/>
    <w:rsid w:val="00471F54"/>
    <w:rsid w:val="00473625"/>
    <w:rsid w:val="00473700"/>
    <w:rsid w:val="0047374C"/>
    <w:rsid w:val="00475D0E"/>
    <w:rsid w:val="00476E8E"/>
    <w:rsid w:val="00477F11"/>
    <w:rsid w:val="00480501"/>
    <w:rsid w:val="00480F3A"/>
    <w:rsid w:val="00481F95"/>
    <w:rsid w:val="0048299D"/>
    <w:rsid w:val="00482C01"/>
    <w:rsid w:val="00483785"/>
    <w:rsid w:val="00483A93"/>
    <w:rsid w:val="00483D2A"/>
    <w:rsid w:val="00485A60"/>
    <w:rsid w:val="00485AB5"/>
    <w:rsid w:val="00486029"/>
    <w:rsid w:val="004868FA"/>
    <w:rsid w:val="00490BBA"/>
    <w:rsid w:val="00490F81"/>
    <w:rsid w:val="00491B34"/>
    <w:rsid w:val="004922AC"/>
    <w:rsid w:val="004934E5"/>
    <w:rsid w:val="0049647E"/>
    <w:rsid w:val="00496AB3"/>
    <w:rsid w:val="004A04CE"/>
    <w:rsid w:val="004A052E"/>
    <w:rsid w:val="004A0EF2"/>
    <w:rsid w:val="004A1904"/>
    <w:rsid w:val="004A25F8"/>
    <w:rsid w:val="004A34C4"/>
    <w:rsid w:val="004A3CBD"/>
    <w:rsid w:val="004A451D"/>
    <w:rsid w:val="004A4DDA"/>
    <w:rsid w:val="004A4EDE"/>
    <w:rsid w:val="004A5C47"/>
    <w:rsid w:val="004A6178"/>
    <w:rsid w:val="004A6816"/>
    <w:rsid w:val="004A688E"/>
    <w:rsid w:val="004A765B"/>
    <w:rsid w:val="004B0014"/>
    <w:rsid w:val="004B017B"/>
    <w:rsid w:val="004B0591"/>
    <w:rsid w:val="004B3239"/>
    <w:rsid w:val="004B4154"/>
    <w:rsid w:val="004B5E73"/>
    <w:rsid w:val="004B704A"/>
    <w:rsid w:val="004C0E0E"/>
    <w:rsid w:val="004C1F74"/>
    <w:rsid w:val="004C2B5F"/>
    <w:rsid w:val="004C39BB"/>
    <w:rsid w:val="004C3FB4"/>
    <w:rsid w:val="004C4127"/>
    <w:rsid w:val="004C4870"/>
    <w:rsid w:val="004C5201"/>
    <w:rsid w:val="004C6B65"/>
    <w:rsid w:val="004C6ED9"/>
    <w:rsid w:val="004D0387"/>
    <w:rsid w:val="004D0C18"/>
    <w:rsid w:val="004D14F7"/>
    <w:rsid w:val="004D1BEF"/>
    <w:rsid w:val="004D2C94"/>
    <w:rsid w:val="004D2E50"/>
    <w:rsid w:val="004D351C"/>
    <w:rsid w:val="004D3931"/>
    <w:rsid w:val="004D3FA9"/>
    <w:rsid w:val="004D4952"/>
    <w:rsid w:val="004D504C"/>
    <w:rsid w:val="004D55B1"/>
    <w:rsid w:val="004D5CA9"/>
    <w:rsid w:val="004D63CC"/>
    <w:rsid w:val="004D667F"/>
    <w:rsid w:val="004D66AB"/>
    <w:rsid w:val="004D7087"/>
    <w:rsid w:val="004E089F"/>
    <w:rsid w:val="004E0AEB"/>
    <w:rsid w:val="004E15E7"/>
    <w:rsid w:val="004E1C48"/>
    <w:rsid w:val="004E3A11"/>
    <w:rsid w:val="004E427F"/>
    <w:rsid w:val="004E4DC5"/>
    <w:rsid w:val="004E5244"/>
    <w:rsid w:val="004E55C9"/>
    <w:rsid w:val="004E6452"/>
    <w:rsid w:val="004E6A97"/>
    <w:rsid w:val="004E702E"/>
    <w:rsid w:val="004E7A29"/>
    <w:rsid w:val="004E7E5B"/>
    <w:rsid w:val="004E7F09"/>
    <w:rsid w:val="004F091E"/>
    <w:rsid w:val="004F09B3"/>
    <w:rsid w:val="004F0CBE"/>
    <w:rsid w:val="004F26C7"/>
    <w:rsid w:val="004F2AEE"/>
    <w:rsid w:val="004F38E7"/>
    <w:rsid w:val="004F4D00"/>
    <w:rsid w:val="004F5D18"/>
    <w:rsid w:val="004F5F01"/>
    <w:rsid w:val="004F680F"/>
    <w:rsid w:val="004F6A7D"/>
    <w:rsid w:val="004F74C3"/>
    <w:rsid w:val="004F7DB6"/>
    <w:rsid w:val="004F7E78"/>
    <w:rsid w:val="00501C75"/>
    <w:rsid w:val="0050243D"/>
    <w:rsid w:val="00502AC5"/>
    <w:rsid w:val="00504370"/>
    <w:rsid w:val="005047D8"/>
    <w:rsid w:val="00505127"/>
    <w:rsid w:val="00505B15"/>
    <w:rsid w:val="00505FDA"/>
    <w:rsid w:val="0050610A"/>
    <w:rsid w:val="00506FB9"/>
    <w:rsid w:val="00507F8A"/>
    <w:rsid w:val="00512EA8"/>
    <w:rsid w:val="00512F9A"/>
    <w:rsid w:val="0051360D"/>
    <w:rsid w:val="00513CD2"/>
    <w:rsid w:val="00513F32"/>
    <w:rsid w:val="00514BFA"/>
    <w:rsid w:val="00516853"/>
    <w:rsid w:val="00516A02"/>
    <w:rsid w:val="00517921"/>
    <w:rsid w:val="00520249"/>
    <w:rsid w:val="0052082B"/>
    <w:rsid w:val="00520C6C"/>
    <w:rsid w:val="005217A9"/>
    <w:rsid w:val="00521A20"/>
    <w:rsid w:val="00523512"/>
    <w:rsid w:val="0052392A"/>
    <w:rsid w:val="00523B42"/>
    <w:rsid w:val="00524CA5"/>
    <w:rsid w:val="00524F60"/>
    <w:rsid w:val="005256B5"/>
    <w:rsid w:val="00525BCB"/>
    <w:rsid w:val="00525C8A"/>
    <w:rsid w:val="0052675F"/>
    <w:rsid w:val="00527BC3"/>
    <w:rsid w:val="0053018C"/>
    <w:rsid w:val="00530AD6"/>
    <w:rsid w:val="00530DA9"/>
    <w:rsid w:val="00532066"/>
    <w:rsid w:val="00533098"/>
    <w:rsid w:val="00533819"/>
    <w:rsid w:val="00536482"/>
    <w:rsid w:val="00537DF5"/>
    <w:rsid w:val="00540611"/>
    <w:rsid w:val="00542365"/>
    <w:rsid w:val="005435A4"/>
    <w:rsid w:val="00543918"/>
    <w:rsid w:val="00544925"/>
    <w:rsid w:val="00544D3C"/>
    <w:rsid w:val="0054796E"/>
    <w:rsid w:val="00547BC5"/>
    <w:rsid w:val="005509F3"/>
    <w:rsid w:val="00550C39"/>
    <w:rsid w:val="00550E80"/>
    <w:rsid w:val="0055251E"/>
    <w:rsid w:val="00552AF8"/>
    <w:rsid w:val="005539C4"/>
    <w:rsid w:val="00553BA8"/>
    <w:rsid w:val="0055496B"/>
    <w:rsid w:val="005553C3"/>
    <w:rsid w:val="005556A3"/>
    <w:rsid w:val="005558F2"/>
    <w:rsid w:val="005567BE"/>
    <w:rsid w:val="00556EE2"/>
    <w:rsid w:val="00556FF3"/>
    <w:rsid w:val="00557070"/>
    <w:rsid w:val="00560C23"/>
    <w:rsid w:val="005622B4"/>
    <w:rsid w:val="005628EA"/>
    <w:rsid w:val="005636D7"/>
    <w:rsid w:val="00566463"/>
    <w:rsid w:val="00567A94"/>
    <w:rsid w:val="0057050A"/>
    <w:rsid w:val="00571370"/>
    <w:rsid w:val="005720BA"/>
    <w:rsid w:val="005728D6"/>
    <w:rsid w:val="00572CDA"/>
    <w:rsid w:val="00573253"/>
    <w:rsid w:val="00574453"/>
    <w:rsid w:val="00575588"/>
    <w:rsid w:val="005756F9"/>
    <w:rsid w:val="00575C40"/>
    <w:rsid w:val="00575F4B"/>
    <w:rsid w:val="00577694"/>
    <w:rsid w:val="00580ED5"/>
    <w:rsid w:val="0058147C"/>
    <w:rsid w:val="00581EF5"/>
    <w:rsid w:val="00582C97"/>
    <w:rsid w:val="005835AC"/>
    <w:rsid w:val="00583A72"/>
    <w:rsid w:val="00583EB8"/>
    <w:rsid w:val="005850C3"/>
    <w:rsid w:val="00585C44"/>
    <w:rsid w:val="00585E0F"/>
    <w:rsid w:val="00585EEA"/>
    <w:rsid w:val="005865E9"/>
    <w:rsid w:val="005866F0"/>
    <w:rsid w:val="00587E35"/>
    <w:rsid w:val="00587FF1"/>
    <w:rsid w:val="00590D8F"/>
    <w:rsid w:val="00591309"/>
    <w:rsid w:val="005917BB"/>
    <w:rsid w:val="005918D5"/>
    <w:rsid w:val="00592AF5"/>
    <w:rsid w:val="0059405A"/>
    <w:rsid w:val="00594964"/>
    <w:rsid w:val="005956B4"/>
    <w:rsid w:val="005968CF"/>
    <w:rsid w:val="00596D77"/>
    <w:rsid w:val="00597514"/>
    <w:rsid w:val="005A09ED"/>
    <w:rsid w:val="005A1092"/>
    <w:rsid w:val="005A10EB"/>
    <w:rsid w:val="005A1E76"/>
    <w:rsid w:val="005A1F44"/>
    <w:rsid w:val="005A2409"/>
    <w:rsid w:val="005A46D8"/>
    <w:rsid w:val="005A5C66"/>
    <w:rsid w:val="005A5EBC"/>
    <w:rsid w:val="005A6857"/>
    <w:rsid w:val="005A6F4C"/>
    <w:rsid w:val="005B02F1"/>
    <w:rsid w:val="005B09B2"/>
    <w:rsid w:val="005B1D9E"/>
    <w:rsid w:val="005B22AD"/>
    <w:rsid w:val="005B2C5B"/>
    <w:rsid w:val="005B31EE"/>
    <w:rsid w:val="005B48FA"/>
    <w:rsid w:val="005B5F34"/>
    <w:rsid w:val="005B602D"/>
    <w:rsid w:val="005B6207"/>
    <w:rsid w:val="005B647B"/>
    <w:rsid w:val="005C13DA"/>
    <w:rsid w:val="005C2741"/>
    <w:rsid w:val="005C28CC"/>
    <w:rsid w:val="005C3E1D"/>
    <w:rsid w:val="005C40A7"/>
    <w:rsid w:val="005C428C"/>
    <w:rsid w:val="005C471A"/>
    <w:rsid w:val="005C471F"/>
    <w:rsid w:val="005C47A3"/>
    <w:rsid w:val="005C4995"/>
    <w:rsid w:val="005C4E9A"/>
    <w:rsid w:val="005C579D"/>
    <w:rsid w:val="005C623E"/>
    <w:rsid w:val="005C65C9"/>
    <w:rsid w:val="005C71AF"/>
    <w:rsid w:val="005D08AB"/>
    <w:rsid w:val="005D34CC"/>
    <w:rsid w:val="005D547E"/>
    <w:rsid w:val="005D6463"/>
    <w:rsid w:val="005D71EA"/>
    <w:rsid w:val="005E1ADC"/>
    <w:rsid w:val="005E2DE2"/>
    <w:rsid w:val="005E38AA"/>
    <w:rsid w:val="005E3CD7"/>
    <w:rsid w:val="005E4D5D"/>
    <w:rsid w:val="005E5671"/>
    <w:rsid w:val="005E59D6"/>
    <w:rsid w:val="005E7647"/>
    <w:rsid w:val="005F04C0"/>
    <w:rsid w:val="005F1167"/>
    <w:rsid w:val="005F19F7"/>
    <w:rsid w:val="005F3972"/>
    <w:rsid w:val="005F3BA5"/>
    <w:rsid w:val="005F42F7"/>
    <w:rsid w:val="005F45B7"/>
    <w:rsid w:val="005F5ABC"/>
    <w:rsid w:val="005F657B"/>
    <w:rsid w:val="005F6F6B"/>
    <w:rsid w:val="005F769E"/>
    <w:rsid w:val="005F7A7B"/>
    <w:rsid w:val="00600144"/>
    <w:rsid w:val="00600191"/>
    <w:rsid w:val="00600EA7"/>
    <w:rsid w:val="00601533"/>
    <w:rsid w:val="0060284E"/>
    <w:rsid w:val="00604E3C"/>
    <w:rsid w:val="006054D4"/>
    <w:rsid w:val="006059BC"/>
    <w:rsid w:val="00605C73"/>
    <w:rsid w:val="006063CE"/>
    <w:rsid w:val="006100A6"/>
    <w:rsid w:val="006105EB"/>
    <w:rsid w:val="006109D7"/>
    <w:rsid w:val="00610BB9"/>
    <w:rsid w:val="006111A9"/>
    <w:rsid w:val="00612C13"/>
    <w:rsid w:val="006140E8"/>
    <w:rsid w:val="00614F58"/>
    <w:rsid w:val="0061583B"/>
    <w:rsid w:val="00615D9E"/>
    <w:rsid w:val="0062078C"/>
    <w:rsid w:val="00620901"/>
    <w:rsid w:val="006209F6"/>
    <w:rsid w:val="00621103"/>
    <w:rsid w:val="00622170"/>
    <w:rsid w:val="006224F4"/>
    <w:rsid w:val="0062291D"/>
    <w:rsid w:val="00622F23"/>
    <w:rsid w:val="00623708"/>
    <w:rsid w:val="0062439C"/>
    <w:rsid w:val="00625F5F"/>
    <w:rsid w:val="00626B2B"/>
    <w:rsid w:val="006271F1"/>
    <w:rsid w:val="00627D9C"/>
    <w:rsid w:val="00631040"/>
    <w:rsid w:val="00632F04"/>
    <w:rsid w:val="006350FB"/>
    <w:rsid w:val="006355FC"/>
    <w:rsid w:val="00635710"/>
    <w:rsid w:val="00637BB1"/>
    <w:rsid w:val="00637BDA"/>
    <w:rsid w:val="00640707"/>
    <w:rsid w:val="00640ED9"/>
    <w:rsid w:val="00640F4E"/>
    <w:rsid w:val="00641043"/>
    <w:rsid w:val="00641FF4"/>
    <w:rsid w:val="006445D9"/>
    <w:rsid w:val="006447AF"/>
    <w:rsid w:val="00645A26"/>
    <w:rsid w:val="006507AC"/>
    <w:rsid w:val="006509C4"/>
    <w:rsid w:val="006515A7"/>
    <w:rsid w:val="00651F5D"/>
    <w:rsid w:val="0065284C"/>
    <w:rsid w:val="00653803"/>
    <w:rsid w:val="00653AFA"/>
    <w:rsid w:val="00653C5D"/>
    <w:rsid w:val="00653F37"/>
    <w:rsid w:val="006555E0"/>
    <w:rsid w:val="0065595E"/>
    <w:rsid w:val="006602F4"/>
    <w:rsid w:val="006603E0"/>
    <w:rsid w:val="00660B68"/>
    <w:rsid w:val="00660C09"/>
    <w:rsid w:val="00660DA0"/>
    <w:rsid w:val="006613A0"/>
    <w:rsid w:val="00662A33"/>
    <w:rsid w:val="00662C75"/>
    <w:rsid w:val="00662EA0"/>
    <w:rsid w:val="00663433"/>
    <w:rsid w:val="0066469E"/>
    <w:rsid w:val="00664B48"/>
    <w:rsid w:val="00664D3F"/>
    <w:rsid w:val="00664FAE"/>
    <w:rsid w:val="006674BC"/>
    <w:rsid w:val="006677B7"/>
    <w:rsid w:val="00670A68"/>
    <w:rsid w:val="00670DED"/>
    <w:rsid w:val="00671495"/>
    <w:rsid w:val="0067244C"/>
    <w:rsid w:val="006724FD"/>
    <w:rsid w:val="00672C76"/>
    <w:rsid w:val="00672CCE"/>
    <w:rsid w:val="0067458B"/>
    <w:rsid w:val="00674C59"/>
    <w:rsid w:val="00676819"/>
    <w:rsid w:val="00676AA9"/>
    <w:rsid w:val="00676AE2"/>
    <w:rsid w:val="006771C2"/>
    <w:rsid w:val="006774EB"/>
    <w:rsid w:val="00677CAF"/>
    <w:rsid w:val="00680597"/>
    <w:rsid w:val="006807B9"/>
    <w:rsid w:val="0068304E"/>
    <w:rsid w:val="00683DD3"/>
    <w:rsid w:val="006847ED"/>
    <w:rsid w:val="00684B6F"/>
    <w:rsid w:val="00684D36"/>
    <w:rsid w:val="0068584E"/>
    <w:rsid w:val="0068634F"/>
    <w:rsid w:val="0068650C"/>
    <w:rsid w:val="00687978"/>
    <w:rsid w:val="00690635"/>
    <w:rsid w:val="00690B62"/>
    <w:rsid w:val="006917D9"/>
    <w:rsid w:val="006929C3"/>
    <w:rsid w:val="00693841"/>
    <w:rsid w:val="00693B3A"/>
    <w:rsid w:val="00694885"/>
    <w:rsid w:val="00694894"/>
    <w:rsid w:val="00695074"/>
    <w:rsid w:val="00695191"/>
    <w:rsid w:val="006954E3"/>
    <w:rsid w:val="006958B0"/>
    <w:rsid w:val="00695B79"/>
    <w:rsid w:val="00696181"/>
    <w:rsid w:val="00696CD5"/>
    <w:rsid w:val="00697318"/>
    <w:rsid w:val="00697454"/>
    <w:rsid w:val="006A3AC4"/>
    <w:rsid w:val="006A3C67"/>
    <w:rsid w:val="006A4A69"/>
    <w:rsid w:val="006A4CCD"/>
    <w:rsid w:val="006A665A"/>
    <w:rsid w:val="006A77C0"/>
    <w:rsid w:val="006A7E15"/>
    <w:rsid w:val="006B028E"/>
    <w:rsid w:val="006B03DD"/>
    <w:rsid w:val="006B0FDF"/>
    <w:rsid w:val="006B136F"/>
    <w:rsid w:val="006B15E6"/>
    <w:rsid w:val="006B18CD"/>
    <w:rsid w:val="006B1B1B"/>
    <w:rsid w:val="006B3355"/>
    <w:rsid w:val="006B345F"/>
    <w:rsid w:val="006B36F6"/>
    <w:rsid w:val="006B5AA8"/>
    <w:rsid w:val="006B5C3B"/>
    <w:rsid w:val="006B6D9A"/>
    <w:rsid w:val="006B7044"/>
    <w:rsid w:val="006B70B3"/>
    <w:rsid w:val="006B73A4"/>
    <w:rsid w:val="006B7747"/>
    <w:rsid w:val="006B7B03"/>
    <w:rsid w:val="006C1CB7"/>
    <w:rsid w:val="006C201A"/>
    <w:rsid w:val="006C2A27"/>
    <w:rsid w:val="006C2E57"/>
    <w:rsid w:val="006C4474"/>
    <w:rsid w:val="006C4A61"/>
    <w:rsid w:val="006C6404"/>
    <w:rsid w:val="006D0E09"/>
    <w:rsid w:val="006D1543"/>
    <w:rsid w:val="006D1935"/>
    <w:rsid w:val="006D1F02"/>
    <w:rsid w:val="006D2535"/>
    <w:rsid w:val="006D2591"/>
    <w:rsid w:val="006D285D"/>
    <w:rsid w:val="006D351D"/>
    <w:rsid w:val="006D5749"/>
    <w:rsid w:val="006D63BA"/>
    <w:rsid w:val="006D6FFE"/>
    <w:rsid w:val="006D7E09"/>
    <w:rsid w:val="006E0A9C"/>
    <w:rsid w:val="006E2010"/>
    <w:rsid w:val="006E2598"/>
    <w:rsid w:val="006E29C6"/>
    <w:rsid w:val="006E3774"/>
    <w:rsid w:val="006E4870"/>
    <w:rsid w:val="006E59B5"/>
    <w:rsid w:val="006E6A6A"/>
    <w:rsid w:val="006E7D51"/>
    <w:rsid w:val="006F0DF3"/>
    <w:rsid w:val="006F1BF8"/>
    <w:rsid w:val="006F2454"/>
    <w:rsid w:val="006F252F"/>
    <w:rsid w:val="006F2ACA"/>
    <w:rsid w:val="006F35E5"/>
    <w:rsid w:val="006F364D"/>
    <w:rsid w:val="006F3C08"/>
    <w:rsid w:val="006F3FA2"/>
    <w:rsid w:val="006F4D8D"/>
    <w:rsid w:val="006F5B29"/>
    <w:rsid w:val="006F61B7"/>
    <w:rsid w:val="006F6479"/>
    <w:rsid w:val="006F6ADA"/>
    <w:rsid w:val="006F7073"/>
    <w:rsid w:val="00700B03"/>
    <w:rsid w:val="00700C09"/>
    <w:rsid w:val="00700C18"/>
    <w:rsid w:val="00701290"/>
    <w:rsid w:val="0070183E"/>
    <w:rsid w:val="00701EB5"/>
    <w:rsid w:val="00705861"/>
    <w:rsid w:val="00706D2B"/>
    <w:rsid w:val="00707B8E"/>
    <w:rsid w:val="0071000A"/>
    <w:rsid w:val="00711415"/>
    <w:rsid w:val="0071181D"/>
    <w:rsid w:val="00712546"/>
    <w:rsid w:val="007134A6"/>
    <w:rsid w:val="00713703"/>
    <w:rsid w:val="007137F7"/>
    <w:rsid w:val="00713B0D"/>
    <w:rsid w:val="00713D08"/>
    <w:rsid w:val="00713D77"/>
    <w:rsid w:val="00713EA8"/>
    <w:rsid w:val="0071467C"/>
    <w:rsid w:val="00714E3B"/>
    <w:rsid w:val="007150B7"/>
    <w:rsid w:val="0071591E"/>
    <w:rsid w:val="007163CA"/>
    <w:rsid w:val="007167A9"/>
    <w:rsid w:val="007176C7"/>
    <w:rsid w:val="00720C9F"/>
    <w:rsid w:val="00720D9C"/>
    <w:rsid w:val="007211A7"/>
    <w:rsid w:val="00722162"/>
    <w:rsid w:val="00722254"/>
    <w:rsid w:val="00723F2E"/>
    <w:rsid w:val="00725CB0"/>
    <w:rsid w:val="00725EF2"/>
    <w:rsid w:val="007262D8"/>
    <w:rsid w:val="0073014A"/>
    <w:rsid w:val="00734DD2"/>
    <w:rsid w:val="00735F81"/>
    <w:rsid w:val="00736CB8"/>
    <w:rsid w:val="007372D3"/>
    <w:rsid w:val="007402CE"/>
    <w:rsid w:val="007425E6"/>
    <w:rsid w:val="0074292B"/>
    <w:rsid w:val="00742E51"/>
    <w:rsid w:val="0074367E"/>
    <w:rsid w:val="00744A05"/>
    <w:rsid w:val="00744F66"/>
    <w:rsid w:val="00745013"/>
    <w:rsid w:val="0074559D"/>
    <w:rsid w:val="00746435"/>
    <w:rsid w:val="00746D3F"/>
    <w:rsid w:val="0075004A"/>
    <w:rsid w:val="007502F0"/>
    <w:rsid w:val="00752A82"/>
    <w:rsid w:val="00752D05"/>
    <w:rsid w:val="00752EED"/>
    <w:rsid w:val="00753656"/>
    <w:rsid w:val="007536D5"/>
    <w:rsid w:val="00753E81"/>
    <w:rsid w:val="00753F9E"/>
    <w:rsid w:val="00754075"/>
    <w:rsid w:val="007546D8"/>
    <w:rsid w:val="00757D0D"/>
    <w:rsid w:val="0076025D"/>
    <w:rsid w:val="00762574"/>
    <w:rsid w:val="00762C4E"/>
    <w:rsid w:val="00763E45"/>
    <w:rsid w:val="0076439B"/>
    <w:rsid w:val="00764C26"/>
    <w:rsid w:val="0076570F"/>
    <w:rsid w:val="0076598F"/>
    <w:rsid w:val="00767128"/>
    <w:rsid w:val="00767791"/>
    <w:rsid w:val="00767B8C"/>
    <w:rsid w:val="00767C36"/>
    <w:rsid w:val="00770E6D"/>
    <w:rsid w:val="00771E7E"/>
    <w:rsid w:val="00772448"/>
    <w:rsid w:val="00772DF8"/>
    <w:rsid w:val="00773310"/>
    <w:rsid w:val="00775AAB"/>
    <w:rsid w:val="007768A9"/>
    <w:rsid w:val="007805A5"/>
    <w:rsid w:val="0078122B"/>
    <w:rsid w:val="00781C87"/>
    <w:rsid w:val="0078273F"/>
    <w:rsid w:val="00783B77"/>
    <w:rsid w:val="007862A2"/>
    <w:rsid w:val="007866E7"/>
    <w:rsid w:val="00786EE1"/>
    <w:rsid w:val="007876AE"/>
    <w:rsid w:val="00787E73"/>
    <w:rsid w:val="0079048F"/>
    <w:rsid w:val="00790E6F"/>
    <w:rsid w:val="00790F2D"/>
    <w:rsid w:val="007925AB"/>
    <w:rsid w:val="007925E9"/>
    <w:rsid w:val="00793484"/>
    <w:rsid w:val="00793BA3"/>
    <w:rsid w:val="00793C43"/>
    <w:rsid w:val="00794E45"/>
    <w:rsid w:val="007952F1"/>
    <w:rsid w:val="00795E9A"/>
    <w:rsid w:val="007A0301"/>
    <w:rsid w:val="007A0C49"/>
    <w:rsid w:val="007A17EA"/>
    <w:rsid w:val="007A2BB5"/>
    <w:rsid w:val="007A2C96"/>
    <w:rsid w:val="007A41B2"/>
    <w:rsid w:val="007A45D6"/>
    <w:rsid w:val="007A4D07"/>
    <w:rsid w:val="007A4F32"/>
    <w:rsid w:val="007A7895"/>
    <w:rsid w:val="007A7906"/>
    <w:rsid w:val="007A7AC0"/>
    <w:rsid w:val="007B020F"/>
    <w:rsid w:val="007B02D6"/>
    <w:rsid w:val="007B0CAB"/>
    <w:rsid w:val="007B0DB5"/>
    <w:rsid w:val="007B105F"/>
    <w:rsid w:val="007B1ECF"/>
    <w:rsid w:val="007B2335"/>
    <w:rsid w:val="007B2977"/>
    <w:rsid w:val="007B3DE0"/>
    <w:rsid w:val="007B44E6"/>
    <w:rsid w:val="007B45BE"/>
    <w:rsid w:val="007B595F"/>
    <w:rsid w:val="007B5D51"/>
    <w:rsid w:val="007B5E2C"/>
    <w:rsid w:val="007B5FB3"/>
    <w:rsid w:val="007B634C"/>
    <w:rsid w:val="007B6430"/>
    <w:rsid w:val="007B68A1"/>
    <w:rsid w:val="007B6C19"/>
    <w:rsid w:val="007B7771"/>
    <w:rsid w:val="007B7854"/>
    <w:rsid w:val="007B7D4C"/>
    <w:rsid w:val="007C0A1A"/>
    <w:rsid w:val="007C0D50"/>
    <w:rsid w:val="007C1FC9"/>
    <w:rsid w:val="007C2580"/>
    <w:rsid w:val="007C2883"/>
    <w:rsid w:val="007C52FF"/>
    <w:rsid w:val="007C5BFC"/>
    <w:rsid w:val="007C6681"/>
    <w:rsid w:val="007C7281"/>
    <w:rsid w:val="007D110F"/>
    <w:rsid w:val="007D15FD"/>
    <w:rsid w:val="007D270B"/>
    <w:rsid w:val="007D3252"/>
    <w:rsid w:val="007D4150"/>
    <w:rsid w:val="007D4FE4"/>
    <w:rsid w:val="007D5973"/>
    <w:rsid w:val="007D6C2E"/>
    <w:rsid w:val="007D7BB3"/>
    <w:rsid w:val="007D7D9C"/>
    <w:rsid w:val="007E1D42"/>
    <w:rsid w:val="007E23BD"/>
    <w:rsid w:val="007E34E4"/>
    <w:rsid w:val="007E380D"/>
    <w:rsid w:val="007E3FF9"/>
    <w:rsid w:val="007E4300"/>
    <w:rsid w:val="007E5E6F"/>
    <w:rsid w:val="007E6245"/>
    <w:rsid w:val="007E6E43"/>
    <w:rsid w:val="007E72A3"/>
    <w:rsid w:val="007E7D89"/>
    <w:rsid w:val="007F095B"/>
    <w:rsid w:val="007F0B94"/>
    <w:rsid w:val="007F2032"/>
    <w:rsid w:val="007F498C"/>
    <w:rsid w:val="007F4B62"/>
    <w:rsid w:val="00801F75"/>
    <w:rsid w:val="00804494"/>
    <w:rsid w:val="00804610"/>
    <w:rsid w:val="00804C44"/>
    <w:rsid w:val="00806742"/>
    <w:rsid w:val="00806B43"/>
    <w:rsid w:val="00807266"/>
    <w:rsid w:val="00807A11"/>
    <w:rsid w:val="00810A07"/>
    <w:rsid w:val="00811AE3"/>
    <w:rsid w:val="00811E5B"/>
    <w:rsid w:val="00814BF5"/>
    <w:rsid w:val="00816250"/>
    <w:rsid w:val="00816B42"/>
    <w:rsid w:val="008170C0"/>
    <w:rsid w:val="00817536"/>
    <w:rsid w:val="0081768B"/>
    <w:rsid w:val="008177D4"/>
    <w:rsid w:val="0082089C"/>
    <w:rsid w:val="0082131E"/>
    <w:rsid w:val="00822149"/>
    <w:rsid w:val="008233BB"/>
    <w:rsid w:val="008238C5"/>
    <w:rsid w:val="008239A7"/>
    <w:rsid w:val="00824156"/>
    <w:rsid w:val="00824E1D"/>
    <w:rsid w:val="00825A3C"/>
    <w:rsid w:val="00826E84"/>
    <w:rsid w:val="008275F2"/>
    <w:rsid w:val="00827A9D"/>
    <w:rsid w:val="008308AB"/>
    <w:rsid w:val="00830F65"/>
    <w:rsid w:val="00831801"/>
    <w:rsid w:val="00832029"/>
    <w:rsid w:val="008346AF"/>
    <w:rsid w:val="0084141D"/>
    <w:rsid w:val="00841573"/>
    <w:rsid w:val="0084249A"/>
    <w:rsid w:val="00843AAB"/>
    <w:rsid w:val="008449B3"/>
    <w:rsid w:val="008451A4"/>
    <w:rsid w:val="00845761"/>
    <w:rsid w:val="008467A7"/>
    <w:rsid w:val="00847225"/>
    <w:rsid w:val="008474A4"/>
    <w:rsid w:val="008479C2"/>
    <w:rsid w:val="008502B4"/>
    <w:rsid w:val="00850DF3"/>
    <w:rsid w:val="00852AAE"/>
    <w:rsid w:val="00852B14"/>
    <w:rsid w:val="00852BF9"/>
    <w:rsid w:val="00852D33"/>
    <w:rsid w:val="00852FC7"/>
    <w:rsid w:val="008540F3"/>
    <w:rsid w:val="0085430A"/>
    <w:rsid w:val="00855200"/>
    <w:rsid w:val="00855620"/>
    <w:rsid w:val="00855A8A"/>
    <w:rsid w:val="00855CB9"/>
    <w:rsid w:val="00861012"/>
    <w:rsid w:val="0086146D"/>
    <w:rsid w:val="008622B5"/>
    <w:rsid w:val="00862924"/>
    <w:rsid w:val="00862C36"/>
    <w:rsid w:val="0086341A"/>
    <w:rsid w:val="00863F06"/>
    <w:rsid w:val="00864ECF"/>
    <w:rsid w:val="008660B3"/>
    <w:rsid w:val="00866478"/>
    <w:rsid w:val="00866AA0"/>
    <w:rsid w:val="00867AE9"/>
    <w:rsid w:val="00870034"/>
    <w:rsid w:val="00871753"/>
    <w:rsid w:val="00872692"/>
    <w:rsid w:val="00873D2B"/>
    <w:rsid w:val="00874346"/>
    <w:rsid w:val="00875290"/>
    <w:rsid w:val="00877337"/>
    <w:rsid w:val="00877752"/>
    <w:rsid w:val="008778AC"/>
    <w:rsid w:val="008800FE"/>
    <w:rsid w:val="00880124"/>
    <w:rsid w:val="0088067C"/>
    <w:rsid w:val="008807BF"/>
    <w:rsid w:val="008820A9"/>
    <w:rsid w:val="00883895"/>
    <w:rsid w:val="00884E58"/>
    <w:rsid w:val="00885344"/>
    <w:rsid w:val="00885C8B"/>
    <w:rsid w:val="00885E30"/>
    <w:rsid w:val="00885FDF"/>
    <w:rsid w:val="0088616C"/>
    <w:rsid w:val="008871DA"/>
    <w:rsid w:val="00887EB0"/>
    <w:rsid w:val="00890746"/>
    <w:rsid w:val="00890FDD"/>
    <w:rsid w:val="00891217"/>
    <w:rsid w:val="00891C54"/>
    <w:rsid w:val="008926C9"/>
    <w:rsid w:val="0089298C"/>
    <w:rsid w:val="00893D7A"/>
    <w:rsid w:val="00893F64"/>
    <w:rsid w:val="00894A52"/>
    <w:rsid w:val="0089579D"/>
    <w:rsid w:val="008960A4"/>
    <w:rsid w:val="0089749B"/>
    <w:rsid w:val="008A1693"/>
    <w:rsid w:val="008A1916"/>
    <w:rsid w:val="008A2399"/>
    <w:rsid w:val="008A24C2"/>
    <w:rsid w:val="008A3090"/>
    <w:rsid w:val="008A35E5"/>
    <w:rsid w:val="008A5238"/>
    <w:rsid w:val="008A5410"/>
    <w:rsid w:val="008A5C03"/>
    <w:rsid w:val="008A6710"/>
    <w:rsid w:val="008A7D38"/>
    <w:rsid w:val="008B0072"/>
    <w:rsid w:val="008B0802"/>
    <w:rsid w:val="008B0972"/>
    <w:rsid w:val="008B0D95"/>
    <w:rsid w:val="008B2738"/>
    <w:rsid w:val="008B27B1"/>
    <w:rsid w:val="008B717F"/>
    <w:rsid w:val="008B77DC"/>
    <w:rsid w:val="008B7CA0"/>
    <w:rsid w:val="008C02A1"/>
    <w:rsid w:val="008C158D"/>
    <w:rsid w:val="008C1BD0"/>
    <w:rsid w:val="008C22AC"/>
    <w:rsid w:val="008C2C01"/>
    <w:rsid w:val="008C3922"/>
    <w:rsid w:val="008C39BD"/>
    <w:rsid w:val="008C5744"/>
    <w:rsid w:val="008C6228"/>
    <w:rsid w:val="008C713C"/>
    <w:rsid w:val="008C7CC9"/>
    <w:rsid w:val="008D1BED"/>
    <w:rsid w:val="008D1DBE"/>
    <w:rsid w:val="008D2A11"/>
    <w:rsid w:val="008D2ECC"/>
    <w:rsid w:val="008D515B"/>
    <w:rsid w:val="008D539B"/>
    <w:rsid w:val="008D59C2"/>
    <w:rsid w:val="008D7053"/>
    <w:rsid w:val="008E0499"/>
    <w:rsid w:val="008E04D3"/>
    <w:rsid w:val="008E0665"/>
    <w:rsid w:val="008E0C47"/>
    <w:rsid w:val="008E2C15"/>
    <w:rsid w:val="008E352E"/>
    <w:rsid w:val="008E4D6F"/>
    <w:rsid w:val="008E575C"/>
    <w:rsid w:val="008E6334"/>
    <w:rsid w:val="008E65BC"/>
    <w:rsid w:val="008E6CE6"/>
    <w:rsid w:val="008E7616"/>
    <w:rsid w:val="008E7F92"/>
    <w:rsid w:val="008F2054"/>
    <w:rsid w:val="008F3B11"/>
    <w:rsid w:val="008F4041"/>
    <w:rsid w:val="008F5112"/>
    <w:rsid w:val="008F5949"/>
    <w:rsid w:val="008F5AE5"/>
    <w:rsid w:val="008F5C6C"/>
    <w:rsid w:val="008F6641"/>
    <w:rsid w:val="008F69F9"/>
    <w:rsid w:val="00900FC0"/>
    <w:rsid w:val="009015FF"/>
    <w:rsid w:val="00901BAF"/>
    <w:rsid w:val="00904F48"/>
    <w:rsid w:val="00905523"/>
    <w:rsid w:val="00906484"/>
    <w:rsid w:val="00907CAF"/>
    <w:rsid w:val="009103D2"/>
    <w:rsid w:val="009125F5"/>
    <w:rsid w:val="00912B5D"/>
    <w:rsid w:val="0091337A"/>
    <w:rsid w:val="00913BB1"/>
    <w:rsid w:val="00913E4A"/>
    <w:rsid w:val="00914190"/>
    <w:rsid w:val="009142B5"/>
    <w:rsid w:val="00914E2C"/>
    <w:rsid w:val="00915C8A"/>
    <w:rsid w:val="00916FA0"/>
    <w:rsid w:val="00917D02"/>
    <w:rsid w:val="00917F4B"/>
    <w:rsid w:val="0092092D"/>
    <w:rsid w:val="00920F3B"/>
    <w:rsid w:val="00921B2B"/>
    <w:rsid w:val="009226EF"/>
    <w:rsid w:val="00930154"/>
    <w:rsid w:val="00930DD2"/>
    <w:rsid w:val="00931FA3"/>
    <w:rsid w:val="009322AB"/>
    <w:rsid w:val="00932AF9"/>
    <w:rsid w:val="00933587"/>
    <w:rsid w:val="00933B3B"/>
    <w:rsid w:val="00933E9A"/>
    <w:rsid w:val="0093470C"/>
    <w:rsid w:val="0093497C"/>
    <w:rsid w:val="00935084"/>
    <w:rsid w:val="00935B53"/>
    <w:rsid w:val="0093620D"/>
    <w:rsid w:val="00936667"/>
    <w:rsid w:val="00936AE9"/>
    <w:rsid w:val="00936BF5"/>
    <w:rsid w:val="00936E5E"/>
    <w:rsid w:val="00937AC9"/>
    <w:rsid w:val="00940425"/>
    <w:rsid w:val="00940590"/>
    <w:rsid w:val="00941B37"/>
    <w:rsid w:val="00941D23"/>
    <w:rsid w:val="0094291C"/>
    <w:rsid w:val="00942A83"/>
    <w:rsid w:val="00943D81"/>
    <w:rsid w:val="00944CBF"/>
    <w:rsid w:val="009450C2"/>
    <w:rsid w:val="009458CA"/>
    <w:rsid w:val="009463B9"/>
    <w:rsid w:val="00946DFA"/>
    <w:rsid w:val="009509D0"/>
    <w:rsid w:val="00950A8B"/>
    <w:rsid w:val="00951DDF"/>
    <w:rsid w:val="009520D6"/>
    <w:rsid w:val="00952420"/>
    <w:rsid w:val="00952B12"/>
    <w:rsid w:val="00953A61"/>
    <w:rsid w:val="00953AD7"/>
    <w:rsid w:val="00954671"/>
    <w:rsid w:val="00954AF5"/>
    <w:rsid w:val="00955043"/>
    <w:rsid w:val="00955D5A"/>
    <w:rsid w:val="00956166"/>
    <w:rsid w:val="00956736"/>
    <w:rsid w:val="0095692A"/>
    <w:rsid w:val="00960DDB"/>
    <w:rsid w:val="00961D86"/>
    <w:rsid w:val="00962016"/>
    <w:rsid w:val="00962204"/>
    <w:rsid w:val="0096229A"/>
    <w:rsid w:val="0096400B"/>
    <w:rsid w:val="009648B8"/>
    <w:rsid w:val="00964B22"/>
    <w:rsid w:val="00964FCB"/>
    <w:rsid w:val="00966312"/>
    <w:rsid w:val="009666A0"/>
    <w:rsid w:val="009667E5"/>
    <w:rsid w:val="00966B13"/>
    <w:rsid w:val="00966B98"/>
    <w:rsid w:val="00966F6D"/>
    <w:rsid w:val="00967011"/>
    <w:rsid w:val="00967AE0"/>
    <w:rsid w:val="00967B9C"/>
    <w:rsid w:val="00967C96"/>
    <w:rsid w:val="00967E67"/>
    <w:rsid w:val="0097099D"/>
    <w:rsid w:val="0097126A"/>
    <w:rsid w:val="0097143C"/>
    <w:rsid w:val="009715C5"/>
    <w:rsid w:val="0097302D"/>
    <w:rsid w:val="00973464"/>
    <w:rsid w:val="00973751"/>
    <w:rsid w:val="0097432D"/>
    <w:rsid w:val="0097456C"/>
    <w:rsid w:val="0097591F"/>
    <w:rsid w:val="00981C8B"/>
    <w:rsid w:val="00981DAB"/>
    <w:rsid w:val="00982727"/>
    <w:rsid w:val="00982AB2"/>
    <w:rsid w:val="00982E73"/>
    <w:rsid w:val="009831C5"/>
    <w:rsid w:val="00983C90"/>
    <w:rsid w:val="00983D80"/>
    <w:rsid w:val="00983DC7"/>
    <w:rsid w:val="0098406F"/>
    <w:rsid w:val="009862A9"/>
    <w:rsid w:val="00986333"/>
    <w:rsid w:val="00987CBA"/>
    <w:rsid w:val="0099025B"/>
    <w:rsid w:val="00990C2F"/>
    <w:rsid w:val="0099163F"/>
    <w:rsid w:val="00991670"/>
    <w:rsid w:val="00991854"/>
    <w:rsid w:val="00992015"/>
    <w:rsid w:val="0099279A"/>
    <w:rsid w:val="00992880"/>
    <w:rsid w:val="00995DB3"/>
    <w:rsid w:val="0099618A"/>
    <w:rsid w:val="0099625B"/>
    <w:rsid w:val="009971A2"/>
    <w:rsid w:val="00997B3F"/>
    <w:rsid w:val="009A0EC0"/>
    <w:rsid w:val="009A315C"/>
    <w:rsid w:val="009A3216"/>
    <w:rsid w:val="009A4B0E"/>
    <w:rsid w:val="009A5473"/>
    <w:rsid w:val="009A5B8D"/>
    <w:rsid w:val="009A5DCB"/>
    <w:rsid w:val="009A6823"/>
    <w:rsid w:val="009A68E2"/>
    <w:rsid w:val="009A6D23"/>
    <w:rsid w:val="009A71A5"/>
    <w:rsid w:val="009B1E95"/>
    <w:rsid w:val="009B1FCD"/>
    <w:rsid w:val="009B20C5"/>
    <w:rsid w:val="009B2317"/>
    <w:rsid w:val="009B3C91"/>
    <w:rsid w:val="009B473B"/>
    <w:rsid w:val="009B52E5"/>
    <w:rsid w:val="009B540A"/>
    <w:rsid w:val="009B6443"/>
    <w:rsid w:val="009B7A21"/>
    <w:rsid w:val="009B7D10"/>
    <w:rsid w:val="009C01E7"/>
    <w:rsid w:val="009C0C76"/>
    <w:rsid w:val="009C2AFF"/>
    <w:rsid w:val="009C2F2C"/>
    <w:rsid w:val="009C3C11"/>
    <w:rsid w:val="009C481C"/>
    <w:rsid w:val="009C4ECD"/>
    <w:rsid w:val="009C7FFC"/>
    <w:rsid w:val="009D09F9"/>
    <w:rsid w:val="009D0A42"/>
    <w:rsid w:val="009D0AC0"/>
    <w:rsid w:val="009D1BFB"/>
    <w:rsid w:val="009D1F00"/>
    <w:rsid w:val="009D3EA8"/>
    <w:rsid w:val="009D4041"/>
    <w:rsid w:val="009D4806"/>
    <w:rsid w:val="009D4B7D"/>
    <w:rsid w:val="009D4D6B"/>
    <w:rsid w:val="009D4D6F"/>
    <w:rsid w:val="009D4F51"/>
    <w:rsid w:val="009D58D3"/>
    <w:rsid w:val="009D672B"/>
    <w:rsid w:val="009D68B2"/>
    <w:rsid w:val="009D70F2"/>
    <w:rsid w:val="009D7597"/>
    <w:rsid w:val="009D78A1"/>
    <w:rsid w:val="009E11AE"/>
    <w:rsid w:val="009E12A4"/>
    <w:rsid w:val="009E1866"/>
    <w:rsid w:val="009E1A38"/>
    <w:rsid w:val="009E23A3"/>
    <w:rsid w:val="009E3DA1"/>
    <w:rsid w:val="009E3E23"/>
    <w:rsid w:val="009E3EB8"/>
    <w:rsid w:val="009E4903"/>
    <w:rsid w:val="009E5425"/>
    <w:rsid w:val="009E556B"/>
    <w:rsid w:val="009E5BB8"/>
    <w:rsid w:val="009E64A8"/>
    <w:rsid w:val="009E69B0"/>
    <w:rsid w:val="009E71D8"/>
    <w:rsid w:val="009F2DB6"/>
    <w:rsid w:val="009F35AE"/>
    <w:rsid w:val="009F6087"/>
    <w:rsid w:val="009F6C23"/>
    <w:rsid w:val="009F6F0A"/>
    <w:rsid w:val="009F6F6A"/>
    <w:rsid w:val="009F7C20"/>
    <w:rsid w:val="009F7DD4"/>
    <w:rsid w:val="009F7E8B"/>
    <w:rsid w:val="00A01013"/>
    <w:rsid w:val="00A01623"/>
    <w:rsid w:val="00A0181B"/>
    <w:rsid w:val="00A01B0B"/>
    <w:rsid w:val="00A027C1"/>
    <w:rsid w:val="00A02A62"/>
    <w:rsid w:val="00A0553B"/>
    <w:rsid w:val="00A05D7B"/>
    <w:rsid w:val="00A063F6"/>
    <w:rsid w:val="00A07AF1"/>
    <w:rsid w:val="00A102A5"/>
    <w:rsid w:val="00A10AB8"/>
    <w:rsid w:val="00A12A94"/>
    <w:rsid w:val="00A15383"/>
    <w:rsid w:val="00A16BF7"/>
    <w:rsid w:val="00A1796A"/>
    <w:rsid w:val="00A17F8D"/>
    <w:rsid w:val="00A20451"/>
    <w:rsid w:val="00A205C1"/>
    <w:rsid w:val="00A21AC2"/>
    <w:rsid w:val="00A23A05"/>
    <w:rsid w:val="00A23BAB"/>
    <w:rsid w:val="00A257A0"/>
    <w:rsid w:val="00A258A4"/>
    <w:rsid w:val="00A2652B"/>
    <w:rsid w:val="00A26D8D"/>
    <w:rsid w:val="00A272B2"/>
    <w:rsid w:val="00A27A31"/>
    <w:rsid w:val="00A30849"/>
    <w:rsid w:val="00A30AA1"/>
    <w:rsid w:val="00A30FD2"/>
    <w:rsid w:val="00A32835"/>
    <w:rsid w:val="00A330EF"/>
    <w:rsid w:val="00A34F68"/>
    <w:rsid w:val="00A35FD7"/>
    <w:rsid w:val="00A360F4"/>
    <w:rsid w:val="00A36665"/>
    <w:rsid w:val="00A36D1B"/>
    <w:rsid w:val="00A37291"/>
    <w:rsid w:val="00A37332"/>
    <w:rsid w:val="00A406EB"/>
    <w:rsid w:val="00A40A6E"/>
    <w:rsid w:val="00A4132D"/>
    <w:rsid w:val="00A41A06"/>
    <w:rsid w:val="00A420A7"/>
    <w:rsid w:val="00A42277"/>
    <w:rsid w:val="00A4238D"/>
    <w:rsid w:val="00A4336D"/>
    <w:rsid w:val="00A43BDC"/>
    <w:rsid w:val="00A43E3E"/>
    <w:rsid w:val="00A444A5"/>
    <w:rsid w:val="00A44B57"/>
    <w:rsid w:val="00A45DF9"/>
    <w:rsid w:val="00A46659"/>
    <w:rsid w:val="00A46F21"/>
    <w:rsid w:val="00A47BE7"/>
    <w:rsid w:val="00A47F79"/>
    <w:rsid w:val="00A51D94"/>
    <w:rsid w:val="00A52858"/>
    <w:rsid w:val="00A5349C"/>
    <w:rsid w:val="00A54551"/>
    <w:rsid w:val="00A55361"/>
    <w:rsid w:val="00A57705"/>
    <w:rsid w:val="00A60314"/>
    <w:rsid w:val="00A619B7"/>
    <w:rsid w:val="00A62365"/>
    <w:rsid w:val="00A6290C"/>
    <w:rsid w:val="00A62F89"/>
    <w:rsid w:val="00A63684"/>
    <w:rsid w:val="00A6372D"/>
    <w:rsid w:val="00A64C23"/>
    <w:rsid w:val="00A64D90"/>
    <w:rsid w:val="00A64E78"/>
    <w:rsid w:val="00A6658F"/>
    <w:rsid w:val="00A71359"/>
    <w:rsid w:val="00A71609"/>
    <w:rsid w:val="00A71B6E"/>
    <w:rsid w:val="00A71CAC"/>
    <w:rsid w:val="00A71EBE"/>
    <w:rsid w:val="00A72D18"/>
    <w:rsid w:val="00A73C00"/>
    <w:rsid w:val="00A7520E"/>
    <w:rsid w:val="00A75CCA"/>
    <w:rsid w:val="00A761A0"/>
    <w:rsid w:val="00A76772"/>
    <w:rsid w:val="00A76D33"/>
    <w:rsid w:val="00A773C5"/>
    <w:rsid w:val="00A801B8"/>
    <w:rsid w:val="00A802D6"/>
    <w:rsid w:val="00A8096F"/>
    <w:rsid w:val="00A82D39"/>
    <w:rsid w:val="00A83587"/>
    <w:rsid w:val="00A83A07"/>
    <w:rsid w:val="00A83A81"/>
    <w:rsid w:val="00A83C0B"/>
    <w:rsid w:val="00A841AB"/>
    <w:rsid w:val="00A84CCA"/>
    <w:rsid w:val="00A84CF8"/>
    <w:rsid w:val="00A85128"/>
    <w:rsid w:val="00A85D5C"/>
    <w:rsid w:val="00A86206"/>
    <w:rsid w:val="00A86278"/>
    <w:rsid w:val="00A87679"/>
    <w:rsid w:val="00A9088C"/>
    <w:rsid w:val="00A91345"/>
    <w:rsid w:val="00A926E7"/>
    <w:rsid w:val="00A9362D"/>
    <w:rsid w:val="00A93AB1"/>
    <w:rsid w:val="00A9483D"/>
    <w:rsid w:val="00A95323"/>
    <w:rsid w:val="00A95995"/>
    <w:rsid w:val="00A970FF"/>
    <w:rsid w:val="00AA1230"/>
    <w:rsid w:val="00AA297B"/>
    <w:rsid w:val="00AA55A7"/>
    <w:rsid w:val="00AA5A65"/>
    <w:rsid w:val="00AA68AE"/>
    <w:rsid w:val="00AA7146"/>
    <w:rsid w:val="00AA7375"/>
    <w:rsid w:val="00AB02ED"/>
    <w:rsid w:val="00AB0481"/>
    <w:rsid w:val="00AB2356"/>
    <w:rsid w:val="00AB2CB4"/>
    <w:rsid w:val="00AB3015"/>
    <w:rsid w:val="00AB39BC"/>
    <w:rsid w:val="00AB3A4A"/>
    <w:rsid w:val="00AB4F0A"/>
    <w:rsid w:val="00AB4F57"/>
    <w:rsid w:val="00AB5175"/>
    <w:rsid w:val="00AB5620"/>
    <w:rsid w:val="00AB57D7"/>
    <w:rsid w:val="00AB6099"/>
    <w:rsid w:val="00AB640B"/>
    <w:rsid w:val="00AB74BD"/>
    <w:rsid w:val="00AB7BA4"/>
    <w:rsid w:val="00AB7CA9"/>
    <w:rsid w:val="00AC09AA"/>
    <w:rsid w:val="00AC1058"/>
    <w:rsid w:val="00AC16EA"/>
    <w:rsid w:val="00AC3D2B"/>
    <w:rsid w:val="00AC3DC6"/>
    <w:rsid w:val="00AC4096"/>
    <w:rsid w:val="00AC4B68"/>
    <w:rsid w:val="00AC635F"/>
    <w:rsid w:val="00AC6423"/>
    <w:rsid w:val="00AC7BF6"/>
    <w:rsid w:val="00AD1C8B"/>
    <w:rsid w:val="00AD1DC8"/>
    <w:rsid w:val="00AD1F5C"/>
    <w:rsid w:val="00AD22BB"/>
    <w:rsid w:val="00AD2A7E"/>
    <w:rsid w:val="00AD3102"/>
    <w:rsid w:val="00AD3594"/>
    <w:rsid w:val="00AD3CAD"/>
    <w:rsid w:val="00AD5E0A"/>
    <w:rsid w:val="00AD5E18"/>
    <w:rsid w:val="00AD634D"/>
    <w:rsid w:val="00AD7CD0"/>
    <w:rsid w:val="00AE1494"/>
    <w:rsid w:val="00AE3162"/>
    <w:rsid w:val="00AE33BF"/>
    <w:rsid w:val="00AE3CE8"/>
    <w:rsid w:val="00AE3D65"/>
    <w:rsid w:val="00AE4194"/>
    <w:rsid w:val="00AE5345"/>
    <w:rsid w:val="00AE61F8"/>
    <w:rsid w:val="00AE717A"/>
    <w:rsid w:val="00AF0E95"/>
    <w:rsid w:val="00AF1BF7"/>
    <w:rsid w:val="00AF20E9"/>
    <w:rsid w:val="00AF2AD5"/>
    <w:rsid w:val="00AF35BD"/>
    <w:rsid w:val="00AF44A1"/>
    <w:rsid w:val="00AF559F"/>
    <w:rsid w:val="00AF56BF"/>
    <w:rsid w:val="00AF772F"/>
    <w:rsid w:val="00B00373"/>
    <w:rsid w:val="00B00793"/>
    <w:rsid w:val="00B0289D"/>
    <w:rsid w:val="00B04A4D"/>
    <w:rsid w:val="00B0551A"/>
    <w:rsid w:val="00B069D4"/>
    <w:rsid w:val="00B0777D"/>
    <w:rsid w:val="00B07B71"/>
    <w:rsid w:val="00B11139"/>
    <w:rsid w:val="00B11996"/>
    <w:rsid w:val="00B11F59"/>
    <w:rsid w:val="00B1251E"/>
    <w:rsid w:val="00B12CC4"/>
    <w:rsid w:val="00B13146"/>
    <w:rsid w:val="00B134F2"/>
    <w:rsid w:val="00B138BB"/>
    <w:rsid w:val="00B1463F"/>
    <w:rsid w:val="00B155B3"/>
    <w:rsid w:val="00B1576E"/>
    <w:rsid w:val="00B15F40"/>
    <w:rsid w:val="00B16CB3"/>
    <w:rsid w:val="00B17024"/>
    <w:rsid w:val="00B208F3"/>
    <w:rsid w:val="00B22EDA"/>
    <w:rsid w:val="00B23F9E"/>
    <w:rsid w:val="00B23FD7"/>
    <w:rsid w:val="00B241A4"/>
    <w:rsid w:val="00B242BC"/>
    <w:rsid w:val="00B24670"/>
    <w:rsid w:val="00B25986"/>
    <w:rsid w:val="00B25A61"/>
    <w:rsid w:val="00B25E1C"/>
    <w:rsid w:val="00B26242"/>
    <w:rsid w:val="00B26456"/>
    <w:rsid w:val="00B30211"/>
    <w:rsid w:val="00B30520"/>
    <w:rsid w:val="00B30645"/>
    <w:rsid w:val="00B30F46"/>
    <w:rsid w:val="00B31031"/>
    <w:rsid w:val="00B321CB"/>
    <w:rsid w:val="00B33B48"/>
    <w:rsid w:val="00B33C5C"/>
    <w:rsid w:val="00B34B20"/>
    <w:rsid w:val="00B3569D"/>
    <w:rsid w:val="00B3596D"/>
    <w:rsid w:val="00B35D43"/>
    <w:rsid w:val="00B36377"/>
    <w:rsid w:val="00B37981"/>
    <w:rsid w:val="00B40404"/>
    <w:rsid w:val="00B41476"/>
    <w:rsid w:val="00B416E6"/>
    <w:rsid w:val="00B43D50"/>
    <w:rsid w:val="00B44000"/>
    <w:rsid w:val="00B45178"/>
    <w:rsid w:val="00B45644"/>
    <w:rsid w:val="00B463D4"/>
    <w:rsid w:val="00B4795D"/>
    <w:rsid w:val="00B47A93"/>
    <w:rsid w:val="00B47C0C"/>
    <w:rsid w:val="00B509FF"/>
    <w:rsid w:val="00B50FB5"/>
    <w:rsid w:val="00B5122B"/>
    <w:rsid w:val="00B5202F"/>
    <w:rsid w:val="00B529F5"/>
    <w:rsid w:val="00B53BC0"/>
    <w:rsid w:val="00B5404F"/>
    <w:rsid w:val="00B546B2"/>
    <w:rsid w:val="00B55545"/>
    <w:rsid w:val="00B572E8"/>
    <w:rsid w:val="00B57B1A"/>
    <w:rsid w:val="00B60AE8"/>
    <w:rsid w:val="00B61AF0"/>
    <w:rsid w:val="00B61FFF"/>
    <w:rsid w:val="00B627FB"/>
    <w:rsid w:val="00B63ADF"/>
    <w:rsid w:val="00B643AF"/>
    <w:rsid w:val="00B64783"/>
    <w:rsid w:val="00B64ABE"/>
    <w:rsid w:val="00B65560"/>
    <w:rsid w:val="00B65D68"/>
    <w:rsid w:val="00B65D6A"/>
    <w:rsid w:val="00B676D8"/>
    <w:rsid w:val="00B704C5"/>
    <w:rsid w:val="00B7072F"/>
    <w:rsid w:val="00B70DE5"/>
    <w:rsid w:val="00B71AAC"/>
    <w:rsid w:val="00B71D18"/>
    <w:rsid w:val="00B71FFA"/>
    <w:rsid w:val="00B72593"/>
    <w:rsid w:val="00B72658"/>
    <w:rsid w:val="00B72843"/>
    <w:rsid w:val="00B72970"/>
    <w:rsid w:val="00B729C2"/>
    <w:rsid w:val="00B734B2"/>
    <w:rsid w:val="00B7366C"/>
    <w:rsid w:val="00B737AE"/>
    <w:rsid w:val="00B73A5C"/>
    <w:rsid w:val="00B75FB5"/>
    <w:rsid w:val="00B778C3"/>
    <w:rsid w:val="00B77941"/>
    <w:rsid w:val="00B77A89"/>
    <w:rsid w:val="00B77C93"/>
    <w:rsid w:val="00B81A45"/>
    <w:rsid w:val="00B8277C"/>
    <w:rsid w:val="00B82E8D"/>
    <w:rsid w:val="00B834A9"/>
    <w:rsid w:val="00B838B7"/>
    <w:rsid w:val="00B83B5E"/>
    <w:rsid w:val="00B83FF5"/>
    <w:rsid w:val="00B841C8"/>
    <w:rsid w:val="00B84E8E"/>
    <w:rsid w:val="00B8549F"/>
    <w:rsid w:val="00B86047"/>
    <w:rsid w:val="00B86D42"/>
    <w:rsid w:val="00B87013"/>
    <w:rsid w:val="00B87863"/>
    <w:rsid w:val="00B90180"/>
    <w:rsid w:val="00B9136D"/>
    <w:rsid w:val="00B916EB"/>
    <w:rsid w:val="00B9221B"/>
    <w:rsid w:val="00B92F9B"/>
    <w:rsid w:val="00B93BAD"/>
    <w:rsid w:val="00B94A01"/>
    <w:rsid w:val="00B9533C"/>
    <w:rsid w:val="00B95416"/>
    <w:rsid w:val="00B95792"/>
    <w:rsid w:val="00B96702"/>
    <w:rsid w:val="00B9681A"/>
    <w:rsid w:val="00B97642"/>
    <w:rsid w:val="00B977DE"/>
    <w:rsid w:val="00B97BB0"/>
    <w:rsid w:val="00BA02C1"/>
    <w:rsid w:val="00BA0C3E"/>
    <w:rsid w:val="00BA1C23"/>
    <w:rsid w:val="00BA2150"/>
    <w:rsid w:val="00BA326E"/>
    <w:rsid w:val="00BA3B5E"/>
    <w:rsid w:val="00BA438C"/>
    <w:rsid w:val="00BA51E0"/>
    <w:rsid w:val="00BA5348"/>
    <w:rsid w:val="00BA5E89"/>
    <w:rsid w:val="00BA616A"/>
    <w:rsid w:val="00BA6870"/>
    <w:rsid w:val="00BA6E16"/>
    <w:rsid w:val="00BB0AB6"/>
    <w:rsid w:val="00BB0FA8"/>
    <w:rsid w:val="00BB150E"/>
    <w:rsid w:val="00BB1737"/>
    <w:rsid w:val="00BB24A2"/>
    <w:rsid w:val="00BB2FC7"/>
    <w:rsid w:val="00BB32A9"/>
    <w:rsid w:val="00BB4191"/>
    <w:rsid w:val="00BB4FC3"/>
    <w:rsid w:val="00BB4FE4"/>
    <w:rsid w:val="00BB55E2"/>
    <w:rsid w:val="00BB58FC"/>
    <w:rsid w:val="00BB6143"/>
    <w:rsid w:val="00BB6357"/>
    <w:rsid w:val="00BB722E"/>
    <w:rsid w:val="00BB794E"/>
    <w:rsid w:val="00BB7DF8"/>
    <w:rsid w:val="00BC162D"/>
    <w:rsid w:val="00BC482F"/>
    <w:rsid w:val="00BC5484"/>
    <w:rsid w:val="00BC6F65"/>
    <w:rsid w:val="00BC72A7"/>
    <w:rsid w:val="00BC7D40"/>
    <w:rsid w:val="00BD0DCA"/>
    <w:rsid w:val="00BD1D03"/>
    <w:rsid w:val="00BD329E"/>
    <w:rsid w:val="00BD32E6"/>
    <w:rsid w:val="00BD404B"/>
    <w:rsid w:val="00BD4CE3"/>
    <w:rsid w:val="00BD4FE1"/>
    <w:rsid w:val="00BD4FEB"/>
    <w:rsid w:val="00BD5A29"/>
    <w:rsid w:val="00BD6023"/>
    <w:rsid w:val="00BD611F"/>
    <w:rsid w:val="00BD648D"/>
    <w:rsid w:val="00BD6555"/>
    <w:rsid w:val="00BD6583"/>
    <w:rsid w:val="00BD6D97"/>
    <w:rsid w:val="00BD7B18"/>
    <w:rsid w:val="00BD7E7B"/>
    <w:rsid w:val="00BE059C"/>
    <w:rsid w:val="00BE0661"/>
    <w:rsid w:val="00BE1146"/>
    <w:rsid w:val="00BE2240"/>
    <w:rsid w:val="00BE406F"/>
    <w:rsid w:val="00BE4A5B"/>
    <w:rsid w:val="00BE5CEA"/>
    <w:rsid w:val="00BE656B"/>
    <w:rsid w:val="00BE6B02"/>
    <w:rsid w:val="00BE737A"/>
    <w:rsid w:val="00BF15B8"/>
    <w:rsid w:val="00BF216F"/>
    <w:rsid w:val="00BF324E"/>
    <w:rsid w:val="00BF330B"/>
    <w:rsid w:val="00BF361D"/>
    <w:rsid w:val="00BF3986"/>
    <w:rsid w:val="00BF4DA9"/>
    <w:rsid w:val="00BF4E13"/>
    <w:rsid w:val="00BF58BE"/>
    <w:rsid w:val="00BF70B2"/>
    <w:rsid w:val="00BF74EA"/>
    <w:rsid w:val="00C003A1"/>
    <w:rsid w:val="00C006CF"/>
    <w:rsid w:val="00C00A5C"/>
    <w:rsid w:val="00C02AC3"/>
    <w:rsid w:val="00C06FE3"/>
    <w:rsid w:val="00C07296"/>
    <w:rsid w:val="00C0756D"/>
    <w:rsid w:val="00C112DD"/>
    <w:rsid w:val="00C12EA5"/>
    <w:rsid w:val="00C13133"/>
    <w:rsid w:val="00C13364"/>
    <w:rsid w:val="00C13A28"/>
    <w:rsid w:val="00C14376"/>
    <w:rsid w:val="00C14625"/>
    <w:rsid w:val="00C15632"/>
    <w:rsid w:val="00C1648C"/>
    <w:rsid w:val="00C1707E"/>
    <w:rsid w:val="00C20028"/>
    <w:rsid w:val="00C202F3"/>
    <w:rsid w:val="00C2106D"/>
    <w:rsid w:val="00C21506"/>
    <w:rsid w:val="00C2218E"/>
    <w:rsid w:val="00C227E8"/>
    <w:rsid w:val="00C24FB7"/>
    <w:rsid w:val="00C2567B"/>
    <w:rsid w:val="00C257C9"/>
    <w:rsid w:val="00C2636B"/>
    <w:rsid w:val="00C2646B"/>
    <w:rsid w:val="00C27435"/>
    <w:rsid w:val="00C278E7"/>
    <w:rsid w:val="00C303E0"/>
    <w:rsid w:val="00C30B82"/>
    <w:rsid w:val="00C31C2D"/>
    <w:rsid w:val="00C3337D"/>
    <w:rsid w:val="00C336CB"/>
    <w:rsid w:val="00C3723B"/>
    <w:rsid w:val="00C40E25"/>
    <w:rsid w:val="00C422F4"/>
    <w:rsid w:val="00C4269F"/>
    <w:rsid w:val="00C42F06"/>
    <w:rsid w:val="00C4302D"/>
    <w:rsid w:val="00C4306D"/>
    <w:rsid w:val="00C43B05"/>
    <w:rsid w:val="00C43F4C"/>
    <w:rsid w:val="00C44E05"/>
    <w:rsid w:val="00C44F38"/>
    <w:rsid w:val="00C458AE"/>
    <w:rsid w:val="00C45A2F"/>
    <w:rsid w:val="00C46B62"/>
    <w:rsid w:val="00C46E23"/>
    <w:rsid w:val="00C475C3"/>
    <w:rsid w:val="00C47D87"/>
    <w:rsid w:val="00C47ECF"/>
    <w:rsid w:val="00C50BAB"/>
    <w:rsid w:val="00C51C93"/>
    <w:rsid w:val="00C51CD9"/>
    <w:rsid w:val="00C533B5"/>
    <w:rsid w:val="00C56523"/>
    <w:rsid w:val="00C569DD"/>
    <w:rsid w:val="00C5748B"/>
    <w:rsid w:val="00C57A5F"/>
    <w:rsid w:val="00C603EA"/>
    <w:rsid w:val="00C613C0"/>
    <w:rsid w:val="00C622E4"/>
    <w:rsid w:val="00C62E1A"/>
    <w:rsid w:val="00C64AED"/>
    <w:rsid w:val="00C64D46"/>
    <w:rsid w:val="00C658B7"/>
    <w:rsid w:val="00C65A87"/>
    <w:rsid w:val="00C6675A"/>
    <w:rsid w:val="00C66F62"/>
    <w:rsid w:val="00C70228"/>
    <w:rsid w:val="00C704BA"/>
    <w:rsid w:val="00C70F89"/>
    <w:rsid w:val="00C71B04"/>
    <w:rsid w:val="00C720C9"/>
    <w:rsid w:val="00C7392D"/>
    <w:rsid w:val="00C73D73"/>
    <w:rsid w:val="00C74103"/>
    <w:rsid w:val="00C75A95"/>
    <w:rsid w:val="00C76441"/>
    <w:rsid w:val="00C76FB2"/>
    <w:rsid w:val="00C8367B"/>
    <w:rsid w:val="00C83B5F"/>
    <w:rsid w:val="00C847A5"/>
    <w:rsid w:val="00C87B96"/>
    <w:rsid w:val="00C91594"/>
    <w:rsid w:val="00C93663"/>
    <w:rsid w:val="00C938BB"/>
    <w:rsid w:val="00C93D08"/>
    <w:rsid w:val="00C94D33"/>
    <w:rsid w:val="00C94D50"/>
    <w:rsid w:val="00C9580C"/>
    <w:rsid w:val="00C960C7"/>
    <w:rsid w:val="00C9662E"/>
    <w:rsid w:val="00C9760B"/>
    <w:rsid w:val="00CA0B99"/>
    <w:rsid w:val="00CA13C8"/>
    <w:rsid w:val="00CA1AD1"/>
    <w:rsid w:val="00CA231E"/>
    <w:rsid w:val="00CA3FAA"/>
    <w:rsid w:val="00CA4589"/>
    <w:rsid w:val="00CA471C"/>
    <w:rsid w:val="00CB04B4"/>
    <w:rsid w:val="00CB123E"/>
    <w:rsid w:val="00CB3113"/>
    <w:rsid w:val="00CB3EA2"/>
    <w:rsid w:val="00CB3F5D"/>
    <w:rsid w:val="00CB3FB7"/>
    <w:rsid w:val="00CB6210"/>
    <w:rsid w:val="00CB649C"/>
    <w:rsid w:val="00CB6F81"/>
    <w:rsid w:val="00CB7828"/>
    <w:rsid w:val="00CC0103"/>
    <w:rsid w:val="00CC0850"/>
    <w:rsid w:val="00CC0AF4"/>
    <w:rsid w:val="00CC0B1C"/>
    <w:rsid w:val="00CC0C46"/>
    <w:rsid w:val="00CC0CA6"/>
    <w:rsid w:val="00CC12BA"/>
    <w:rsid w:val="00CC1372"/>
    <w:rsid w:val="00CC162A"/>
    <w:rsid w:val="00CC1D4B"/>
    <w:rsid w:val="00CC2586"/>
    <w:rsid w:val="00CC29A4"/>
    <w:rsid w:val="00CC3557"/>
    <w:rsid w:val="00CC3F7D"/>
    <w:rsid w:val="00CC57BE"/>
    <w:rsid w:val="00CC6970"/>
    <w:rsid w:val="00CC6C0D"/>
    <w:rsid w:val="00CC7B6A"/>
    <w:rsid w:val="00CD069A"/>
    <w:rsid w:val="00CD0B35"/>
    <w:rsid w:val="00CD13CF"/>
    <w:rsid w:val="00CD1998"/>
    <w:rsid w:val="00CD2499"/>
    <w:rsid w:val="00CD2DE2"/>
    <w:rsid w:val="00CD37BB"/>
    <w:rsid w:val="00CD399F"/>
    <w:rsid w:val="00CD3E53"/>
    <w:rsid w:val="00CD48D7"/>
    <w:rsid w:val="00CD4FE8"/>
    <w:rsid w:val="00CD5037"/>
    <w:rsid w:val="00CD64E9"/>
    <w:rsid w:val="00CD6612"/>
    <w:rsid w:val="00CD68C8"/>
    <w:rsid w:val="00CD71F1"/>
    <w:rsid w:val="00CD7B87"/>
    <w:rsid w:val="00CE2281"/>
    <w:rsid w:val="00CE230F"/>
    <w:rsid w:val="00CE30E2"/>
    <w:rsid w:val="00CE3397"/>
    <w:rsid w:val="00CE3894"/>
    <w:rsid w:val="00CE3F84"/>
    <w:rsid w:val="00CE4071"/>
    <w:rsid w:val="00CE4D9D"/>
    <w:rsid w:val="00CE550A"/>
    <w:rsid w:val="00CE76AC"/>
    <w:rsid w:val="00CE784C"/>
    <w:rsid w:val="00CE7907"/>
    <w:rsid w:val="00CE7EF8"/>
    <w:rsid w:val="00CF1AFF"/>
    <w:rsid w:val="00CF36BF"/>
    <w:rsid w:val="00CF3AA6"/>
    <w:rsid w:val="00CF4058"/>
    <w:rsid w:val="00CF4E54"/>
    <w:rsid w:val="00CF5DED"/>
    <w:rsid w:val="00CF5F0F"/>
    <w:rsid w:val="00CF70CF"/>
    <w:rsid w:val="00CF74DD"/>
    <w:rsid w:val="00CF78FB"/>
    <w:rsid w:val="00CF7C48"/>
    <w:rsid w:val="00D024EA"/>
    <w:rsid w:val="00D029EC"/>
    <w:rsid w:val="00D040A7"/>
    <w:rsid w:val="00D04381"/>
    <w:rsid w:val="00D04BE4"/>
    <w:rsid w:val="00D04E46"/>
    <w:rsid w:val="00D05888"/>
    <w:rsid w:val="00D06B12"/>
    <w:rsid w:val="00D07253"/>
    <w:rsid w:val="00D0732D"/>
    <w:rsid w:val="00D073F5"/>
    <w:rsid w:val="00D10166"/>
    <w:rsid w:val="00D11070"/>
    <w:rsid w:val="00D110D3"/>
    <w:rsid w:val="00D11FDF"/>
    <w:rsid w:val="00D1222B"/>
    <w:rsid w:val="00D149AE"/>
    <w:rsid w:val="00D158FD"/>
    <w:rsid w:val="00D159EC"/>
    <w:rsid w:val="00D16571"/>
    <w:rsid w:val="00D16A30"/>
    <w:rsid w:val="00D16F1C"/>
    <w:rsid w:val="00D1727D"/>
    <w:rsid w:val="00D17AD3"/>
    <w:rsid w:val="00D20060"/>
    <w:rsid w:val="00D21EAE"/>
    <w:rsid w:val="00D239E0"/>
    <w:rsid w:val="00D242C1"/>
    <w:rsid w:val="00D247C9"/>
    <w:rsid w:val="00D25B5A"/>
    <w:rsid w:val="00D25D70"/>
    <w:rsid w:val="00D260AD"/>
    <w:rsid w:val="00D3008A"/>
    <w:rsid w:val="00D31B32"/>
    <w:rsid w:val="00D31E8B"/>
    <w:rsid w:val="00D329BA"/>
    <w:rsid w:val="00D3322D"/>
    <w:rsid w:val="00D34CB9"/>
    <w:rsid w:val="00D34F69"/>
    <w:rsid w:val="00D35E8B"/>
    <w:rsid w:val="00D3693F"/>
    <w:rsid w:val="00D37129"/>
    <w:rsid w:val="00D42E23"/>
    <w:rsid w:val="00D4303D"/>
    <w:rsid w:val="00D43420"/>
    <w:rsid w:val="00D4360C"/>
    <w:rsid w:val="00D43931"/>
    <w:rsid w:val="00D4633F"/>
    <w:rsid w:val="00D465AA"/>
    <w:rsid w:val="00D46EF7"/>
    <w:rsid w:val="00D47452"/>
    <w:rsid w:val="00D47C1B"/>
    <w:rsid w:val="00D501A5"/>
    <w:rsid w:val="00D5084F"/>
    <w:rsid w:val="00D51107"/>
    <w:rsid w:val="00D51118"/>
    <w:rsid w:val="00D5217E"/>
    <w:rsid w:val="00D5232D"/>
    <w:rsid w:val="00D524F0"/>
    <w:rsid w:val="00D53048"/>
    <w:rsid w:val="00D53576"/>
    <w:rsid w:val="00D5382D"/>
    <w:rsid w:val="00D53DE9"/>
    <w:rsid w:val="00D56095"/>
    <w:rsid w:val="00D56604"/>
    <w:rsid w:val="00D569DA"/>
    <w:rsid w:val="00D619A4"/>
    <w:rsid w:val="00D61B42"/>
    <w:rsid w:val="00D62505"/>
    <w:rsid w:val="00D62607"/>
    <w:rsid w:val="00D63128"/>
    <w:rsid w:val="00D63B36"/>
    <w:rsid w:val="00D666AC"/>
    <w:rsid w:val="00D66751"/>
    <w:rsid w:val="00D66A64"/>
    <w:rsid w:val="00D66E53"/>
    <w:rsid w:val="00D6724C"/>
    <w:rsid w:val="00D679DD"/>
    <w:rsid w:val="00D716F9"/>
    <w:rsid w:val="00D754B8"/>
    <w:rsid w:val="00D778BD"/>
    <w:rsid w:val="00D80ECD"/>
    <w:rsid w:val="00D812CE"/>
    <w:rsid w:val="00D8142F"/>
    <w:rsid w:val="00D81696"/>
    <w:rsid w:val="00D82A48"/>
    <w:rsid w:val="00D8351C"/>
    <w:rsid w:val="00D84B88"/>
    <w:rsid w:val="00D85198"/>
    <w:rsid w:val="00D856B7"/>
    <w:rsid w:val="00D8585F"/>
    <w:rsid w:val="00D85DAD"/>
    <w:rsid w:val="00D867E5"/>
    <w:rsid w:val="00D870C8"/>
    <w:rsid w:val="00D87C87"/>
    <w:rsid w:val="00D87EBA"/>
    <w:rsid w:val="00D90AD8"/>
    <w:rsid w:val="00D91BC3"/>
    <w:rsid w:val="00D91E6F"/>
    <w:rsid w:val="00D9280D"/>
    <w:rsid w:val="00D93520"/>
    <w:rsid w:val="00D9380F"/>
    <w:rsid w:val="00D94B3C"/>
    <w:rsid w:val="00D94F64"/>
    <w:rsid w:val="00D9510E"/>
    <w:rsid w:val="00D9645E"/>
    <w:rsid w:val="00D9663E"/>
    <w:rsid w:val="00D9676C"/>
    <w:rsid w:val="00D96C17"/>
    <w:rsid w:val="00D97685"/>
    <w:rsid w:val="00D97847"/>
    <w:rsid w:val="00D97C27"/>
    <w:rsid w:val="00DA05E3"/>
    <w:rsid w:val="00DA256C"/>
    <w:rsid w:val="00DA3589"/>
    <w:rsid w:val="00DA358D"/>
    <w:rsid w:val="00DA4634"/>
    <w:rsid w:val="00DA4883"/>
    <w:rsid w:val="00DA55A6"/>
    <w:rsid w:val="00DA5A1E"/>
    <w:rsid w:val="00DA70D8"/>
    <w:rsid w:val="00DA7345"/>
    <w:rsid w:val="00DA74D6"/>
    <w:rsid w:val="00DB0922"/>
    <w:rsid w:val="00DB0C23"/>
    <w:rsid w:val="00DB1575"/>
    <w:rsid w:val="00DB1966"/>
    <w:rsid w:val="00DB2506"/>
    <w:rsid w:val="00DB296E"/>
    <w:rsid w:val="00DB32FE"/>
    <w:rsid w:val="00DB38C4"/>
    <w:rsid w:val="00DB40A2"/>
    <w:rsid w:val="00DB4BB5"/>
    <w:rsid w:val="00DB51AE"/>
    <w:rsid w:val="00DB57AC"/>
    <w:rsid w:val="00DB660B"/>
    <w:rsid w:val="00DB6981"/>
    <w:rsid w:val="00DC06CC"/>
    <w:rsid w:val="00DC1384"/>
    <w:rsid w:val="00DC1505"/>
    <w:rsid w:val="00DC1A53"/>
    <w:rsid w:val="00DC2DDA"/>
    <w:rsid w:val="00DC3570"/>
    <w:rsid w:val="00DC3E92"/>
    <w:rsid w:val="00DC41EF"/>
    <w:rsid w:val="00DC5437"/>
    <w:rsid w:val="00DC5759"/>
    <w:rsid w:val="00DC6A40"/>
    <w:rsid w:val="00DC7201"/>
    <w:rsid w:val="00DC7A73"/>
    <w:rsid w:val="00DD03E9"/>
    <w:rsid w:val="00DD07B6"/>
    <w:rsid w:val="00DD1696"/>
    <w:rsid w:val="00DD33BC"/>
    <w:rsid w:val="00DD34D9"/>
    <w:rsid w:val="00DD4687"/>
    <w:rsid w:val="00DD4C10"/>
    <w:rsid w:val="00DD56BE"/>
    <w:rsid w:val="00DD5DA3"/>
    <w:rsid w:val="00DD6204"/>
    <w:rsid w:val="00DD6915"/>
    <w:rsid w:val="00DD7672"/>
    <w:rsid w:val="00DD77E5"/>
    <w:rsid w:val="00DE163F"/>
    <w:rsid w:val="00DE2A2D"/>
    <w:rsid w:val="00DE3855"/>
    <w:rsid w:val="00DE3F76"/>
    <w:rsid w:val="00DE551C"/>
    <w:rsid w:val="00DE5C1B"/>
    <w:rsid w:val="00DE75AA"/>
    <w:rsid w:val="00DE7E84"/>
    <w:rsid w:val="00DF10FE"/>
    <w:rsid w:val="00DF12AE"/>
    <w:rsid w:val="00DF14DA"/>
    <w:rsid w:val="00DF352E"/>
    <w:rsid w:val="00DF3D7E"/>
    <w:rsid w:val="00DF51F6"/>
    <w:rsid w:val="00DF55B6"/>
    <w:rsid w:val="00DF583B"/>
    <w:rsid w:val="00DF71C9"/>
    <w:rsid w:val="00DF7ED8"/>
    <w:rsid w:val="00E00C8F"/>
    <w:rsid w:val="00E01010"/>
    <w:rsid w:val="00E01213"/>
    <w:rsid w:val="00E01ED5"/>
    <w:rsid w:val="00E01FAA"/>
    <w:rsid w:val="00E02462"/>
    <w:rsid w:val="00E02D5E"/>
    <w:rsid w:val="00E03647"/>
    <w:rsid w:val="00E03BBD"/>
    <w:rsid w:val="00E05162"/>
    <w:rsid w:val="00E06771"/>
    <w:rsid w:val="00E07D6E"/>
    <w:rsid w:val="00E1025F"/>
    <w:rsid w:val="00E11085"/>
    <w:rsid w:val="00E13C89"/>
    <w:rsid w:val="00E1434A"/>
    <w:rsid w:val="00E143F6"/>
    <w:rsid w:val="00E14C21"/>
    <w:rsid w:val="00E15657"/>
    <w:rsid w:val="00E16401"/>
    <w:rsid w:val="00E1685A"/>
    <w:rsid w:val="00E1715E"/>
    <w:rsid w:val="00E17793"/>
    <w:rsid w:val="00E2055D"/>
    <w:rsid w:val="00E20E8B"/>
    <w:rsid w:val="00E216EC"/>
    <w:rsid w:val="00E2221C"/>
    <w:rsid w:val="00E227EB"/>
    <w:rsid w:val="00E229BF"/>
    <w:rsid w:val="00E23A32"/>
    <w:rsid w:val="00E24020"/>
    <w:rsid w:val="00E2463C"/>
    <w:rsid w:val="00E25075"/>
    <w:rsid w:val="00E25B72"/>
    <w:rsid w:val="00E25CBC"/>
    <w:rsid w:val="00E309AC"/>
    <w:rsid w:val="00E30CEA"/>
    <w:rsid w:val="00E310F8"/>
    <w:rsid w:val="00E3354B"/>
    <w:rsid w:val="00E33F38"/>
    <w:rsid w:val="00E3662A"/>
    <w:rsid w:val="00E3679C"/>
    <w:rsid w:val="00E40666"/>
    <w:rsid w:val="00E40F72"/>
    <w:rsid w:val="00E41BA0"/>
    <w:rsid w:val="00E41EE2"/>
    <w:rsid w:val="00E426A7"/>
    <w:rsid w:val="00E42902"/>
    <w:rsid w:val="00E4449D"/>
    <w:rsid w:val="00E4502E"/>
    <w:rsid w:val="00E4664A"/>
    <w:rsid w:val="00E51D43"/>
    <w:rsid w:val="00E53615"/>
    <w:rsid w:val="00E53CCF"/>
    <w:rsid w:val="00E54C7F"/>
    <w:rsid w:val="00E550E4"/>
    <w:rsid w:val="00E57301"/>
    <w:rsid w:val="00E5744A"/>
    <w:rsid w:val="00E614B2"/>
    <w:rsid w:val="00E6157E"/>
    <w:rsid w:val="00E62BE6"/>
    <w:rsid w:val="00E62F52"/>
    <w:rsid w:val="00E633F5"/>
    <w:rsid w:val="00E64878"/>
    <w:rsid w:val="00E65E23"/>
    <w:rsid w:val="00E6713C"/>
    <w:rsid w:val="00E672CA"/>
    <w:rsid w:val="00E702E7"/>
    <w:rsid w:val="00E70BE1"/>
    <w:rsid w:val="00E71B83"/>
    <w:rsid w:val="00E720EB"/>
    <w:rsid w:val="00E72479"/>
    <w:rsid w:val="00E728D2"/>
    <w:rsid w:val="00E72F61"/>
    <w:rsid w:val="00E74DC4"/>
    <w:rsid w:val="00E74F01"/>
    <w:rsid w:val="00E75648"/>
    <w:rsid w:val="00E7581E"/>
    <w:rsid w:val="00E75E8B"/>
    <w:rsid w:val="00E768F4"/>
    <w:rsid w:val="00E76979"/>
    <w:rsid w:val="00E777EE"/>
    <w:rsid w:val="00E810BC"/>
    <w:rsid w:val="00E811C9"/>
    <w:rsid w:val="00E81605"/>
    <w:rsid w:val="00E818F8"/>
    <w:rsid w:val="00E841AB"/>
    <w:rsid w:val="00E847F0"/>
    <w:rsid w:val="00E84E88"/>
    <w:rsid w:val="00E85395"/>
    <w:rsid w:val="00E8555B"/>
    <w:rsid w:val="00E85ACD"/>
    <w:rsid w:val="00E85DF8"/>
    <w:rsid w:val="00E8605B"/>
    <w:rsid w:val="00E86134"/>
    <w:rsid w:val="00E86EA9"/>
    <w:rsid w:val="00E87C2B"/>
    <w:rsid w:val="00E9018D"/>
    <w:rsid w:val="00E91C02"/>
    <w:rsid w:val="00E936A0"/>
    <w:rsid w:val="00E937F2"/>
    <w:rsid w:val="00E9386B"/>
    <w:rsid w:val="00E93C46"/>
    <w:rsid w:val="00E9510A"/>
    <w:rsid w:val="00E95130"/>
    <w:rsid w:val="00E954D2"/>
    <w:rsid w:val="00E9576C"/>
    <w:rsid w:val="00E9598A"/>
    <w:rsid w:val="00E959CF"/>
    <w:rsid w:val="00E963FE"/>
    <w:rsid w:val="00E96BA6"/>
    <w:rsid w:val="00EA1177"/>
    <w:rsid w:val="00EA1771"/>
    <w:rsid w:val="00EA1C91"/>
    <w:rsid w:val="00EA2F0F"/>
    <w:rsid w:val="00EA3099"/>
    <w:rsid w:val="00EA32BC"/>
    <w:rsid w:val="00EA342D"/>
    <w:rsid w:val="00EA34D3"/>
    <w:rsid w:val="00EA3597"/>
    <w:rsid w:val="00EA3759"/>
    <w:rsid w:val="00EA59BE"/>
    <w:rsid w:val="00EA6032"/>
    <w:rsid w:val="00EA6586"/>
    <w:rsid w:val="00EA6661"/>
    <w:rsid w:val="00EA7862"/>
    <w:rsid w:val="00EA7E55"/>
    <w:rsid w:val="00EB0465"/>
    <w:rsid w:val="00EB098E"/>
    <w:rsid w:val="00EB1180"/>
    <w:rsid w:val="00EB13F8"/>
    <w:rsid w:val="00EB157D"/>
    <w:rsid w:val="00EB238F"/>
    <w:rsid w:val="00EB3EB2"/>
    <w:rsid w:val="00EB52D3"/>
    <w:rsid w:val="00EB65EF"/>
    <w:rsid w:val="00EB6992"/>
    <w:rsid w:val="00EB6B6C"/>
    <w:rsid w:val="00EB7746"/>
    <w:rsid w:val="00EC0F9C"/>
    <w:rsid w:val="00EC18F4"/>
    <w:rsid w:val="00EC1AA0"/>
    <w:rsid w:val="00EC2C5A"/>
    <w:rsid w:val="00EC4025"/>
    <w:rsid w:val="00EC51CB"/>
    <w:rsid w:val="00EC6B50"/>
    <w:rsid w:val="00ED008C"/>
    <w:rsid w:val="00ED0F21"/>
    <w:rsid w:val="00ED14D2"/>
    <w:rsid w:val="00ED2757"/>
    <w:rsid w:val="00ED30A1"/>
    <w:rsid w:val="00ED38F5"/>
    <w:rsid w:val="00ED3D07"/>
    <w:rsid w:val="00ED3E63"/>
    <w:rsid w:val="00ED40EE"/>
    <w:rsid w:val="00ED465E"/>
    <w:rsid w:val="00ED75F6"/>
    <w:rsid w:val="00ED7A79"/>
    <w:rsid w:val="00EE02CA"/>
    <w:rsid w:val="00EE02CC"/>
    <w:rsid w:val="00EE09C1"/>
    <w:rsid w:val="00EE13B2"/>
    <w:rsid w:val="00EE17FD"/>
    <w:rsid w:val="00EE1F3D"/>
    <w:rsid w:val="00EE284A"/>
    <w:rsid w:val="00EE2EAE"/>
    <w:rsid w:val="00EE31E5"/>
    <w:rsid w:val="00EE34EA"/>
    <w:rsid w:val="00EE3AC6"/>
    <w:rsid w:val="00EE42AC"/>
    <w:rsid w:val="00EE44F3"/>
    <w:rsid w:val="00EE533C"/>
    <w:rsid w:val="00EE5D54"/>
    <w:rsid w:val="00EE7B5D"/>
    <w:rsid w:val="00EF17A3"/>
    <w:rsid w:val="00EF41C8"/>
    <w:rsid w:val="00EF4744"/>
    <w:rsid w:val="00EF5C4D"/>
    <w:rsid w:val="00EF6F67"/>
    <w:rsid w:val="00EF7940"/>
    <w:rsid w:val="00F00AC8"/>
    <w:rsid w:val="00F01B7C"/>
    <w:rsid w:val="00F01E01"/>
    <w:rsid w:val="00F0303B"/>
    <w:rsid w:val="00F0374C"/>
    <w:rsid w:val="00F03A47"/>
    <w:rsid w:val="00F04F90"/>
    <w:rsid w:val="00F05C7D"/>
    <w:rsid w:val="00F07461"/>
    <w:rsid w:val="00F07751"/>
    <w:rsid w:val="00F07CCB"/>
    <w:rsid w:val="00F111B0"/>
    <w:rsid w:val="00F118AF"/>
    <w:rsid w:val="00F12FAE"/>
    <w:rsid w:val="00F13101"/>
    <w:rsid w:val="00F157E3"/>
    <w:rsid w:val="00F15D25"/>
    <w:rsid w:val="00F165C1"/>
    <w:rsid w:val="00F177D2"/>
    <w:rsid w:val="00F21707"/>
    <w:rsid w:val="00F22184"/>
    <w:rsid w:val="00F22CD8"/>
    <w:rsid w:val="00F22DBF"/>
    <w:rsid w:val="00F22FE3"/>
    <w:rsid w:val="00F2304C"/>
    <w:rsid w:val="00F232A6"/>
    <w:rsid w:val="00F23A90"/>
    <w:rsid w:val="00F240D2"/>
    <w:rsid w:val="00F24235"/>
    <w:rsid w:val="00F24591"/>
    <w:rsid w:val="00F24BC4"/>
    <w:rsid w:val="00F2550B"/>
    <w:rsid w:val="00F257E5"/>
    <w:rsid w:val="00F25C26"/>
    <w:rsid w:val="00F267F4"/>
    <w:rsid w:val="00F26841"/>
    <w:rsid w:val="00F26A67"/>
    <w:rsid w:val="00F26ABA"/>
    <w:rsid w:val="00F26CA0"/>
    <w:rsid w:val="00F26EB1"/>
    <w:rsid w:val="00F2776B"/>
    <w:rsid w:val="00F2798F"/>
    <w:rsid w:val="00F30040"/>
    <w:rsid w:val="00F31737"/>
    <w:rsid w:val="00F319CD"/>
    <w:rsid w:val="00F31A95"/>
    <w:rsid w:val="00F31F56"/>
    <w:rsid w:val="00F31FA7"/>
    <w:rsid w:val="00F32BA9"/>
    <w:rsid w:val="00F33FD5"/>
    <w:rsid w:val="00F34352"/>
    <w:rsid w:val="00F34537"/>
    <w:rsid w:val="00F3499B"/>
    <w:rsid w:val="00F34D1D"/>
    <w:rsid w:val="00F3500D"/>
    <w:rsid w:val="00F35C67"/>
    <w:rsid w:val="00F36D97"/>
    <w:rsid w:val="00F3750E"/>
    <w:rsid w:val="00F37665"/>
    <w:rsid w:val="00F402C4"/>
    <w:rsid w:val="00F40588"/>
    <w:rsid w:val="00F4129C"/>
    <w:rsid w:val="00F41425"/>
    <w:rsid w:val="00F41F8D"/>
    <w:rsid w:val="00F4231B"/>
    <w:rsid w:val="00F42501"/>
    <w:rsid w:val="00F44CC7"/>
    <w:rsid w:val="00F4501D"/>
    <w:rsid w:val="00F45D12"/>
    <w:rsid w:val="00F46EB9"/>
    <w:rsid w:val="00F46F03"/>
    <w:rsid w:val="00F46F80"/>
    <w:rsid w:val="00F50746"/>
    <w:rsid w:val="00F51A6B"/>
    <w:rsid w:val="00F51CF8"/>
    <w:rsid w:val="00F527E6"/>
    <w:rsid w:val="00F53B74"/>
    <w:rsid w:val="00F540B6"/>
    <w:rsid w:val="00F5534A"/>
    <w:rsid w:val="00F567D7"/>
    <w:rsid w:val="00F569AE"/>
    <w:rsid w:val="00F6037A"/>
    <w:rsid w:val="00F60523"/>
    <w:rsid w:val="00F6082C"/>
    <w:rsid w:val="00F608F6"/>
    <w:rsid w:val="00F60A79"/>
    <w:rsid w:val="00F60C52"/>
    <w:rsid w:val="00F61DA6"/>
    <w:rsid w:val="00F62465"/>
    <w:rsid w:val="00F63422"/>
    <w:rsid w:val="00F638D7"/>
    <w:rsid w:val="00F644DD"/>
    <w:rsid w:val="00F6494F"/>
    <w:rsid w:val="00F64B0F"/>
    <w:rsid w:val="00F65B30"/>
    <w:rsid w:val="00F669AB"/>
    <w:rsid w:val="00F66DB1"/>
    <w:rsid w:val="00F66FAD"/>
    <w:rsid w:val="00F67831"/>
    <w:rsid w:val="00F700E4"/>
    <w:rsid w:val="00F707E6"/>
    <w:rsid w:val="00F73745"/>
    <w:rsid w:val="00F73867"/>
    <w:rsid w:val="00F73EB0"/>
    <w:rsid w:val="00F73F70"/>
    <w:rsid w:val="00F7557C"/>
    <w:rsid w:val="00F76374"/>
    <w:rsid w:val="00F7744D"/>
    <w:rsid w:val="00F77C9D"/>
    <w:rsid w:val="00F806A3"/>
    <w:rsid w:val="00F81179"/>
    <w:rsid w:val="00F8144F"/>
    <w:rsid w:val="00F825A5"/>
    <w:rsid w:val="00F85EE2"/>
    <w:rsid w:val="00F867DC"/>
    <w:rsid w:val="00F87111"/>
    <w:rsid w:val="00F87981"/>
    <w:rsid w:val="00F87C1A"/>
    <w:rsid w:val="00F90922"/>
    <w:rsid w:val="00F90D21"/>
    <w:rsid w:val="00F92B92"/>
    <w:rsid w:val="00F931BC"/>
    <w:rsid w:val="00F93691"/>
    <w:rsid w:val="00F93CC4"/>
    <w:rsid w:val="00F943CF"/>
    <w:rsid w:val="00F94C5E"/>
    <w:rsid w:val="00F94F0A"/>
    <w:rsid w:val="00F954F5"/>
    <w:rsid w:val="00F95D9E"/>
    <w:rsid w:val="00F963A3"/>
    <w:rsid w:val="00F96454"/>
    <w:rsid w:val="00FA04A3"/>
    <w:rsid w:val="00FA0809"/>
    <w:rsid w:val="00FA147F"/>
    <w:rsid w:val="00FA2D59"/>
    <w:rsid w:val="00FA38FE"/>
    <w:rsid w:val="00FA3B16"/>
    <w:rsid w:val="00FA3BDC"/>
    <w:rsid w:val="00FA4E59"/>
    <w:rsid w:val="00FA5327"/>
    <w:rsid w:val="00FA538B"/>
    <w:rsid w:val="00FA623F"/>
    <w:rsid w:val="00FA6FCB"/>
    <w:rsid w:val="00FA6FFD"/>
    <w:rsid w:val="00FA7184"/>
    <w:rsid w:val="00FA71BF"/>
    <w:rsid w:val="00FA7942"/>
    <w:rsid w:val="00FA7C36"/>
    <w:rsid w:val="00FB0255"/>
    <w:rsid w:val="00FB06FC"/>
    <w:rsid w:val="00FB165B"/>
    <w:rsid w:val="00FB2226"/>
    <w:rsid w:val="00FB23B1"/>
    <w:rsid w:val="00FB276B"/>
    <w:rsid w:val="00FB2CB0"/>
    <w:rsid w:val="00FB2D5D"/>
    <w:rsid w:val="00FB4A60"/>
    <w:rsid w:val="00FB4F0E"/>
    <w:rsid w:val="00FB5253"/>
    <w:rsid w:val="00FB56BB"/>
    <w:rsid w:val="00FB5B5C"/>
    <w:rsid w:val="00FB6780"/>
    <w:rsid w:val="00FB6DE9"/>
    <w:rsid w:val="00FC04FB"/>
    <w:rsid w:val="00FC1D08"/>
    <w:rsid w:val="00FC2054"/>
    <w:rsid w:val="00FC24C2"/>
    <w:rsid w:val="00FC4E03"/>
    <w:rsid w:val="00FC553B"/>
    <w:rsid w:val="00FC5915"/>
    <w:rsid w:val="00FC677E"/>
    <w:rsid w:val="00FC67A6"/>
    <w:rsid w:val="00FC6941"/>
    <w:rsid w:val="00FC7EC2"/>
    <w:rsid w:val="00FD0400"/>
    <w:rsid w:val="00FD1E26"/>
    <w:rsid w:val="00FD45C5"/>
    <w:rsid w:val="00FD4F3F"/>
    <w:rsid w:val="00FD5522"/>
    <w:rsid w:val="00FD7833"/>
    <w:rsid w:val="00FD797B"/>
    <w:rsid w:val="00FE128C"/>
    <w:rsid w:val="00FE1498"/>
    <w:rsid w:val="00FE18B0"/>
    <w:rsid w:val="00FE1940"/>
    <w:rsid w:val="00FE2EEA"/>
    <w:rsid w:val="00FE2F3B"/>
    <w:rsid w:val="00FE3F6B"/>
    <w:rsid w:val="00FE46ED"/>
    <w:rsid w:val="00FE6877"/>
    <w:rsid w:val="00FE75A0"/>
    <w:rsid w:val="00FE7B3A"/>
    <w:rsid w:val="00FF06F2"/>
    <w:rsid w:val="00FF09DA"/>
    <w:rsid w:val="00FF0EF8"/>
    <w:rsid w:val="00FF1674"/>
    <w:rsid w:val="00FF1B3C"/>
    <w:rsid w:val="00FF27A0"/>
    <w:rsid w:val="00FF349F"/>
    <w:rsid w:val="00FF3550"/>
    <w:rsid w:val="00FF3833"/>
    <w:rsid w:val="00FF3F5F"/>
    <w:rsid w:val="00FF51E8"/>
    <w:rsid w:val="00FF565B"/>
    <w:rsid w:val="00FF58BD"/>
    <w:rsid w:val="00FF5F90"/>
    <w:rsid w:val="00FF60D1"/>
    <w:rsid w:val="00FF6E3A"/>
    <w:rsid w:val="00FF730C"/>
    <w:rsid w:val="039E2C20"/>
    <w:rsid w:val="127519F3"/>
    <w:rsid w:val="4C16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/>
    <o:shapelayout v:ext="edit">
      <o:idmap v:ext="edit" data="1"/>
    </o:shapelayout>
  </w:shapeDefaults>
  <w:decimalSymbol w:val="."/>
  <w:listSeparator w:val=","/>
  <w14:docId w14:val="0F7EE17E"/>
  <w15:docId w15:val="{4C70F84C-E1BD-44E1-867A-7937B4F4C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1F8"/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Impact" w:hAnsi="Impact"/>
      <w:color w:val="333300"/>
      <w:sz w:val="44"/>
      <w:lang w:val="x-none" w:eastAsia="x-none"/>
    </w:rPr>
  </w:style>
  <w:style w:type="paragraph" w:styleId="Heading2">
    <w:name w:val="heading 2"/>
    <w:basedOn w:val="Heading1"/>
    <w:next w:val="Normal"/>
    <w:link w:val="Heading2Char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link w:val="Heading4Char"/>
    <w:uiPriority w:val="9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link w:val="Heading5Char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i/>
      <w:sz w:val="1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sz w:val="20"/>
    </w:rPr>
  </w:style>
  <w:style w:type="paragraph" w:styleId="BodyText">
    <w:name w:val="Body Text"/>
    <w:basedOn w:val="Normal"/>
    <w:link w:val="BodyTextChar"/>
    <w:pPr>
      <w:spacing w:after="120" w:line="240" w:lineRule="atLeast"/>
    </w:pPr>
    <w:rPr>
      <w:sz w:val="20"/>
      <w:lang w:val="x-none" w:eastAsia="x-none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uiPriority w:val="99"/>
    <w:rPr>
      <w:rFonts w:ascii="Impact" w:hAnsi="Impact"/>
      <w:color w:val="FFFFFF"/>
      <w:sz w:val="36"/>
      <w:szCs w:val="36"/>
    </w:rPr>
  </w:style>
  <w:style w:type="character" w:styleId="Hyperlink">
    <w:name w:val="Hyperlink"/>
    <w:uiPriority w:val="99"/>
    <w:unhideWhenUsed/>
    <w:rsid w:val="005C471F"/>
    <w:rPr>
      <w:color w:val="0000FF"/>
      <w:u w:val="single"/>
    </w:rPr>
  </w:style>
  <w:style w:type="paragraph" w:customStyle="1" w:styleId="Default">
    <w:name w:val="Default"/>
    <w:rsid w:val="004066AD"/>
    <w:pPr>
      <w:autoSpaceDE w:val="0"/>
      <w:autoSpaceDN w:val="0"/>
      <w:adjustRightInd w:val="0"/>
    </w:pPr>
    <w:rPr>
      <w:rFonts w:ascii="Beach Wide" w:eastAsia="Calibri" w:hAnsi="Beach Wide" w:cs="Beach Wide"/>
      <w:bCs/>
      <w:color w:val="000000"/>
      <w:lang w:eastAsia="en-US"/>
    </w:rPr>
  </w:style>
  <w:style w:type="paragraph" w:styleId="Footer">
    <w:name w:val="footer"/>
    <w:basedOn w:val="Normal"/>
    <w:rsid w:val="00E720EB"/>
    <w:pPr>
      <w:tabs>
        <w:tab w:val="center" w:pos="4320"/>
        <w:tab w:val="right" w:pos="8640"/>
      </w:tabs>
    </w:pPr>
    <w:rPr>
      <w:noProof/>
    </w:rPr>
  </w:style>
  <w:style w:type="character" w:styleId="PageNumber">
    <w:name w:val="page number"/>
    <w:basedOn w:val="DefaultParagraphFont"/>
  </w:style>
  <w:style w:type="character" w:customStyle="1" w:styleId="Heading2Char">
    <w:name w:val="Heading 2 Char"/>
    <w:link w:val="Heading2"/>
    <w:rsid w:val="0071591E"/>
    <w:rPr>
      <w:rFonts w:ascii="Impact" w:eastAsia="Times New Roman" w:hAnsi="Impact"/>
      <w:color w:val="333300"/>
      <w:sz w:val="36"/>
    </w:rPr>
  </w:style>
  <w:style w:type="character" w:customStyle="1" w:styleId="Heading9Char">
    <w:name w:val="Heading 9 Char"/>
    <w:link w:val="Heading9"/>
    <w:rsid w:val="00A102A5"/>
    <w:rPr>
      <w:rFonts w:ascii="Arial" w:eastAsia="Times New Roman" w:hAnsi="Arial"/>
      <w:i/>
      <w:sz w:val="18"/>
    </w:rPr>
  </w:style>
  <w:style w:type="character" w:styleId="Strong">
    <w:name w:val="Strong"/>
    <w:uiPriority w:val="22"/>
    <w:qFormat/>
    <w:rsid w:val="003E78AB"/>
    <w:rPr>
      <w:b/>
      <w:bCs/>
    </w:rPr>
  </w:style>
  <w:style w:type="paragraph" w:styleId="NormalWeb">
    <w:name w:val="Normal (Web)"/>
    <w:basedOn w:val="Normal"/>
    <w:uiPriority w:val="99"/>
    <w:unhideWhenUsed/>
    <w:rsid w:val="003E78AB"/>
    <w:pPr>
      <w:spacing w:before="100" w:beforeAutospacing="1" w:after="100" w:afterAutospacing="1"/>
    </w:pPr>
  </w:style>
  <w:style w:type="character" w:customStyle="1" w:styleId="BodyTextChar">
    <w:name w:val="Body Text Char"/>
    <w:link w:val="BodyText"/>
    <w:rsid w:val="001F5BCA"/>
    <w:rPr>
      <w:rFonts w:ascii="Arial" w:eastAsia="Times New Roman" w:hAnsi="Arial"/>
    </w:rPr>
  </w:style>
  <w:style w:type="character" w:styleId="Emphasis">
    <w:name w:val="Emphasis"/>
    <w:uiPriority w:val="20"/>
    <w:qFormat/>
    <w:rsid w:val="00CF5F0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29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A5290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qFormat/>
    <w:rsid w:val="00684D36"/>
    <w:rPr>
      <w:b/>
      <w:bCs/>
      <w:sz w:val="20"/>
    </w:rPr>
  </w:style>
  <w:style w:type="paragraph" w:customStyle="1" w:styleId="yiv9873413462msonormal">
    <w:name w:val="yiv9873413462msonormal"/>
    <w:basedOn w:val="Normal"/>
    <w:rsid w:val="00B23F9E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90AD8"/>
    <w:pPr>
      <w:ind w:left="720"/>
      <w:contextualSpacing/>
    </w:pPr>
    <w:rPr>
      <w:rFonts w:ascii="Cambria" w:eastAsia="MS Mincho" w:hAnsi="Cambria"/>
    </w:rPr>
  </w:style>
  <w:style w:type="character" w:customStyle="1" w:styleId="yiv1427345382yshortcuts">
    <w:name w:val="yiv1427345382yshortcuts"/>
    <w:basedOn w:val="DefaultParagraphFont"/>
    <w:rsid w:val="00722254"/>
  </w:style>
  <w:style w:type="character" w:customStyle="1" w:styleId="yshortcuts">
    <w:name w:val="yshortcuts"/>
    <w:rsid w:val="00543918"/>
  </w:style>
  <w:style w:type="character" w:customStyle="1" w:styleId="Heading1Char">
    <w:name w:val="Heading 1 Char"/>
    <w:link w:val="Heading1"/>
    <w:rsid w:val="00FD45C5"/>
    <w:rPr>
      <w:rFonts w:ascii="Impact" w:eastAsia="Times New Roman" w:hAnsi="Impact"/>
      <w:color w:val="333300"/>
      <w:sz w:val="44"/>
    </w:rPr>
  </w:style>
  <w:style w:type="character" w:customStyle="1" w:styleId="apple-converted-space">
    <w:name w:val="apple-converted-space"/>
    <w:rsid w:val="0074559D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pco1">
    <w:name w:val="_rpc_o1"/>
    <w:basedOn w:val="DefaultParagraphFont"/>
    <w:rsid w:val="00AD7CD0"/>
  </w:style>
  <w:style w:type="character" w:customStyle="1" w:styleId="HeaderChar">
    <w:name w:val="Header Char"/>
    <w:basedOn w:val="DefaultParagraphFont"/>
    <w:link w:val="Header"/>
    <w:uiPriority w:val="99"/>
    <w:rsid w:val="00BB55E2"/>
    <w:rPr>
      <w:rFonts w:ascii="Times New Roman" w:eastAsia="Times New Roman" w:hAnsi="Times New Roman"/>
      <w:lang w:eastAsia="en-US"/>
    </w:rPr>
  </w:style>
  <w:style w:type="character" w:customStyle="1" w:styleId="Heading5Char">
    <w:name w:val="Heading 5 Char"/>
    <w:basedOn w:val="DefaultParagraphFont"/>
    <w:link w:val="Heading5"/>
    <w:rsid w:val="00852BF9"/>
    <w:rPr>
      <w:rFonts w:ascii="Impact" w:eastAsia="Times New Roman" w:hAnsi="Impact"/>
      <w:color w:val="333300"/>
      <w:sz w:val="28"/>
      <w:lang w:val="x-none" w:eastAsia="x-none"/>
    </w:rPr>
  </w:style>
  <w:style w:type="character" w:styleId="FollowedHyperlink">
    <w:name w:val="FollowedHyperlink"/>
    <w:basedOn w:val="DefaultParagraphFont"/>
    <w:uiPriority w:val="99"/>
    <w:semiHidden/>
    <w:unhideWhenUsed/>
    <w:rsid w:val="00915C8A"/>
    <w:rPr>
      <w:color w:val="954F72" w:themeColor="followedHyperlink"/>
      <w:u w:val="single"/>
    </w:rPr>
  </w:style>
  <w:style w:type="paragraph" w:customStyle="1" w:styleId="Noparagraphstyle">
    <w:name w:val="[No paragraph style]"/>
    <w:rsid w:val="00A36D1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eastAsia="Times New Roman"/>
      <w:color w:val="000000"/>
      <w:lang w:eastAsia="en-US"/>
    </w:rPr>
  </w:style>
  <w:style w:type="character" w:customStyle="1" w:styleId="aqj">
    <w:name w:val="aqj"/>
    <w:basedOn w:val="DefaultParagraphFont"/>
    <w:rsid w:val="00CC0CA6"/>
  </w:style>
  <w:style w:type="paragraph" w:styleId="IntenseQuote">
    <w:name w:val="Intense Quote"/>
    <w:basedOn w:val="Normal"/>
    <w:next w:val="Normal"/>
    <w:link w:val="IntenseQuoteChar"/>
    <w:uiPriority w:val="30"/>
    <w:qFormat/>
    <w:rsid w:val="00E9386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386B"/>
    <w:rPr>
      <w:rFonts w:ascii="Arial" w:eastAsia="Times New Roman" w:hAnsi="Arial"/>
      <w:i/>
      <w:iCs/>
      <w:color w:val="5B9BD5" w:themeColor="accent1"/>
      <w:sz w:val="24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EE2EAE"/>
    <w:rPr>
      <w:b/>
      <w:bCs/>
      <w:smallCaps/>
      <w:color w:val="5B9BD5" w:themeColor="accent1"/>
      <w:spacing w:val="5"/>
    </w:rPr>
  </w:style>
  <w:style w:type="character" w:customStyle="1" w:styleId="textexposedshow">
    <w:name w:val="text_exposed_show"/>
    <w:basedOn w:val="DefaultParagraphFont"/>
    <w:rsid w:val="00F04F90"/>
  </w:style>
  <w:style w:type="character" w:styleId="IntenseEmphasis">
    <w:name w:val="Intense Emphasis"/>
    <w:basedOn w:val="DefaultParagraphFont"/>
    <w:uiPriority w:val="21"/>
    <w:qFormat/>
    <w:rsid w:val="00F46F80"/>
    <w:rPr>
      <w:b/>
      <w:bCs/>
      <w:i/>
      <w:iCs/>
      <w:color w:val="5B9BD5" w:themeColor="accent1"/>
    </w:rPr>
  </w:style>
  <w:style w:type="paragraph" w:customStyle="1" w:styleId="NoSpacing1">
    <w:name w:val="No Spacing1"/>
    <w:next w:val="NoSpacing"/>
    <w:uiPriority w:val="1"/>
    <w:qFormat/>
    <w:rsid w:val="00556FF3"/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uiPriority w:val="1"/>
    <w:qFormat/>
    <w:rsid w:val="00556FF3"/>
    <w:rPr>
      <w:rFonts w:ascii="Arial" w:eastAsia="Times New Roman" w:hAnsi="Arial"/>
      <w:lang w:eastAsia="en-US"/>
    </w:rPr>
  </w:style>
  <w:style w:type="paragraph" w:customStyle="1" w:styleId="font7">
    <w:name w:val="font_7"/>
    <w:basedOn w:val="Normal"/>
    <w:rsid w:val="0035780E"/>
    <w:pPr>
      <w:spacing w:before="100" w:beforeAutospacing="1" w:after="100" w:afterAutospacing="1"/>
    </w:pPr>
    <w:rPr>
      <w:rFonts w:ascii="Times" w:eastAsia="Times" w:hAnsi="Times"/>
      <w:sz w:val="20"/>
    </w:rPr>
  </w:style>
  <w:style w:type="paragraph" w:customStyle="1" w:styleId="Body">
    <w:name w:val="Body"/>
    <w:qFormat/>
    <w:rsid w:val="009D48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  <w:style w:type="character" w:customStyle="1" w:styleId="EmailStyle57">
    <w:name w:val="EmailStyle57"/>
    <w:semiHidden/>
    <w:rsid w:val="005B5F34"/>
    <w:rPr>
      <w:rFonts w:ascii="Arial" w:hAnsi="Arial" w:cs="Arial"/>
      <w:color w:val="auto"/>
      <w:sz w:val="20"/>
      <w:szCs w:val="20"/>
    </w:rPr>
  </w:style>
  <w:style w:type="paragraph" w:styleId="Revision">
    <w:name w:val="Revision"/>
    <w:hidden/>
    <w:uiPriority w:val="99"/>
    <w:semiHidden/>
    <w:rsid w:val="00304868"/>
    <w:rPr>
      <w:rFonts w:ascii="Arial" w:eastAsia="Times New Roman" w:hAnsi="Arial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04868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04868"/>
    <w:rPr>
      <w:rFonts w:ascii="Times New Roman" w:eastAsia="Times New Roman" w:hAnsi="Times New Roman"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C2AFF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C2AFF"/>
    <w:rPr>
      <w:rFonts w:ascii="Arial" w:eastAsia="Times New Roman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C2AFF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C2AFF"/>
    <w:rPr>
      <w:rFonts w:ascii="Arial" w:eastAsia="Times New Roman" w:hAnsi="Arial" w:cs="Arial"/>
      <w:vanish/>
      <w:sz w:val="16"/>
      <w:szCs w:val="16"/>
      <w:lang w:eastAsia="en-US"/>
    </w:rPr>
  </w:style>
  <w:style w:type="character" w:customStyle="1" w:styleId="InternetLink">
    <w:name w:val="Internet Link"/>
    <w:rsid w:val="005C13DA"/>
    <w:rPr>
      <w:color w:val="000080"/>
      <w:u w:val="single"/>
    </w:rPr>
  </w:style>
  <w:style w:type="character" w:customStyle="1" w:styleId="ListLabel18">
    <w:name w:val="ListLabel 18"/>
    <w:qFormat/>
    <w:rsid w:val="0062078C"/>
    <w:rPr>
      <w:rFonts w:cs="Wingdings"/>
    </w:rPr>
  </w:style>
  <w:style w:type="character" w:customStyle="1" w:styleId="ListLabel21">
    <w:name w:val="ListLabel 21"/>
    <w:qFormat/>
    <w:rsid w:val="0014555B"/>
    <w:rPr>
      <w:rFonts w:cs="Wingding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314"/>
    <w:rPr>
      <w:rFonts w:ascii="Gadugi" w:eastAsiaTheme="minorHAnsi" w:hAnsi="Gadug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60314"/>
    <w:rPr>
      <w:rFonts w:ascii="Gadugi" w:eastAsiaTheme="minorHAnsi" w:hAnsi="Gadugi" w:cstheme="minorBidi"/>
      <w:szCs w:val="21"/>
      <w:lang w:eastAsia="en-US"/>
    </w:rPr>
  </w:style>
  <w:style w:type="paragraph" w:customStyle="1" w:styleId="paragraph">
    <w:name w:val="paragraph"/>
    <w:basedOn w:val="Normal"/>
    <w:rsid w:val="00CA4589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CA4589"/>
  </w:style>
  <w:style w:type="character" w:customStyle="1" w:styleId="eop">
    <w:name w:val="eop"/>
    <w:basedOn w:val="DefaultParagraphFont"/>
    <w:rsid w:val="00CA4589"/>
  </w:style>
  <w:style w:type="character" w:customStyle="1" w:styleId="StrongEmphasis">
    <w:name w:val="Strong Emphasis"/>
    <w:qFormat/>
    <w:rsid w:val="00422ADC"/>
    <w:rPr>
      <w:b/>
      <w:bCs/>
    </w:rPr>
  </w:style>
  <w:style w:type="character" w:customStyle="1" w:styleId="Hyperlink0">
    <w:name w:val="Hyperlink.0"/>
    <w:basedOn w:val="InternetLink"/>
    <w:qFormat/>
    <w:rsid w:val="00524CA5"/>
    <w:rPr>
      <w:color w:val="000080"/>
      <w:u w:val="single"/>
    </w:rPr>
  </w:style>
  <w:style w:type="character" w:customStyle="1" w:styleId="ListLabel40">
    <w:name w:val="ListLabel 40"/>
    <w:qFormat/>
    <w:rsid w:val="00524CA5"/>
    <w:rPr>
      <w:rFonts w:cs="Symbo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4156"/>
    <w:rPr>
      <w:color w:val="808080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rsid w:val="00AE5345"/>
    <w:rPr>
      <w:rFonts w:ascii="Impact" w:eastAsia="Times New Roman" w:hAnsi="Impact"/>
      <w:i/>
      <w:color w:val="333300"/>
      <w:lang w:val="x-none" w:eastAsia="x-non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B785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97143C"/>
    <w:rPr>
      <w:rFonts w:ascii="Helvetica" w:eastAsia="Times New Roman" w:hAnsi="Helvetica"/>
      <w:b/>
      <w:sz w:val="26"/>
      <w:lang w:eastAsia="en-US"/>
    </w:rPr>
  </w:style>
  <w:style w:type="character" w:customStyle="1" w:styleId="normaltextrun1">
    <w:name w:val="normaltextrun1"/>
    <w:basedOn w:val="DefaultParagraphFont"/>
    <w:rsid w:val="009A315C"/>
  </w:style>
  <w:style w:type="character" w:customStyle="1" w:styleId="xydpd57ccb36state">
    <w:name w:val="x_ydpd57ccb36state"/>
    <w:basedOn w:val="DefaultParagraphFont"/>
    <w:rsid w:val="00804C44"/>
  </w:style>
  <w:style w:type="character" w:customStyle="1" w:styleId="xydpd57ccb36number">
    <w:name w:val="x_ydpd57ccb36number"/>
    <w:basedOn w:val="DefaultParagraphFont"/>
    <w:rsid w:val="00804C44"/>
  </w:style>
  <w:style w:type="character" w:customStyle="1" w:styleId="xydpd57ccb36bill">
    <w:name w:val="x_ydpd57ccb36bill"/>
    <w:basedOn w:val="DefaultParagraphFont"/>
    <w:rsid w:val="00804C44"/>
  </w:style>
  <w:style w:type="character" w:customStyle="1" w:styleId="lrdczwznu7wahylyafv51">
    <w:name w:val="lrd_czwznu7wahylyafv51"/>
    <w:basedOn w:val="DefaultParagraphFont"/>
    <w:rsid w:val="00F64B0F"/>
    <w:rPr>
      <w:color w:val="911844"/>
    </w:rPr>
  </w:style>
  <w:style w:type="character" w:styleId="UnresolvedMention">
    <w:name w:val="Unresolved Mention"/>
    <w:basedOn w:val="DefaultParagraphFont"/>
    <w:uiPriority w:val="99"/>
    <w:semiHidden/>
    <w:unhideWhenUsed/>
    <w:rsid w:val="00B94A01"/>
    <w:rPr>
      <w:color w:val="605E5C"/>
      <w:shd w:val="clear" w:color="auto" w:fill="E1DFDD"/>
    </w:rPr>
  </w:style>
  <w:style w:type="paragraph" w:customStyle="1" w:styleId="font8">
    <w:name w:val="font_8"/>
    <w:basedOn w:val="Normal"/>
    <w:uiPriority w:val="99"/>
    <w:rsid w:val="00DD5DA3"/>
    <w:pPr>
      <w:spacing w:before="100" w:beforeAutospacing="1" w:after="100" w:afterAutospacing="1"/>
    </w:pPr>
  </w:style>
  <w:style w:type="paragraph" w:customStyle="1" w:styleId="gmail-m-8937313404348635501msolistparagraph">
    <w:name w:val="gmail-m_-8937313404348635501msolistparagraph"/>
    <w:basedOn w:val="Normal"/>
    <w:rsid w:val="006774EB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gmail-m-8937313404348635501msohyperlink">
    <w:name w:val="gmail-m_-8937313404348635501msohyperlink"/>
    <w:basedOn w:val="DefaultParagraphFont"/>
    <w:rsid w:val="006774EB"/>
  </w:style>
  <w:style w:type="character" w:customStyle="1" w:styleId="ydpefdeb1b8yiv6545532845ydp33930c2ayiv2337236282mobilewrap">
    <w:name w:val="ydpefdeb1b8yiv6545532845ydp33930c2ayiv2337236282mobile_wrap"/>
    <w:basedOn w:val="DefaultParagraphFont"/>
    <w:rsid w:val="00E72479"/>
    <w:rPr>
      <w:rFonts w:cs="Times New Roman"/>
    </w:rPr>
  </w:style>
  <w:style w:type="character" w:customStyle="1" w:styleId="ydpefdeb1b8yiv6545532845ydpd9921d89yiv2337236282mobilewrap">
    <w:name w:val="ydpefdeb1b8yiv6545532845ydpd9921d89yiv2337236282mobile_wrap"/>
    <w:basedOn w:val="DefaultParagraphFont"/>
    <w:rsid w:val="00E72479"/>
    <w:rPr>
      <w:rFonts w:cs="Times New Roman"/>
    </w:rPr>
  </w:style>
  <w:style w:type="paragraph" w:customStyle="1" w:styleId="ydp651dd61eyiv6727039916ydp4a6d528fmsonormal">
    <w:name w:val="ydp651dd61eyiv6727039916ydp4a6d528fmsonormal"/>
    <w:basedOn w:val="Normal"/>
    <w:uiPriority w:val="99"/>
    <w:semiHidden/>
    <w:rsid w:val="003B4DC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3712692997msonormal">
    <w:name w:val="yiv3712692997msonormal"/>
    <w:basedOn w:val="Normal"/>
    <w:rsid w:val="007D415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9749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5519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027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7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06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56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07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03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17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78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179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63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909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19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941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115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899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53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6409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23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84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7880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8901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5752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9911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61335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56621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28483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6128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57609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0395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2527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65507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729070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442211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7759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432372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94130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3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121147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579922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57845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3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363073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41595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24408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80052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3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9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27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85791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4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74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75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35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44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32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288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774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96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982007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2735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0869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6939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54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524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402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023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5761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005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98844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83439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91120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24869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6971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47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55172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0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76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67359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47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69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430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169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99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97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26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432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914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22573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366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479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1915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612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24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4204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0509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7319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62255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111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2853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06900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79993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03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90736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728006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1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81565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5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8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9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77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864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387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69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617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098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380239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531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021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7157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853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6880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405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1335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5711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389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2297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08371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43742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75474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7071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9840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041554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429277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720959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4869">
          <w:marLeft w:val="0"/>
          <w:marRight w:val="0"/>
          <w:marTop w:val="0"/>
          <w:marBottom w:val="0"/>
          <w:divBdr>
            <w:top w:val="none" w:sz="0" w:space="2" w:color="auto"/>
            <w:left w:val="none" w:sz="0" w:space="0" w:color="auto"/>
            <w:bottom w:val="none" w:sz="0" w:space="2" w:color="auto"/>
            <w:right w:val="none" w:sz="0" w:space="0" w:color="auto"/>
          </w:divBdr>
        </w:div>
        <w:div w:id="11845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96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0212">
          <w:marLeft w:val="0"/>
          <w:marRight w:val="0"/>
          <w:marTop w:val="0"/>
          <w:marBottom w:val="0"/>
          <w:divBdr>
            <w:top w:val="none" w:sz="0" w:space="2" w:color="auto"/>
            <w:left w:val="none" w:sz="0" w:space="0" w:color="auto"/>
            <w:bottom w:val="none" w:sz="0" w:space="2" w:color="auto"/>
            <w:right w:val="none" w:sz="0" w:space="0" w:color="auto"/>
          </w:divBdr>
        </w:div>
        <w:div w:id="14483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2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5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02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82380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27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9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7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08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561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870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25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229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749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1423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656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9176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9538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5451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3895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93086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8650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77295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60477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64275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2496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29267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971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2012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161670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082188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395779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79858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997089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449538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307043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1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5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9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1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1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89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8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2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90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75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362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331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555847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881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265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593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547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216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4532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5106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7047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866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807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654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1336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4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78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926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7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742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40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68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16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4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3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0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4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2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5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52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69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32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20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73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72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00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68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021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7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32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0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2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4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42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34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368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835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757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766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071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68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627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7274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777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9885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10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1545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8578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9244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66953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571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47521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70000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8662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18345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98642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100826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9730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58600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397343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255534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6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46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3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935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39058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750453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03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8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60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01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4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882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2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02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  <w:divsChild>
                            <w:div w:id="198372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3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12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70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34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8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0001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1104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833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0927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05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62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20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522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1001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813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0296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8153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8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63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79210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85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03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4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951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637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633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334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789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1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39266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1745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562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916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051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839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2790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9895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8354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09842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40153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75929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6920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46137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0983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20345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453221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5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1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853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542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3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1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7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66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716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132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74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76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3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222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8585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880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318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8100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1160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267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8962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5310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38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40275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6367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54266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0008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89337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25389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1557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18367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1325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606167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832620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7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110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8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070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9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8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45673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8037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5795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3419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24002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5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9162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5413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60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5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51894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4615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3954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904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6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611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7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822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1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9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20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9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1729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9324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0144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59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6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2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  <w:divsChild>
                            <w:div w:id="53831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3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2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99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271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39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720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735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00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6484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218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319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9263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790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56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9056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270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804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1187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02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884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20113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206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2342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88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365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4605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3091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382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03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1005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7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59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0473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054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47259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48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6393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594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621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343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0594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66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9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6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51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53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01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449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263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373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446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7531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1097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1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4000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0546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9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2088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0530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1832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0525">
          <w:marLeft w:val="0"/>
          <w:marRight w:val="0"/>
          <w:marTop w:val="0"/>
          <w:marBottom w:val="0"/>
          <w:divBdr>
            <w:top w:val="none" w:sz="0" w:space="2" w:color="auto"/>
            <w:left w:val="none" w:sz="0" w:space="0" w:color="auto"/>
            <w:bottom w:val="none" w:sz="0" w:space="2" w:color="auto"/>
            <w:right w:val="none" w:sz="0" w:space="0" w:color="auto"/>
          </w:divBdr>
        </w:div>
        <w:div w:id="12087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81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1334">
          <w:marLeft w:val="0"/>
          <w:marRight w:val="0"/>
          <w:marTop w:val="0"/>
          <w:marBottom w:val="0"/>
          <w:divBdr>
            <w:top w:val="none" w:sz="0" w:space="2" w:color="auto"/>
            <w:left w:val="none" w:sz="0" w:space="0" w:color="auto"/>
            <w:bottom w:val="none" w:sz="0" w:space="2" w:color="auto"/>
            <w:right w:val="none" w:sz="0" w:space="0" w:color="auto"/>
          </w:divBdr>
        </w:div>
      </w:divsChild>
    </w:div>
    <w:div w:id="11025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86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5893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5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4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3761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6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37257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9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666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864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7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9996">
          <w:marLeft w:val="0"/>
          <w:marRight w:val="0"/>
          <w:marTop w:val="0"/>
          <w:marBottom w:val="0"/>
          <w:divBdr>
            <w:top w:val="none" w:sz="0" w:space="2" w:color="auto"/>
            <w:left w:val="none" w:sz="0" w:space="0" w:color="auto"/>
            <w:bottom w:val="none" w:sz="0" w:space="2" w:color="auto"/>
            <w:right w:val="none" w:sz="0" w:space="0" w:color="auto"/>
          </w:divBdr>
        </w:div>
        <w:div w:id="3351567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8187">
          <w:marLeft w:val="0"/>
          <w:marRight w:val="0"/>
          <w:marTop w:val="0"/>
          <w:marBottom w:val="0"/>
          <w:divBdr>
            <w:top w:val="none" w:sz="0" w:space="2" w:color="auto"/>
            <w:left w:val="none" w:sz="0" w:space="0" w:color="auto"/>
            <w:bottom w:val="none" w:sz="0" w:space="2" w:color="auto"/>
            <w:right w:val="none" w:sz="0" w:space="0" w:color="auto"/>
          </w:divBdr>
        </w:div>
        <w:div w:id="12808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9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4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13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87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46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74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56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27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0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0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7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0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7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6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36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0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00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087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31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5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175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186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98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3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5877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3356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8705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6136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0490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247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28697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14553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77200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30521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3960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821731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236166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4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7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1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  <w:divsChild>
                            <w:div w:id="74907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82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392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4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049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611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839160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961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640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9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011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869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960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48555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32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277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546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094156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819758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05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95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594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410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841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67433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405623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55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868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87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116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288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11" w:color="CCCCCC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575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1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042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163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588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5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547">
              <w:marLeft w:val="0"/>
              <w:marRight w:val="45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4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8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6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53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81814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48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27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334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37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667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519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343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3714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549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3272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5793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26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815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9257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440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0491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078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0795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48780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13442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4286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23504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760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71020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49060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56120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89631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07710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01758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72536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160330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610541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63292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793595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085864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39125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5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4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6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11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887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54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94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13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445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79764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63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297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0192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3044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9677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79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118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33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7687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90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0302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9504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190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930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4791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9626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3194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166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6728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8876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5631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02771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3222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3747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62492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17094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251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4355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3966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4926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12528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7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1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9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27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138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85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933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652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69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6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93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315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394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0659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9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5670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74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4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32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0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30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91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9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71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34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442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28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031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080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6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8766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4718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278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329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9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76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207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9274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09050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60734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0854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6704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4549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9887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9854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8271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2037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4303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5752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84144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4446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8250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1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2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5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0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6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3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47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9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86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3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88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63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527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5729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3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05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3154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A7A086"/>
                        <w:right w:val="none" w:sz="0" w:space="0" w:color="auto"/>
                      </w:divBdr>
                      <w:divsChild>
                        <w:div w:id="2042586591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25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8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9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8955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04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63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9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9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75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027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953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188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604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4435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648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0453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503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0661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365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9926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77363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5367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17648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79479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60162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8754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21762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51085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9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4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45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5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50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54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562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67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79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363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96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3669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03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866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1955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8690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157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937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1494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1577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200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52692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3405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85187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6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2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1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0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3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17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302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05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446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34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63655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039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29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72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847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663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131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4550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7732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9011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0650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057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600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3562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4224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0919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187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016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744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9713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9797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031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27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7129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3251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8181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6543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245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1872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1264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9805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8335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4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46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6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4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66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20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66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00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770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67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332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50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490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15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120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0779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7009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1827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9455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6925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6764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3280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9813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53470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58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39791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45989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63403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75121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7453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8156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19113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07089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591529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59380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452528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189606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17752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130670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305937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190119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09427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07214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9771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578781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641560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97784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382043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103499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51588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6348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644230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914676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587463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04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4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12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66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75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80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642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644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244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861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519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983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4453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27402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620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6467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1188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3916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4758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7555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6933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8634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5438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9439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5116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22302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3546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37131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02896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58967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9902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772132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58188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7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3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7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1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97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16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175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18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10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910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025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6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62950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3555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756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10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126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3459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7646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04925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4840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7651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7131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56946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7814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40573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8264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2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5219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75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447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8683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04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33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48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093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327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5869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335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5307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686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12" w:space="1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0779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12" w:space="1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2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ochellecazaubon@gmail.com" TargetMode="External"/><Relationship Id="rId18" Type="http://schemas.openxmlformats.org/officeDocument/2006/relationships/hyperlink" Target="mailto:DIXIELANDCATZ@HOTMAIL.COM" TargetMode="External"/><Relationship Id="rId26" Type="http://schemas.openxmlformats.org/officeDocument/2006/relationships/hyperlink" Target="mailto:rleblanc4@gmail.com" TargetMode="External"/><Relationship Id="rId39" Type="http://schemas.openxmlformats.org/officeDocument/2006/relationships/hyperlink" Target="mailto:ramiemiller@yahoo.com" TargetMode="External"/><Relationship Id="rId21" Type="http://schemas.openxmlformats.org/officeDocument/2006/relationships/hyperlink" Target="mailto:Kristi.guillot@lcmchealth.org" TargetMode="External"/><Relationship Id="rId34" Type="http://schemas.openxmlformats.org/officeDocument/2006/relationships/hyperlink" Target="file:///\\ochsner.org\users\m\1025256\AORN%20Newsletter\4Oct-Dec\2021\Sheila.ostrow@gmail.com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80.png"/><Relationship Id="rId50" Type="http://schemas.openxmlformats.org/officeDocument/2006/relationships/image" Target="media/image11.png"/><Relationship Id="rId55" Type="http://schemas.openxmlformats.org/officeDocument/2006/relationships/image" Target="media/image13.png"/><Relationship Id="rId63" Type="http://schemas.openxmlformats.org/officeDocument/2006/relationships/hyperlink" Target="https://twitter.com/AORNofNewOrlean" TargetMode="External"/><Relationship Id="rId68" Type="http://schemas.openxmlformats.org/officeDocument/2006/relationships/image" Target="media/image140.png"/><Relationship Id="rId76" Type="http://schemas.openxmlformats.org/officeDocument/2006/relationships/image" Target="media/image17.png"/><Relationship Id="rId84" Type="http://schemas.openxmlformats.org/officeDocument/2006/relationships/image" Target="media/image210.jpeg"/><Relationship Id="rId89" Type="http://schemas.openxmlformats.org/officeDocument/2006/relationships/hyperlink" Target="https://www.amazon.com/gp/help/customer/display.html/ref=sxts_snpl_3_2_cadfdfa1-9169-4a88-8997-3f369371b055?nodeId=201365360&amp;pd_rd_w=Bsggn&amp;pf_rd_p=cadfdfa1-9169-4a88-8997-3f369371b055&amp;pf_rd_r=8MXDFQHC87M5ASD7EKGV&amp;pd_rd_r=9b42b614-daa3-4dbb-9f7b-df176760f39b&amp;pd_rd_wg=fZdHc&amp;qid=1566354168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50.emf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elayna98@icloud.com" TargetMode="External"/><Relationship Id="rId29" Type="http://schemas.openxmlformats.org/officeDocument/2006/relationships/hyperlink" Target="mailto:Roberta.carew@ochsner.org" TargetMode="External"/><Relationship Id="rId11" Type="http://schemas.openxmlformats.org/officeDocument/2006/relationships/hyperlink" Target="mailto:rleblanc4@gmail.com" TargetMode="External"/><Relationship Id="rId24" Type="http://schemas.openxmlformats.org/officeDocument/2006/relationships/hyperlink" Target="mailto:ramiemiller@yahoo.com" TargetMode="External"/><Relationship Id="rId32" Type="http://schemas.openxmlformats.org/officeDocument/2006/relationships/hyperlink" Target="mailto:Gw_nat@bellsouth.net" TargetMode="External"/><Relationship Id="rId37" Type="http://schemas.openxmlformats.org/officeDocument/2006/relationships/hyperlink" Target="mailto:sguardina@att.net" TargetMode="External"/><Relationship Id="rId40" Type="http://schemas.openxmlformats.org/officeDocument/2006/relationships/image" Target="media/image3.jpeg"/><Relationship Id="rId45" Type="http://schemas.openxmlformats.org/officeDocument/2006/relationships/image" Target="media/image8.png"/><Relationship Id="rId53" Type="http://schemas.openxmlformats.org/officeDocument/2006/relationships/image" Target="media/image12.png"/><Relationship Id="rId58" Type="http://schemas.openxmlformats.org/officeDocument/2006/relationships/hyperlink" Target="http://www.ornurselink.org/Pages/home.aspx" TargetMode="External"/><Relationship Id="rId66" Type="http://schemas.openxmlformats.org/officeDocument/2006/relationships/image" Target="media/image130.png"/><Relationship Id="rId74" Type="http://schemas.openxmlformats.org/officeDocument/2006/relationships/hyperlink" Target="https://twitter.com/AORNofNewOrlean" TargetMode="External"/><Relationship Id="rId79" Type="http://schemas.openxmlformats.org/officeDocument/2006/relationships/image" Target="media/image20.emf"/><Relationship Id="rId87" Type="http://schemas.openxmlformats.org/officeDocument/2006/relationships/hyperlink" Target="https://www.amazon.com/gp/help/customer/display.html/ref=sxts_snpl_3_2_cadfdfa1-9169-4a88-8997-3f369371b055?nodeId=201365360&amp;pd_rd_w=Bsggn&amp;pf_rd_p=cadfdfa1-9169-4a88-8997-3f369371b055&amp;pf_rd_r=8MXDFQHC87M5ASD7EKGV&amp;pd_rd_r=9b42b614-daa3-4dbb-9f7b-df176760f39b&amp;pd_rd_wg=fZdHc&amp;qid=156635416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twitter.com/aorn" TargetMode="External"/><Relationship Id="rId82" Type="http://schemas.openxmlformats.org/officeDocument/2006/relationships/image" Target="media/image200.emf"/><Relationship Id="rId90" Type="http://schemas.openxmlformats.org/officeDocument/2006/relationships/header" Target="header1.xml"/><Relationship Id="rId95" Type="http://schemas.openxmlformats.org/officeDocument/2006/relationships/theme" Target="theme/theme1.xml"/><Relationship Id="rId19" Type="http://schemas.openxmlformats.org/officeDocument/2006/relationships/hyperlink" Target="file:///\\ochsner.org\users\m\1025256\AORN%20Newsletter\4Oct-Dec\2021\Sheila.ostrow@gmail.com" TargetMode="External"/><Relationship Id="rId14" Type="http://schemas.openxmlformats.org/officeDocument/2006/relationships/hyperlink" Target="mailto:Roberta.carew@ochsner.org" TargetMode="External"/><Relationship Id="rId22" Type="http://schemas.openxmlformats.org/officeDocument/2006/relationships/hyperlink" Target="mailto:sguardina@att.net" TargetMode="External"/><Relationship Id="rId27" Type="http://schemas.openxmlformats.org/officeDocument/2006/relationships/hyperlink" Target="mailto:sguardina@att." TargetMode="External"/><Relationship Id="rId30" Type="http://schemas.openxmlformats.org/officeDocument/2006/relationships/hyperlink" Target="mailto:guidrymelissa@yahoo.com" TargetMode="External"/><Relationship Id="rId35" Type="http://schemas.openxmlformats.org/officeDocument/2006/relationships/hyperlink" Target="mailto:kimcon@bellsouth.net" TargetMode="External"/><Relationship Id="rId43" Type="http://schemas.openxmlformats.org/officeDocument/2006/relationships/image" Target="media/image6.jpeg"/><Relationship Id="rId48" Type="http://schemas.openxmlformats.org/officeDocument/2006/relationships/image" Target="media/image90.png"/><Relationship Id="rId56" Type="http://schemas.openxmlformats.org/officeDocument/2006/relationships/hyperlink" Target="http://http://www.facebook.com/AORN" TargetMode="External"/><Relationship Id="rId64" Type="http://schemas.openxmlformats.org/officeDocument/2006/relationships/hyperlink" Target="http://www.aornofneworleanschapter1902.com" TargetMode="External"/><Relationship Id="rId69" Type="http://schemas.openxmlformats.org/officeDocument/2006/relationships/hyperlink" Target="http://www.ornurselink.org/Pages/home.aspx" TargetMode="External"/><Relationship Id="rId77" Type="http://schemas.openxmlformats.org/officeDocument/2006/relationships/image" Target="media/image18.png"/><Relationship Id="rId8" Type="http://schemas.openxmlformats.org/officeDocument/2006/relationships/hyperlink" Target="http://www.bing.com/images/search?q=clip+art+new+orleans&amp;view=detail&amp;id=0D3880414582BD4E12DF0B39D1961788D275BAE3" TargetMode="External"/><Relationship Id="rId51" Type="http://schemas.openxmlformats.org/officeDocument/2006/relationships/image" Target="media/image100.emf"/><Relationship Id="rId72" Type="http://schemas.openxmlformats.org/officeDocument/2006/relationships/hyperlink" Target="http://twitter.com/aorn" TargetMode="External"/><Relationship Id="rId80" Type="http://schemas.openxmlformats.org/officeDocument/2006/relationships/hyperlink" Target="mailto:Roberta.Carew@ochsner.org" TargetMode="External"/><Relationship Id="rId85" Type="http://schemas.openxmlformats.org/officeDocument/2006/relationships/image" Target="media/image22.png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mailto:sguardina@att." TargetMode="External"/><Relationship Id="rId17" Type="http://schemas.openxmlformats.org/officeDocument/2006/relationships/hyperlink" Target="mailto:Gw_nat@bellsouth.net" TargetMode="External"/><Relationship Id="rId25" Type="http://schemas.openxmlformats.org/officeDocument/2006/relationships/hyperlink" Target="mailto:maryanne.toledano@ochsner.org" TargetMode="External"/><Relationship Id="rId33" Type="http://schemas.openxmlformats.org/officeDocument/2006/relationships/hyperlink" Target="mailto:DIXIELANDCATZ@HOTMAIL.COM" TargetMode="External"/><Relationship Id="rId38" Type="http://schemas.openxmlformats.org/officeDocument/2006/relationships/hyperlink" Target="mailto:matoledano@outlook.com" TargetMode="External"/><Relationship Id="rId46" Type="http://schemas.openxmlformats.org/officeDocument/2006/relationships/image" Target="media/image9.png"/><Relationship Id="rId59" Type="http://schemas.openxmlformats.org/officeDocument/2006/relationships/hyperlink" Target="https://promo.3m.com/rc/3MMEDICAL/ipdeducationwebinarcalendar" TargetMode="External"/><Relationship Id="rId67" Type="http://schemas.openxmlformats.org/officeDocument/2006/relationships/hyperlink" Target="http://http://www.facebook.com/AORN" TargetMode="External"/><Relationship Id="rId20" Type="http://schemas.openxmlformats.org/officeDocument/2006/relationships/hyperlink" Target="mailto:kimcon@bellsouth.net" TargetMode="External"/><Relationship Id="rId41" Type="http://schemas.openxmlformats.org/officeDocument/2006/relationships/image" Target="media/image4.jpeg"/><Relationship Id="rId54" Type="http://schemas.openxmlformats.org/officeDocument/2006/relationships/hyperlink" Target="http://www.facebook.com/aorn" TargetMode="External"/><Relationship Id="rId62" Type="http://schemas.openxmlformats.org/officeDocument/2006/relationships/image" Target="media/image16.png"/><Relationship Id="rId70" Type="http://schemas.openxmlformats.org/officeDocument/2006/relationships/hyperlink" Target="https://promo.3m.com/rc/3MMEDICAL/ipdeducationwebinarcalendar" TargetMode="External"/><Relationship Id="rId75" Type="http://schemas.openxmlformats.org/officeDocument/2006/relationships/hyperlink" Target="http://www.aornofneworleanschapter1902.com" TargetMode="External"/><Relationship Id="rId83" Type="http://schemas.openxmlformats.org/officeDocument/2006/relationships/hyperlink" Target="mailto:Roberta.Carew@ochsner.org" TargetMode="External"/><Relationship Id="rId88" Type="http://schemas.openxmlformats.org/officeDocument/2006/relationships/image" Target="media/image230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guidrymelissa@yahoo.com" TargetMode="External"/><Relationship Id="rId23" Type="http://schemas.openxmlformats.org/officeDocument/2006/relationships/hyperlink" Target="mailto:matoledano@outlook.com" TargetMode="External"/><Relationship Id="rId28" Type="http://schemas.openxmlformats.org/officeDocument/2006/relationships/hyperlink" Target="mailto:rochellecazaubon@gmail.com" TargetMode="External"/><Relationship Id="rId36" Type="http://schemas.openxmlformats.org/officeDocument/2006/relationships/hyperlink" Target="mailto:Kristi.guillot@lcmchealth.org" TargetMode="External"/><Relationship Id="rId49" Type="http://schemas.openxmlformats.org/officeDocument/2006/relationships/image" Target="media/image10.emf"/><Relationship Id="rId57" Type="http://schemas.openxmlformats.org/officeDocument/2006/relationships/image" Target="media/image14.png"/><Relationship Id="rId10" Type="http://schemas.openxmlformats.org/officeDocument/2006/relationships/hyperlink" Target="mailto:maryanne.toledano@ochsner.org" TargetMode="External"/><Relationship Id="rId31" Type="http://schemas.openxmlformats.org/officeDocument/2006/relationships/hyperlink" Target="mailto:elayna98@icloud.com" TargetMode="External"/><Relationship Id="rId44" Type="http://schemas.openxmlformats.org/officeDocument/2006/relationships/image" Target="media/image7.jpeg"/><Relationship Id="rId52" Type="http://schemas.openxmlformats.org/officeDocument/2006/relationships/image" Target="media/image110.png"/><Relationship Id="rId60" Type="http://schemas.openxmlformats.org/officeDocument/2006/relationships/image" Target="media/image15.emf"/><Relationship Id="rId65" Type="http://schemas.openxmlformats.org/officeDocument/2006/relationships/hyperlink" Target="http://www.facebook.com/aorn" TargetMode="External"/><Relationship Id="rId73" Type="http://schemas.openxmlformats.org/officeDocument/2006/relationships/image" Target="media/image160.png"/><Relationship Id="rId78" Type="http://schemas.openxmlformats.org/officeDocument/2006/relationships/image" Target="media/image19.wmf"/><Relationship Id="rId81" Type="http://schemas.openxmlformats.org/officeDocument/2006/relationships/image" Target="media/image21.jpeg"/><Relationship Id="rId86" Type="http://schemas.openxmlformats.org/officeDocument/2006/relationships/image" Target="media/image23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vz0229\Application%20Data\Microsoft\Templates\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15550-EBE7-438A-914F-0D4041642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125</TotalTime>
  <Pages>7</Pages>
  <Words>1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HCA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Toledano, Mary Anne S.</dc:creator>
  <cp:keywords/>
  <dc:description/>
  <cp:lastModifiedBy>Mary Anne Toledano</cp:lastModifiedBy>
  <cp:revision>5</cp:revision>
  <cp:lastPrinted>2021-06-29T16:48:00Z</cp:lastPrinted>
  <dcterms:created xsi:type="dcterms:W3CDTF">2021-11-09T18:49:00Z</dcterms:created>
  <dcterms:modified xsi:type="dcterms:W3CDTF">2021-11-09T22:00:00Z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</Properties>
</file>